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9"/>
        <w:ind w:left="0" w:right="118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Front Page" w:id="1"/>
      <w:bookmarkEnd w:id="1"/>
      <w:r>
        <w:rPr/>
      </w:r>
      <w:r>
        <w:rPr/>
        <w:pict>
          <v:shape style="width:583.035018pt;height:824.49750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9" w:h="16860"/>
          <w:pgMar w:top="0" w:bottom="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top="1560" w:bottom="280" w:left="1680" w:right="1680"/>
        </w:sectPr>
      </w:pPr>
    </w:p>
    <w:p>
      <w:pPr>
        <w:pStyle w:val="BodyText"/>
        <w:spacing w:before="80"/>
        <w:ind w:right="0"/>
        <w:jc w:val="left"/>
      </w:pPr>
      <w:r>
        <w:rPr/>
        <w:pict>
          <v:group style="position:absolute;margin-left:55.200001pt;margin-top:752.880005pt;width:484.8pt;height:.1pt;mso-position-horizontal-relative:page;mso-position-vertical-relative:page;z-index:-15842" coordorigin="1104,15058" coordsize="9696,2">
            <v:shape style="position:absolute;left:1104;top:15058;width:9696;height:2" coordorigin="1104,15058" coordsize="9696,0" path="m1104,15058l10800,15058e" filled="f" stroked="t" strokeweight="1.3pt" strokecolor="#003865">
              <v:path arrowok="t"/>
            </v:shape>
            <w10:wrap type="none"/>
          </v:group>
        </w:pic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51" w:val="right" w:leader="dot"/>
            </w:tabs>
            <w:spacing w:before="426"/>
            <w:ind w:left="112" w:right="0"/>
            <w:jc w:val="left"/>
          </w:pPr>
          <w:r>
            <w:rPr/>
            <w:pict>
              <v:group style="position:absolute;margin-left:54.490002pt;margin-top:-17.875027pt;width:486.22pt;height:20.350pt;mso-position-horizontal-relative:page;mso-position-vertical-relative:paragraph;z-index:-15843" coordorigin="1090,-358" coordsize="9724,407">
                <v:group style="position:absolute;left:1104;top:-343;width:9696;height:2" coordorigin="1104,-343" coordsize="9696,2">
                  <v:shape style="position:absolute;left:1104;top:-343;width:9696;height:2" coordorigin="1104,-343" coordsize="9696,0" path="m1104,-343l10800,-343e" filled="f" stroked="t" strokeweight="1.42pt" strokecolor="#003865">
                    <v:path arrowok="t"/>
                  </v:shape>
                </v:group>
                <v:group style="position:absolute;left:1104;top:-330;width:9696;height:370" coordorigin="1104,-330" coordsize="9696,370">
                  <v:shape style="position:absolute;left:1104;top:-330;width:9696;height:370" coordorigin="1104,-330" coordsize="9696,370" path="m1104,39l10800,39,10800,-330,1104,-330,1104,39xe" filled="t" fillcolor="#003865" stroked="f">
                    <v:path arrowok="t"/>
                    <v:fill type="solid"/>
                  </v:shape>
                </v:group>
                <w10:wrap type="none"/>
              </v:group>
            </w:pict>
          </w:r>
          <w:hyperlink w:history="true" w:anchor="_bookmark0"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cr</w:t>
            </w:r>
            <w:r>
              <w:rPr>
                <w:b w:val="0"/>
                <w:bCs w:val="0"/>
                <w:spacing w:val="-1"/>
                <w:w w:val="100"/>
              </w:rPr>
              <w:t>ea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3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g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9</w:t>
            </w:r>
            <w:r>
              <w:rPr>
                <w:b w:val="0"/>
                <w:bCs w:val="0"/>
                <w:spacing w:val="0"/>
                <w:w w:val="100"/>
              </w:rPr>
              <w:t>8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rc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7</w:t>
            </w:r>
          </w:hyperlink>
        </w:p>
        <w:p>
          <w:pPr>
            <w:pStyle w:val="TOC2"/>
            <w:tabs>
              <w:tab w:pos="9742" w:val="right" w:leader="dot"/>
            </w:tabs>
            <w:ind w:left="333" w:right="0"/>
            <w:jc w:val="left"/>
          </w:pPr>
          <w:hyperlink w:history="true" w:anchor="_bookmark1">
            <w:r>
              <w:rPr>
                <w:b w:val="0"/>
                <w:bCs w:val="0"/>
                <w:spacing w:val="-1"/>
                <w:w w:val="100"/>
              </w:rPr>
              <w:t>Be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Pub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Se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3"/>
                <w:w w:val="100"/>
              </w:rPr>
              <w:t>v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og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m</w:t>
            </w:r>
            <w:r>
              <w:rPr>
                <w:b w:val="0"/>
                <w:bCs w:val="0"/>
                <w:spacing w:val="0"/>
                <w:w w:val="100"/>
              </w:rPr>
              <w:t>me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7</w:t>
            </w:r>
          </w:hyperlink>
        </w:p>
        <w:p>
          <w:pPr>
            <w:pStyle w:val="TOC2"/>
            <w:tabs>
              <w:tab w:pos="9741" w:val="right" w:leader="dot"/>
            </w:tabs>
            <w:ind w:left="333" w:right="0"/>
            <w:jc w:val="left"/>
          </w:pPr>
          <w:hyperlink w:history="true" w:anchor="_bookmark2"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Ea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0"/>
                <w:w w:val="100"/>
              </w:rPr>
              <w:t>y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Lea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g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3"/>
                <w:w w:val="100"/>
              </w:rPr>
              <w:t>s</w:t>
            </w:r>
            <w:r>
              <w:rPr>
                <w:b w:val="0"/>
                <w:bCs w:val="0"/>
                <w:spacing w:val="0"/>
                <w:w w:val="100"/>
              </w:rPr>
              <w:t>k</w:t>
            </w:r>
            <w:r>
              <w:rPr>
                <w:b w:val="0"/>
                <w:bCs w:val="0"/>
                <w:spacing w:val="1"/>
                <w:w w:val="100"/>
              </w:rPr>
              <w:t>f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rce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7</w:t>
            </w:r>
          </w:hyperlink>
        </w:p>
        <w:p>
          <w:pPr>
            <w:pStyle w:val="TOC1"/>
            <w:tabs>
              <w:tab w:pos="9751" w:val="right" w:leader="dot"/>
            </w:tabs>
            <w:ind w:right="0"/>
            <w:jc w:val="left"/>
          </w:pPr>
          <w:hyperlink w:history="true" w:anchor="_bookmark3"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v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den</w:t>
            </w:r>
            <w:r>
              <w:rPr>
                <w:b w:val="0"/>
                <w:bCs w:val="0"/>
                <w:spacing w:val="0"/>
                <w:w w:val="100"/>
              </w:rPr>
              <w:t>ce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bo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8</w:t>
            </w:r>
          </w:hyperlink>
        </w:p>
        <w:p>
          <w:pPr>
            <w:pStyle w:val="TOC2"/>
            <w:tabs>
              <w:tab w:pos="9741" w:val="right" w:leader="dot"/>
            </w:tabs>
            <w:ind w:right="0"/>
            <w:jc w:val="left"/>
          </w:pPr>
          <w:hyperlink w:history="true" w:anchor="_bookmark4">
            <w:r>
              <w:rPr>
                <w:b w:val="0"/>
                <w:bCs w:val="0"/>
                <w:spacing w:val="-1"/>
                <w:w w:val="100"/>
              </w:rPr>
              <w:t>Boo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on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-1"/>
                <w:w w:val="100"/>
              </w:rPr>
              <w:t>nt</w:t>
            </w:r>
            <w:r>
              <w:rPr>
                <w:b w:val="0"/>
                <w:bCs w:val="0"/>
                <w:spacing w:val="-1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8</w:t>
            </w:r>
          </w:hyperlink>
        </w:p>
        <w:p>
          <w:pPr>
            <w:pStyle w:val="TOC1"/>
            <w:tabs>
              <w:tab w:pos="9751" w:val="right" w:leader="dot"/>
            </w:tabs>
            <w:spacing w:before="136"/>
            <w:ind w:right="0"/>
            <w:jc w:val="left"/>
          </w:pPr>
          <w:hyperlink w:history="true" w:anchor="_bookmark5"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rt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1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–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nap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Zea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9</w:t>
            </w:r>
          </w:hyperlink>
        </w:p>
        <w:p>
          <w:pPr>
            <w:pStyle w:val="TOC2"/>
            <w:tabs>
              <w:tab w:pos="9741" w:val="right" w:leader="dot"/>
            </w:tabs>
            <w:ind w:right="0"/>
            <w:jc w:val="left"/>
          </w:pPr>
          <w:hyperlink w:history="true" w:anchor="_bookmark6"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-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</w:t>
            </w:r>
            <w:r>
              <w:rPr>
                <w:b w:val="0"/>
                <w:bCs w:val="0"/>
                <w:spacing w:val="-1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9</w:t>
            </w:r>
          </w:hyperlink>
        </w:p>
        <w:p>
          <w:pPr>
            <w:pStyle w:val="TOC2"/>
            <w:tabs>
              <w:tab w:pos="9741" w:val="right" w:leader="dot"/>
            </w:tabs>
            <w:ind w:right="0"/>
            <w:jc w:val="left"/>
          </w:pPr>
          <w:hyperlink w:history="true" w:anchor="_bookmark9"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-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cr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-3"/>
                <w:w w:val="100"/>
              </w:rPr>
              <w:t>s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y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g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oups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10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2"/>
            <w:tabs>
              <w:tab w:pos="9741" w:val="right" w:leader="dot"/>
            </w:tabs>
            <w:ind w:right="0"/>
            <w:jc w:val="left"/>
          </w:pPr>
          <w:hyperlink w:history="true" w:anchor="_bookmark14">
            <w:r>
              <w:rPr>
                <w:b w:val="0"/>
                <w:bCs w:val="0"/>
                <w:spacing w:val="-1"/>
                <w:w w:val="100"/>
              </w:rPr>
              <w:t>Lo</w:t>
            </w:r>
            <w:r>
              <w:rPr>
                <w:b w:val="0"/>
                <w:bCs w:val="0"/>
                <w:spacing w:val="0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12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50" w:val="right" w:leader="dot"/>
            </w:tabs>
            <w:ind w:right="0"/>
            <w:jc w:val="left"/>
          </w:pPr>
          <w:hyperlink w:history="true" w:anchor="_bookmark22"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Se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15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50" w:val="right" w:leader="dot"/>
            </w:tabs>
            <w:ind w:right="0"/>
            <w:jc w:val="left"/>
          </w:pPr>
          <w:hyperlink w:history="true" w:anchor="_bookmark30"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rt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2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–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Th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2"/>
                <w:w w:val="100"/>
              </w:rPr>
              <w:t>g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22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1" w:val="right" w:leader="dot"/>
            </w:tabs>
            <w:ind w:left="551" w:right="0"/>
            <w:jc w:val="left"/>
          </w:pPr>
          <w:hyperlink w:history="true" w:anchor="_TOC_250010"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24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1" w:val="right" w:leader="dot"/>
            </w:tabs>
            <w:ind w:left="551" w:right="0"/>
            <w:jc w:val="left"/>
          </w:pPr>
          <w:hyperlink w:history="true" w:anchor="_TOC_250009">
            <w:r>
              <w:rPr>
                <w:b w:val="0"/>
                <w:bCs w:val="0"/>
                <w:spacing w:val="-1"/>
                <w:w w:val="100"/>
              </w:rPr>
              <w:t>Au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27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1" w:val="right" w:leader="dot"/>
            </w:tabs>
            <w:spacing w:before="136"/>
            <w:ind w:left="551" w:right="0"/>
            <w:jc w:val="left"/>
          </w:pPr>
          <w:hyperlink w:history="true" w:anchor="_TOC_250008">
            <w:r>
              <w:rPr>
                <w:b w:val="0"/>
                <w:bCs w:val="0"/>
                <w:spacing w:val="5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a</w:t>
            </w:r>
            <w:r>
              <w:rPr>
                <w:b w:val="0"/>
                <w:bCs w:val="0"/>
                <w:spacing w:val="-4"/>
                <w:w w:val="100"/>
              </w:rPr>
              <w:t>i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-3"/>
                <w:w w:val="100"/>
              </w:rPr>
              <w:t>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30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1" w:val="right" w:leader="dot"/>
            </w:tabs>
            <w:ind w:left="551" w:right="0"/>
            <w:jc w:val="left"/>
          </w:pPr>
          <w:hyperlink w:history="true" w:anchor="_TOC_250007">
            <w:r>
              <w:rPr>
                <w:b w:val="0"/>
                <w:bCs w:val="0"/>
                <w:spacing w:val="-1"/>
                <w:w w:val="100"/>
              </w:rPr>
              <w:t>Ba</w:t>
            </w:r>
            <w:r>
              <w:rPr>
                <w:b w:val="0"/>
                <w:bCs w:val="0"/>
                <w:spacing w:val="0"/>
                <w:w w:val="100"/>
              </w:rPr>
              <w:t>y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en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y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33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left="551" w:right="0"/>
            <w:jc w:val="left"/>
          </w:pPr>
          <w:hyperlink w:history="true" w:anchor="_TOC_250006">
            <w:r>
              <w:rPr>
                <w:b w:val="0"/>
                <w:bCs w:val="0"/>
                <w:spacing w:val="1"/>
                <w:w w:val="100"/>
              </w:rPr>
              <w:t>G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bo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ne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36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left="551" w:right="0"/>
            <w:jc w:val="left"/>
          </w:pPr>
          <w:hyperlink w:history="true" w:anchor="_TOC_250005">
            <w:r>
              <w:rPr>
                <w:b w:val="0"/>
                <w:bCs w:val="0"/>
                <w:spacing w:val="-2"/>
                <w:w w:val="100"/>
              </w:rPr>
              <w:t>H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4"/>
                <w:w w:val="100"/>
              </w:rPr>
              <w:t>w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’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Bay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39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left="551" w:right="0"/>
            <w:jc w:val="left"/>
          </w:pPr>
          <w:hyperlink w:history="true" w:anchor="_TOC_250004"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an</w:t>
            </w:r>
            <w:r>
              <w:rPr>
                <w:b w:val="0"/>
                <w:bCs w:val="0"/>
                <w:spacing w:val="-3"/>
                <w:w w:val="100"/>
              </w:rPr>
              <w:t>a</w:t>
            </w:r>
            <w:r>
              <w:rPr>
                <w:b w:val="0"/>
                <w:bCs w:val="0"/>
                <w:spacing w:val="2"/>
                <w:w w:val="100"/>
              </w:rPr>
              <w:t>k</w:t>
            </w:r>
            <w:r>
              <w:rPr>
                <w:b w:val="0"/>
                <w:bCs w:val="0"/>
                <w:spacing w:val="0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42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left="551" w:right="0"/>
            <w:jc w:val="left"/>
          </w:pPr>
          <w:hyperlink w:history="true" w:anchor="_TOC_250003"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</w:rPr>
              <w:t>ū</w:t>
            </w:r>
            <w:r>
              <w:rPr>
                <w:b w:val="0"/>
                <w:bCs w:val="0"/>
                <w:spacing w:val="-4"/>
                <w:w w:val="100"/>
              </w:rPr>
              <w:t>-</w:t>
            </w:r>
            <w:r>
              <w:rPr>
                <w:b w:val="0"/>
                <w:bCs w:val="0"/>
                <w:spacing w:val="7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h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3"/>
                <w:w w:val="100"/>
              </w:rPr>
              <w:t>n</w:t>
            </w:r>
            <w:r>
              <w:rPr>
                <w:b w:val="0"/>
                <w:bCs w:val="0"/>
                <w:spacing w:val="2"/>
                <w:w w:val="100"/>
              </w:rPr>
              <w:t>g</w:t>
            </w:r>
            <w:r>
              <w:rPr>
                <w:b w:val="0"/>
                <w:bCs w:val="0"/>
                <w:spacing w:val="-1"/>
                <w:w w:val="100"/>
              </w:rPr>
              <w:t>anui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44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right="0"/>
            <w:jc w:val="left"/>
          </w:pPr>
          <w:hyperlink w:history="true" w:anchor="_TOC_250002">
            <w:r>
              <w:rPr>
                <w:b w:val="0"/>
                <w:bCs w:val="0"/>
                <w:spacing w:val="5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lli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g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46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right="0"/>
            <w:jc w:val="left"/>
          </w:pPr>
          <w:hyperlink w:history="true" w:anchor="_TOC_250001"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an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bu</w:t>
            </w:r>
            <w:r>
              <w:rPr>
                <w:b w:val="0"/>
                <w:bCs w:val="0"/>
                <w:spacing w:val="0"/>
                <w:w w:val="100"/>
              </w:rPr>
              <w:t>ry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49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3"/>
            <w:tabs>
              <w:tab w:pos="9740" w:val="right" w:leader="dot"/>
            </w:tabs>
            <w:ind w:right="0"/>
            <w:jc w:val="left"/>
          </w:pPr>
          <w:hyperlink w:history="true" w:anchor="_TOC_250000"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So</w:t>
            </w:r>
            <w:r>
              <w:rPr>
                <w:b w:val="0"/>
                <w:bCs w:val="0"/>
                <w:spacing w:val="-3"/>
                <w:w w:val="100"/>
              </w:rPr>
              <w:t>u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h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52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50" w:val="right" w:leader="dot"/>
            </w:tabs>
            <w:spacing w:before="136"/>
            <w:ind w:left="111" w:right="0"/>
            <w:jc w:val="left"/>
          </w:pPr>
          <w:hyperlink w:history="true" w:anchor="_bookmark67"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rt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3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–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3"/>
                <w:w w:val="100"/>
              </w:rPr>
              <w:t>u</w:t>
            </w:r>
            <w:r>
              <w:rPr>
                <w:b w:val="0"/>
                <w:bCs w:val="0"/>
                <w:spacing w:val="0"/>
                <w:w w:val="100"/>
              </w:rPr>
              <w:t>rr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3"/>
                <w:w w:val="100"/>
              </w:rPr>
              <w:t>v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an</w:t>
            </w:r>
            <w:r>
              <w:rPr>
                <w:b w:val="0"/>
                <w:bCs w:val="0"/>
                <w:spacing w:val="0"/>
                <w:w w:val="100"/>
              </w:rPr>
              <w:t>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2"/>
                <w:w w:val="100"/>
              </w:rPr>
              <w:t>g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3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m</w:t>
            </w:r>
            <w:r>
              <w:rPr>
                <w:b w:val="0"/>
                <w:bCs w:val="0"/>
                <w:spacing w:val="0"/>
                <w:w w:val="100"/>
              </w:rPr>
              <w:t>m</w:t>
            </w:r>
            <w:r>
              <w:rPr>
                <w:b w:val="0"/>
                <w:bCs w:val="0"/>
                <w:spacing w:val="-1"/>
                <w:w w:val="100"/>
              </w:rPr>
              <w:t>es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55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49" w:val="right" w:leader="dot"/>
            </w:tabs>
            <w:ind w:left="111" w:right="0"/>
            <w:jc w:val="left"/>
          </w:pPr>
          <w:hyperlink w:history="true" w:anchor="_bookmark68"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3"/>
                <w:w w:val="100"/>
              </w:rPr>
              <w:t>f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en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es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58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49" w:val="right" w:leader="dot"/>
            </w:tabs>
            <w:ind w:left="111" w:right="0"/>
            <w:jc w:val="left"/>
          </w:pPr>
          <w:hyperlink w:history="true" w:anchor="_bookmark69">
            <w:r>
              <w:rPr>
                <w:b w:val="0"/>
                <w:bCs w:val="0"/>
                <w:spacing w:val="-1"/>
                <w:w w:val="100"/>
              </w:rPr>
              <w:t>Append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x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: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ab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3"/>
                <w:w w:val="100"/>
              </w:rPr>
              <w:t>f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P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rt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1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–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‘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nap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’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w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Zea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and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60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50" w:val="right" w:leader="dot"/>
            </w:tabs>
            <w:ind w:left="111" w:right="0"/>
            <w:jc w:val="left"/>
          </w:pPr>
          <w:hyperlink w:history="true" w:anchor="_bookmark70">
            <w:r>
              <w:rPr>
                <w:b w:val="0"/>
                <w:bCs w:val="0"/>
                <w:spacing w:val="-1"/>
                <w:w w:val="100"/>
              </w:rPr>
              <w:t>Append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x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B</w:t>
            </w:r>
            <w:r>
              <w:rPr>
                <w:b w:val="0"/>
                <w:bCs w:val="0"/>
                <w:spacing w:val="0"/>
                <w:w w:val="100"/>
              </w:rPr>
              <w:t>: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ab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3"/>
                <w:w w:val="100"/>
              </w:rPr>
              <w:t>f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P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rt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2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–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2"/>
                <w:w w:val="100"/>
              </w:rPr>
              <w:t>g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63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9750" w:val="right" w:leader="dot"/>
            </w:tabs>
            <w:spacing w:before="137"/>
            <w:ind w:right="0"/>
            <w:jc w:val="left"/>
          </w:pPr>
          <w:hyperlink w:history="true" w:anchor="_bookmark71">
            <w:r>
              <w:rPr>
                <w:b w:val="0"/>
                <w:bCs w:val="0"/>
                <w:spacing w:val="-1"/>
                <w:w w:val="100"/>
              </w:rPr>
              <w:t>Append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x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: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st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3"/>
                <w:w w:val="100"/>
              </w:rPr>
              <w:t>f</w:t>
            </w:r>
            <w:r>
              <w:rPr>
                <w:b w:val="0"/>
                <w:bCs w:val="0"/>
                <w:spacing w:val="-4"/>
                <w:w w:val="100"/>
              </w:rPr>
              <w:t>i</w:t>
            </w:r>
            <w:r>
              <w:rPr>
                <w:b w:val="0"/>
                <w:bCs w:val="0"/>
                <w:spacing w:val="-3"/>
                <w:w w:val="100"/>
              </w:rPr>
              <w:t>v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pe</w:t>
            </w:r>
            <w:r>
              <w:rPr>
                <w:b w:val="0"/>
                <w:bCs w:val="0"/>
                <w:spacing w:val="0"/>
                <w:w w:val="100"/>
              </w:rPr>
              <w:t>rc</w:t>
            </w:r>
            <w:r>
              <w:rPr>
                <w:b w:val="0"/>
                <w:bCs w:val="0"/>
                <w:spacing w:val="-1"/>
                <w:w w:val="100"/>
              </w:rPr>
              <w:t>en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f</w:t>
            </w:r>
            <w:r>
              <w:rPr>
                <w:b w:val="0"/>
                <w:bCs w:val="0"/>
                <w:spacing w:val="2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n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u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U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 </w:t>
            </w:r>
            <w:r>
              <w:rPr>
                <w:b w:val="0"/>
                <w:bCs w:val="0"/>
                <w:spacing w:val="-4"/>
                <w:w w:val="100"/>
              </w:rPr>
              <w:t>w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2"/>
                <w:w w:val="100"/>
              </w:rPr>
              <w:t>g</w:t>
            </w:r>
            <w:r>
              <w:rPr>
                <w:b w:val="0"/>
                <w:bCs w:val="0"/>
                <w:spacing w:val="-1"/>
                <w:w w:val="100"/>
              </w:rPr>
              <w:t>h</w:t>
            </w:r>
            <w:r>
              <w:rPr>
                <w:b w:val="0"/>
                <w:bCs w:val="0"/>
                <w:spacing w:val="-3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st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-3"/>
                <w:w w:val="100"/>
              </w:rPr>
              <w:t>o</w:t>
            </w:r>
            <w:r>
              <w:rPr>
                <w:b w:val="0"/>
                <w:bCs w:val="0"/>
                <w:spacing w:val="-1"/>
                <w:w w:val="100"/>
              </w:rPr>
              <w:t>n</w:t>
            </w:r>
            <w:r>
              <w:rPr>
                <w:b w:val="0"/>
                <w:bCs w:val="0"/>
                <w:spacing w:val="2"/>
                <w:w w:val="100"/>
              </w:rPr>
              <w:t>-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71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</w:sdtContent>
    </w:sdt>
    <w:p>
      <w:pPr>
        <w:spacing w:after="0"/>
        <w:jc w:val="left"/>
        <w:sectPr>
          <w:footerReference w:type="default" r:id="rId6"/>
          <w:pgSz w:w="11907" w:h="16840"/>
          <w:pgMar w:footer="917" w:header="0" w:top="1140" w:bottom="1100" w:left="1020" w:right="1020"/>
          <w:pgNumType w:start="2"/>
        </w:sectPr>
      </w:pPr>
    </w:p>
    <w:p>
      <w:pPr>
        <w:pStyle w:val="BodyText"/>
        <w:spacing w:before="72"/>
        <w:ind w:right="0"/>
        <w:jc w:val="left"/>
      </w:pPr>
      <w:r>
        <w:rPr>
          <w:b w:val="0"/>
          <w:bCs w:val="0"/>
          <w:color w:val="FFFFFF"/>
          <w:spacing w:val="16"/>
          <w:w w:val="100"/>
        </w:rPr>
        <w:t>T</w:t>
      </w:r>
      <w:r>
        <w:rPr>
          <w:b w:val="0"/>
          <w:bCs w:val="0"/>
          <w:color w:val="FFFFFF"/>
          <w:spacing w:val="13"/>
          <w:w w:val="100"/>
        </w:rPr>
        <w:t>AB</w:t>
      </w:r>
      <w:r>
        <w:rPr>
          <w:b w:val="0"/>
          <w:bCs w:val="0"/>
          <w:color w:val="FFFFFF"/>
          <w:spacing w:val="14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F</w:t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5"/>
          <w:w w:val="100"/>
        </w:rPr>
        <w:t>G</w:t>
      </w:r>
      <w:r>
        <w:rPr>
          <w:b w:val="0"/>
          <w:bCs w:val="0"/>
          <w:color w:val="FFFFFF"/>
          <w:spacing w:val="13"/>
          <w:w w:val="100"/>
        </w:rPr>
        <w:t>URES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631" w:val="left" w:leader="dot"/>
        </w:tabs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5.200001pt;margin-top:-24.566378pt;width:484.8pt;height:14.64pt;mso-position-horizontal-relative:page;mso-position-vertical-relative:paragraph;z-index:-15841" coordorigin="1104,-491" coordsize="9696,293">
            <v:shape style="position:absolute;left:1104;top:-491;width:9696;height:293" coordorigin="1104,-491" coordsize="9696,293" path="m1104,-199l10800,-199,10800,-491,1104,-491,1104,-199xe" filled="t" fillcolor="#003865" stroked="f">
              <v:path arrowok="t"/>
              <v:fill type="solid"/>
            </v:shape>
            <w10:wrap type="none"/>
          </v:group>
        </w:pict>
      </w:r>
      <w:hyperlink w:history="true" w:anchor="_bookmark7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ea</w:t>
        </w:r>
        <w:r>
          <w:rPr>
            <w:b w:val="0"/>
            <w:bCs w:val="0"/>
            <w:spacing w:val="0"/>
            <w:w w:val="100"/>
          </w:rPr>
          <w:t>r,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0</w:t>
        </w:r>
        <w:r>
          <w:rPr>
            <w:b w:val="0"/>
            <w:bCs w:val="0"/>
            <w:spacing w:val="-1"/>
            <w:w w:val="100"/>
          </w:rPr>
          <w:t>0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9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right="0"/>
        <w:jc w:val="left"/>
        <w:rPr>
          <w:rFonts w:ascii="Calibri" w:hAnsi="Calibri" w:cs="Calibri" w:eastAsia="Calibri"/>
        </w:rPr>
      </w:pPr>
      <w:hyperlink w:history="true" w:anchor="_bookmark1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),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11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12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ea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),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2000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11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1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me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pen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ee</w:t>
        </w:r>
        <w:r>
          <w:rPr>
            <w:b w:val="0"/>
            <w:bCs w:val="0"/>
            <w:spacing w:val="0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ea</w:t>
        </w:r>
        <w:r>
          <w:rPr>
            <w:b w:val="0"/>
            <w:bCs w:val="0"/>
            <w:spacing w:val="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-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s,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2000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2011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12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19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5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4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me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13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20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6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du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</w:t>
        </w:r>
        <w:r>
          <w:rPr>
            <w:b w:val="0"/>
            <w:bCs w:val="0"/>
            <w:spacing w:val="-3"/>
            <w:w w:val="100"/>
          </w:rPr>
          <w:t>0</w:t>
        </w:r>
        <w:r>
          <w:rPr>
            <w:b w:val="0"/>
            <w:bCs w:val="0"/>
            <w:spacing w:val="-1"/>
            <w:w w:val="100"/>
          </w:rPr>
          <w:t>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13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2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7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du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14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2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8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17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26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9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rc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2</w:t>
        </w:r>
        <w:r>
          <w:rPr>
            <w:b w:val="0"/>
            <w:bCs w:val="0"/>
            <w:spacing w:val="-1"/>
            <w:w w:val="100"/>
          </w:rPr>
          <w:t>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18</w:t>
        </w:r>
      </w:hyperlink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right="0"/>
        <w:jc w:val="left"/>
        <w:rPr>
          <w:rFonts w:ascii="Calibri" w:hAnsi="Calibri" w:cs="Calibri" w:eastAsia="Calibri"/>
        </w:rPr>
      </w:pPr>
      <w:hyperlink w:history="true" w:anchor="_bookmark27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10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2000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2011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19</w:t>
        </w:r>
      </w:hyperlink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hyperlink w:history="true" w:anchor="_bookmark28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</w:t>
        </w:r>
        <w:r>
          <w:rPr>
            <w:b w:val="0"/>
            <w:bCs w:val="0"/>
            <w:spacing w:val="-1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on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)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s,</w:t>
        </w:r>
      </w:hyperlink>
    </w:p>
    <w:p>
      <w:pPr>
        <w:pStyle w:val="BodyText"/>
        <w:spacing w:before="36"/>
        <w:ind w:right="0"/>
        <w:jc w:val="left"/>
        <w:rPr>
          <w:rFonts w:ascii="Calibri" w:hAnsi="Calibri" w:cs="Calibri" w:eastAsia="Calibri"/>
        </w:rPr>
      </w:pPr>
      <w:hyperlink w:history="true" w:anchor="_bookmark28">
        <w:r>
          <w:rPr>
            <w:b w:val="0"/>
            <w:bCs w:val="0"/>
            <w:spacing w:val="-1"/>
            <w:w w:val="100"/>
          </w:rPr>
          <w:t>2000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</w:t>
        </w:r>
        <w:r>
          <w:rPr>
            <w:b w:val="0"/>
            <w:bCs w:val="0"/>
            <w:spacing w:val="0"/>
            <w:w w:val="100"/>
          </w:rPr>
          <w:t>1</w:t>
        </w:r>
        <w:r>
          <w:rPr>
            <w:b w:val="0"/>
            <w:bCs w:val="0"/>
            <w:spacing w:val="-4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>...............................</w:t>
        </w:r>
        <w:r>
          <w:rPr>
            <w:rFonts w:ascii="Calibri" w:hAnsi="Calibri" w:cs="Calibri" w:eastAsia="Calibri"/>
            <w:b w:val="0"/>
            <w:bCs w:val="0"/>
            <w:spacing w:val="-4"/>
            <w:w w:val="100"/>
          </w:rPr>
          <w:t>.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>...............................</w:t>
        </w:r>
        <w:r>
          <w:rPr>
            <w:rFonts w:ascii="Calibri" w:hAnsi="Calibri" w:cs="Calibri" w:eastAsia="Calibri"/>
            <w:b w:val="0"/>
            <w:bCs w:val="0"/>
            <w:spacing w:val="-4"/>
            <w:w w:val="100"/>
          </w:rPr>
          <w:t>.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>...............................</w:t>
        </w:r>
        <w:r>
          <w:rPr>
            <w:rFonts w:ascii="Calibri" w:hAnsi="Calibri" w:cs="Calibri" w:eastAsia="Calibri"/>
            <w:b w:val="0"/>
            <w:bCs w:val="0"/>
            <w:spacing w:val="-4"/>
            <w:w w:val="100"/>
          </w:rPr>
          <w:t>.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>...............................</w:t>
        </w:r>
        <w:r>
          <w:rPr>
            <w:rFonts w:ascii="Calibri" w:hAnsi="Calibri" w:cs="Calibri" w:eastAsia="Calibri"/>
            <w:b w:val="0"/>
            <w:bCs w:val="0"/>
            <w:spacing w:val="-4"/>
            <w:w w:val="100"/>
          </w:rPr>
          <w:t>.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>.....................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.</w:t>
        </w:r>
        <w:r>
          <w:rPr>
            <w:rFonts w:ascii="Calibri" w:hAnsi="Calibri" w:cs="Calibri" w:eastAsia="Calibri"/>
            <w:b w:val="0"/>
            <w:bCs w:val="0"/>
            <w:spacing w:val="-2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20</w:t>
        </w:r>
      </w:hyperlink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518" w:val="left" w:leader="dot"/>
        </w:tabs>
        <w:ind w:right="0"/>
        <w:jc w:val="left"/>
        <w:rPr>
          <w:rFonts w:ascii="Calibri" w:hAnsi="Calibri" w:cs="Calibri" w:eastAsia="Calibri"/>
        </w:rPr>
      </w:pPr>
      <w:hyperlink w:history="true" w:anchor="_bookmark3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12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s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22</w:t>
        </w:r>
      </w:hyperlink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518" w:val="left" w:leader="dot"/>
        </w:tabs>
        <w:spacing w:line="277" w:lineRule="auto"/>
        <w:ind w:right="122"/>
        <w:jc w:val="left"/>
        <w:rPr>
          <w:rFonts w:ascii="Calibri" w:hAnsi="Calibri" w:cs="Calibri" w:eastAsia="Calibri"/>
        </w:rPr>
      </w:pPr>
      <w:hyperlink w:history="true" w:anchor="_bookmark33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13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4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0</w:t>
        </w:r>
        <w:r>
          <w:rPr>
            <w:b w:val="0"/>
            <w:bCs w:val="0"/>
            <w:spacing w:val="0"/>
            <w:w w:val="100"/>
          </w:rPr>
          <w:t>-4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ea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s,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4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</w:hyperlink>
      <w:r>
        <w:rPr>
          <w:b w:val="0"/>
          <w:bCs w:val="0"/>
          <w:spacing w:val="0"/>
          <w:w w:val="100"/>
        </w:rPr>
        <w:t> </w:t>
      </w:r>
      <w:hyperlink w:history="true" w:anchor="_bookmark33"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23</w:t>
        </w:r>
      </w:hyperlink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518" w:val="left" w:leader="dot"/>
        </w:tabs>
        <w:spacing w:line="277" w:lineRule="auto"/>
        <w:ind w:right="122"/>
        <w:jc w:val="left"/>
        <w:rPr>
          <w:rFonts w:ascii="Calibri" w:hAnsi="Calibri" w:cs="Calibri" w:eastAsia="Calibri"/>
        </w:rPr>
      </w:pPr>
      <w:hyperlink w:history="true" w:anchor="_bookmark34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14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34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24</w:t>
        </w:r>
      </w:hyperlink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518" w:val="left" w:leader="dot"/>
        </w:tabs>
        <w:spacing w:line="274" w:lineRule="auto"/>
        <w:ind w:right="122"/>
        <w:jc w:val="left"/>
        <w:rPr>
          <w:rFonts w:ascii="Calibri" w:hAnsi="Calibri" w:cs="Calibri" w:eastAsia="Calibri"/>
        </w:rPr>
      </w:pPr>
      <w:hyperlink w:history="true" w:anchor="_bookmark3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15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35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25</w:t>
        </w:r>
      </w:hyperlink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518" w:val="left" w:leader="dot"/>
        </w:tabs>
        <w:ind w:right="0"/>
        <w:jc w:val="left"/>
        <w:rPr>
          <w:rFonts w:ascii="Calibri" w:hAnsi="Calibri" w:cs="Calibri" w:eastAsia="Calibri"/>
        </w:rPr>
      </w:pPr>
      <w:hyperlink w:history="true" w:anchor="_bookmark36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16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25</w:t>
        </w:r>
      </w:hyperlink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518" w:val="left" w:leader="dot"/>
        </w:tabs>
        <w:spacing w:line="274" w:lineRule="auto"/>
        <w:ind w:right="122"/>
        <w:jc w:val="left"/>
        <w:rPr>
          <w:rFonts w:ascii="Calibri" w:hAnsi="Calibri" w:cs="Calibri" w:eastAsia="Calibri"/>
        </w:rPr>
      </w:pPr>
      <w:hyperlink w:history="true" w:anchor="_bookmark37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17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Au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4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37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27</w:t>
        </w:r>
      </w:hyperlink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518" w:val="left" w:leader="dot"/>
        </w:tabs>
        <w:spacing w:line="277" w:lineRule="auto"/>
        <w:ind w:right="122"/>
        <w:jc w:val="left"/>
        <w:rPr>
          <w:rFonts w:ascii="Calibri" w:hAnsi="Calibri" w:cs="Calibri" w:eastAsia="Calibri"/>
        </w:rPr>
      </w:pPr>
      <w:hyperlink w:history="true" w:anchor="_bookmark38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18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Au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hyperlink w:history="true" w:anchor="_bookmark38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28</w:t>
        </w:r>
      </w:hyperlink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518" w:val="left" w:leader="dot"/>
        </w:tabs>
        <w:ind w:right="0"/>
        <w:jc w:val="left"/>
        <w:rPr>
          <w:rFonts w:ascii="Calibri" w:hAnsi="Calibri" w:cs="Calibri" w:eastAsia="Calibri"/>
        </w:rPr>
      </w:pPr>
      <w:hyperlink w:history="true" w:anchor="_bookmark39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19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Au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28</w:t>
        </w:r>
      </w:hyperlink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518" w:val="left" w:leader="dot"/>
        </w:tabs>
        <w:spacing w:line="277" w:lineRule="auto"/>
        <w:ind w:left="112" w:right="122"/>
        <w:jc w:val="left"/>
        <w:rPr>
          <w:rFonts w:ascii="Calibri" w:hAnsi="Calibri" w:cs="Calibri" w:eastAsia="Calibri"/>
        </w:rPr>
      </w:pPr>
      <w:hyperlink w:history="true" w:anchor="_bookmark40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7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k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40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30</w:t>
        </w:r>
      </w:hyperlink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518" w:val="left" w:leader="dot"/>
        </w:tabs>
        <w:spacing w:line="274" w:lineRule="auto"/>
        <w:ind w:left="112" w:right="122"/>
        <w:jc w:val="left"/>
        <w:rPr>
          <w:rFonts w:ascii="Calibri" w:hAnsi="Calibri" w:cs="Calibri" w:eastAsia="Calibri"/>
        </w:rPr>
      </w:pPr>
      <w:hyperlink w:history="true" w:anchor="_bookmark4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21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),</w:t>
        </w:r>
      </w:hyperlink>
      <w:r>
        <w:rPr>
          <w:b w:val="0"/>
          <w:bCs w:val="0"/>
          <w:spacing w:val="0"/>
          <w:w w:val="100"/>
        </w:rPr>
        <w:t> </w:t>
      </w:r>
      <w:hyperlink w:history="true" w:anchor="_bookmark41"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31</w:t>
        </w:r>
      </w:hyperlink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518" w:val="left" w:leader="dot"/>
        </w:tabs>
        <w:ind w:left="112" w:right="0"/>
        <w:jc w:val="left"/>
        <w:rPr>
          <w:rFonts w:ascii="Calibri" w:hAnsi="Calibri" w:cs="Calibri" w:eastAsia="Calibri"/>
        </w:rPr>
      </w:pPr>
      <w:hyperlink w:history="true" w:anchor="_bookmark42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22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</w:t>
        </w:r>
        <w:r>
          <w:rPr>
            <w:b w:val="0"/>
            <w:bCs w:val="0"/>
            <w:spacing w:val="-3"/>
            <w:w w:val="100"/>
          </w:rPr>
          <w:t>0</w:t>
        </w:r>
        <w:r>
          <w:rPr>
            <w:b w:val="0"/>
            <w:bCs w:val="0"/>
            <w:spacing w:val="-1"/>
            <w:w w:val="100"/>
          </w:rPr>
          <w:t>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</w:r>
        <w:r>
          <w:rPr>
            <w:rFonts w:ascii="Calibri" w:hAnsi="Calibri" w:cs="Calibri" w:eastAsia="Calibri"/>
            <w:b w:val="0"/>
            <w:bCs w:val="0"/>
            <w:spacing w:val="-1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31</w:t>
        </w:r>
      </w:hyperlink>
    </w:p>
    <w:p>
      <w:pPr>
        <w:spacing w:after="0"/>
        <w:jc w:val="left"/>
        <w:rPr>
          <w:rFonts w:ascii="Calibri" w:hAnsi="Calibri" w:cs="Calibri" w:eastAsia="Calibri"/>
        </w:rPr>
        <w:sectPr>
          <w:pgSz w:w="11907" w:h="16840"/>
          <w:pgMar w:header="0" w:footer="917" w:top="1040" w:bottom="1100" w:left="1020" w:right="1020"/>
        </w:sectPr>
      </w:pPr>
    </w:p>
    <w:p>
      <w:pPr>
        <w:pStyle w:val="BodyText"/>
        <w:tabs>
          <w:tab w:pos="9743" w:val="right" w:leader="dot"/>
        </w:tabs>
        <w:spacing w:line="277" w:lineRule="auto" w:before="72"/>
        <w:ind w:right="122"/>
        <w:jc w:val="left"/>
        <w:rPr>
          <w:rFonts w:ascii="Calibri" w:hAnsi="Calibri" w:cs="Calibri" w:eastAsia="Calibri"/>
        </w:rPr>
      </w:pPr>
      <w:hyperlink w:history="true" w:anchor="_bookmark43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23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B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ouped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43"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33</w:t>
        </w:r>
      </w:hyperlink>
    </w:p>
    <w:p>
      <w:pPr>
        <w:pStyle w:val="BodyText"/>
        <w:tabs>
          <w:tab w:pos="9743" w:val="right" w:leader="dot"/>
        </w:tabs>
        <w:spacing w:line="277" w:lineRule="auto" w:before="197"/>
        <w:ind w:right="122"/>
        <w:jc w:val="left"/>
        <w:rPr>
          <w:rFonts w:ascii="Calibri" w:hAnsi="Calibri" w:cs="Calibri" w:eastAsia="Calibri"/>
        </w:rPr>
      </w:pPr>
      <w:hyperlink w:history="true" w:anchor="_bookmark44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24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44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34</w:t>
        </w:r>
      </w:hyperlink>
    </w:p>
    <w:p>
      <w:pPr>
        <w:pStyle w:val="BodyText"/>
        <w:tabs>
          <w:tab w:pos="9743" w:val="right" w:leader="dot"/>
        </w:tabs>
        <w:spacing w:before="201"/>
        <w:ind w:right="0"/>
        <w:jc w:val="left"/>
        <w:rPr>
          <w:rFonts w:ascii="Calibri" w:hAnsi="Calibri" w:cs="Calibri" w:eastAsia="Calibri"/>
        </w:rPr>
      </w:pPr>
      <w:hyperlink w:history="true" w:anchor="_bookmark4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25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34</w:t>
        </w:r>
      </w:hyperlink>
    </w:p>
    <w:p>
      <w:pPr>
        <w:pStyle w:val="BodyText"/>
        <w:tabs>
          <w:tab w:pos="9743" w:val="right" w:leader="dot"/>
        </w:tabs>
        <w:spacing w:line="274" w:lineRule="auto" w:before="238"/>
        <w:ind w:right="122"/>
        <w:jc w:val="left"/>
        <w:rPr>
          <w:rFonts w:ascii="Calibri" w:hAnsi="Calibri" w:cs="Calibri" w:eastAsia="Calibri"/>
        </w:rPr>
      </w:pPr>
      <w:hyperlink w:history="true" w:anchor="_bookmark46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26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46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36</w:t>
        </w:r>
      </w:hyperlink>
    </w:p>
    <w:p>
      <w:pPr>
        <w:pStyle w:val="BodyText"/>
        <w:tabs>
          <w:tab w:pos="9743" w:val="right" w:leader="dot"/>
        </w:tabs>
        <w:spacing w:line="274" w:lineRule="auto" w:before="202"/>
        <w:ind w:right="122"/>
        <w:jc w:val="left"/>
        <w:rPr>
          <w:rFonts w:ascii="Calibri" w:hAnsi="Calibri" w:cs="Calibri" w:eastAsia="Calibri"/>
        </w:rPr>
      </w:pPr>
      <w:hyperlink w:history="true" w:anchor="_bookmark47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27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bo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hyperlink w:history="true" w:anchor="_bookmark47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37</w:t>
        </w:r>
      </w:hyperlink>
    </w:p>
    <w:p>
      <w:pPr>
        <w:pStyle w:val="BodyText"/>
        <w:tabs>
          <w:tab w:pos="9743" w:val="right" w:leader="dot"/>
        </w:tabs>
        <w:spacing w:before="203"/>
        <w:ind w:right="0"/>
        <w:jc w:val="left"/>
        <w:rPr>
          <w:rFonts w:ascii="Calibri" w:hAnsi="Calibri" w:cs="Calibri" w:eastAsia="Calibri"/>
        </w:rPr>
      </w:pPr>
      <w:hyperlink w:history="true" w:anchor="_bookmark48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28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bo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37</w:t>
        </w:r>
      </w:hyperlink>
    </w:p>
    <w:p>
      <w:pPr>
        <w:pStyle w:val="BodyText"/>
        <w:tabs>
          <w:tab w:pos="9743" w:val="right" w:leader="dot"/>
        </w:tabs>
        <w:spacing w:line="277" w:lineRule="auto" w:before="238"/>
        <w:ind w:right="122"/>
        <w:jc w:val="left"/>
        <w:rPr>
          <w:rFonts w:ascii="Calibri" w:hAnsi="Calibri" w:cs="Calibri" w:eastAsia="Calibri"/>
        </w:rPr>
      </w:pPr>
      <w:hyperlink w:history="true" w:anchor="_bookmark49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29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0"/>
            <w:w w:val="100"/>
          </w:rPr>
          <w:t>k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’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ouped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49"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39</w:t>
        </w:r>
      </w:hyperlink>
    </w:p>
    <w:p>
      <w:pPr>
        <w:pStyle w:val="BodyText"/>
        <w:tabs>
          <w:tab w:pos="9743" w:val="right" w:leader="dot"/>
        </w:tabs>
        <w:spacing w:line="277" w:lineRule="auto" w:before="197"/>
        <w:ind w:right="122"/>
        <w:jc w:val="left"/>
        <w:rPr>
          <w:rFonts w:ascii="Calibri" w:hAnsi="Calibri" w:cs="Calibri" w:eastAsia="Calibri"/>
        </w:rPr>
      </w:pPr>
      <w:hyperlink w:history="true" w:anchor="_bookmark50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30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’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2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0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40</w:t>
        </w:r>
      </w:hyperlink>
    </w:p>
    <w:p>
      <w:pPr>
        <w:pStyle w:val="BodyText"/>
        <w:tabs>
          <w:tab w:pos="9743" w:val="right" w:leader="dot"/>
        </w:tabs>
        <w:spacing w:before="201"/>
        <w:ind w:right="0"/>
        <w:jc w:val="left"/>
        <w:rPr>
          <w:rFonts w:ascii="Calibri" w:hAnsi="Calibri" w:cs="Calibri" w:eastAsia="Calibri"/>
        </w:rPr>
      </w:pPr>
      <w:hyperlink w:history="true" w:anchor="_bookmark5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31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’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B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-1"/>
            <w:w w:val="100"/>
          </w:rPr>
          <w:t>-2012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40</w:t>
        </w:r>
      </w:hyperlink>
    </w:p>
    <w:p>
      <w:pPr>
        <w:pStyle w:val="BodyText"/>
        <w:tabs>
          <w:tab w:pos="9744" w:val="right" w:leader="dot"/>
        </w:tabs>
        <w:spacing w:line="274" w:lineRule="auto" w:before="238"/>
        <w:ind w:left="113" w:right="122" w:hanging="1"/>
        <w:jc w:val="left"/>
        <w:rPr>
          <w:rFonts w:ascii="Calibri" w:hAnsi="Calibri" w:cs="Calibri" w:eastAsia="Calibri"/>
        </w:rPr>
      </w:pPr>
      <w:hyperlink w:history="true" w:anchor="_bookmark52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32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1"/>
            <w:w w:val="100"/>
          </w:rPr>
          <w:t>na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2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42</w:t>
        </w:r>
      </w:hyperlink>
    </w:p>
    <w:p>
      <w:pPr>
        <w:pStyle w:val="BodyText"/>
        <w:tabs>
          <w:tab w:pos="9744" w:val="right" w:leader="dot"/>
        </w:tabs>
        <w:spacing w:line="274" w:lineRule="auto" w:before="202"/>
        <w:ind w:left="113" w:right="122"/>
        <w:jc w:val="left"/>
        <w:rPr>
          <w:rFonts w:ascii="Calibri" w:hAnsi="Calibri" w:cs="Calibri" w:eastAsia="Calibri"/>
        </w:rPr>
      </w:pPr>
      <w:hyperlink w:history="true" w:anchor="_bookmark53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33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hyperlink w:history="true" w:anchor="_bookmark53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43</w:t>
        </w:r>
      </w:hyperlink>
    </w:p>
    <w:p>
      <w:pPr>
        <w:pStyle w:val="BodyText"/>
        <w:tabs>
          <w:tab w:pos="9744" w:val="right" w:leader="dot"/>
        </w:tabs>
        <w:spacing w:before="203"/>
        <w:ind w:left="113" w:right="0"/>
        <w:jc w:val="left"/>
        <w:rPr>
          <w:rFonts w:ascii="Calibri" w:hAnsi="Calibri" w:cs="Calibri" w:eastAsia="Calibri"/>
        </w:rPr>
      </w:pPr>
      <w:hyperlink w:history="true" w:anchor="_bookmark54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34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43</w:t>
        </w:r>
      </w:hyperlink>
    </w:p>
    <w:p>
      <w:pPr>
        <w:pStyle w:val="BodyText"/>
        <w:tabs>
          <w:tab w:pos="9743" w:val="right" w:leader="dot"/>
        </w:tabs>
        <w:spacing w:line="277" w:lineRule="auto" w:before="238"/>
        <w:ind w:right="122" w:firstLine="0"/>
        <w:jc w:val="left"/>
        <w:rPr>
          <w:rFonts w:ascii="Calibri" w:hAnsi="Calibri" w:cs="Calibri" w:eastAsia="Calibri"/>
        </w:rPr>
      </w:pPr>
      <w:hyperlink w:history="true" w:anchor="_bookmark5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35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p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c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pa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g</w:t>
        </w:r>
        <w:r>
          <w:rPr>
            <w:rFonts w:ascii="Arial" w:hAnsi="Arial" w:cs="Arial" w:eastAsia="Arial"/>
            <w:b w:val="0"/>
            <w:bCs w:val="0"/>
            <w:spacing w:val="3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c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h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l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d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s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g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sc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hoo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l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M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ana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w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ū</w:t>
        </w:r>
        <w:r>
          <w:rPr>
            <w:b w:val="0"/>
            <w:bCs w:val="0"/>
            <w:spacing w:val="-3"/>
            <w:w w:val="100"/>
          </w:rPr>
          <w:t>-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ha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anu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by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5"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-3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2</w:t>
        </w:r>
        <w:r>
          <w:rPr>
            <w:b w:val="0"/>
            <w:bCs w:val="0"/>
            <w:spacing w:val="-1"/>
            <w:w w:val="100"/>
          </w:rPr>
          <w:t>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44</w:t>
        </w:r>
      </w:hyperlink>
    </w:p>
    <w:p>
      <w:pPr>
        <w:pStyle w:val="BodyText"/>
        <w:tabs>
          <w:tab w:pos="9743" w:val="right" w:leader="dot"/>
        </w:tabs>
        <w:spacing w:line="277" w:lineRule="auto" w:before="197"/>
        <w:ind w:right="122"/>
        <w:jc w:val="left"/>
        <w:rPr>
          <w:rFonts w:ascii="Calibri" w:hAnsi="Calibri" w:cs="Calibri" w:eastAsia="Calibri"/>
        </w:rPr>
      </w:pPr>
      <w:hyperlink w:history="true" w:anchor="_bookmark56"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F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g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u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re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36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: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u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m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b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o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f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c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h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l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d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M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an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w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ū</w:t>
        </w:r>
        <w:r>
          <w:rPr>
            <w:b w:val="0"/>
            <w:bCs w:val="0"/>
            <w:spacing w:val="-3"/>
            <w:w w:val="100"/>
          </w:rPr>
          <w:t>-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anu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6"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45</w:t>
        </w:r>
      </w:hyperlink>
    </w:p>
    <w:p>
      <w:pPr>
        <w:pStyle w:val="BodyText"/>
        <w:tabs>
          <w:tab w:pos="9743" w:val="right" w:leader="dot"/>
        </w:tabs>
        <w:spacing w:before="201"/>
        <w:ind w:right="0"/>
        <w:jc w:val="left"/>
        <w:rPr>
          <w:rFonts w:ascii="Calibri" w:hAnsi="Calibri" w:cs="Calibri" w:eastAsia="Calibri"/>
        </w:rPr>
      </w:pPr>
      <w:hyperlink w:history="true" w:anchor="_bookmark57"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F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g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u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re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37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: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u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m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b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o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f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C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s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r</w:t>
        </w:r>
        <w:r>
          <w:rPr>
            <w:rFonts w:ascii="Arial" w:hAnsi="Arial" w:cs="Arial" w:eastAsia="Arial"/>
            <w:b w:val="0"/>
            <w:bCs w:val="0"/>
            <w:spacing w:val="-3"/>
            <w:w w:val="100"/>
          </w:rPr>
          <w:t>v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c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e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s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2"/>
            <w:w w:val="100"/>
          </w:rPr>
          <w:t>i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n</w:t>
        </w:r>
        <w:r>
          <w:rPr>
            <w:rFonts w:ascii="Arial" w:hAnsi="Arial" w:cs="Arial" w:eastAsia="Arial"/>
            <w:b w:val="0"/>
            <w:bCs w:val="0"/>
            <w:spacing w:val="0"/>
            <w:w w:val="100"/>
          </w:rPr>
          <w:t> 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M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an</w:t>
        </w:r>
        <w:r>
          <w:rPr>
            <w:rFonts w:ascii="Arial" w:hAnsi="Arial" w:cs="Arial" w:eastAsia="Arial"/>
            <w:b w:val="0"/>
            <w:bCs w:val="0"/>
            <w:spacing w:val="2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-4"/>
            <w:w w:val="100"/>
          </w:rPr>
          <w:t>w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a</w:t>
        </w:r>
        <w:r>
          <w:rPr>
            <w:rFonts w:ascii="Arial" w:hAnsi="Arial" w:cs="Arial" w:eastAsia="Arial"/>
            <w:b w:val="0"/>
            <w:bCs w:val="0"/>
            <w:spacing w:val="1"/>
            <w:w w:val="100"/>
          </w:rPr>
          <w:t>t</w:t>
        </w:r>
        <w:r>
          <w:rPr>
            <w:rFonts w:ascii="Arial" w:hAnsi="Arial" w:cs="Arial" w:eastAsia="Arial"/>
            <w:b w:val="0"/>
            <w:bCs w:val="0"/>
            <w:spacing w:val="-1"/>
            <w:w w:val="100"/>
          </w:rPr>
          <w:t>ū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5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anu</w:t>
        </w:r>
        <w:r>
          <w:rPr>
            <w:b w:val="0"/>
            <w:bCs w:val="0"/>
            <w:spacing w:val="0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</w:t>
        </w:r>
        <w:r>
          <w:rPr>
            <w:b w:val="0"/>
            <w:bCs w:val="0"/>
            <w:spacing w:val="-2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45</w:t>
        </w:r>
      </w:hyperlink>
    </w:p>
    <w:p>
      <w:pPr>
        <w:pStyle w:val="BodyText"/>
        <w:tabs>
          <w:tab w:pos="9743" w:val="right" w:leader="dot"/>
        </w:tabs>
        <w:spacing w:line="274" w:lineRule="auto" w:before="238"/>
        <w:ind w:right="122"/>
        <w:jc w:val="left"/>
        <w:rPr>
          <w:rFonts w:ascii="Calibri" w:hAnsi="Calibri" w:cs="Calibri" w:eastAsia="Calibri"/>
        </w:rPr>
      </w:pPr>
      <w:hyperlink w:history="true" w:anchor="_bookmark58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38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7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4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ng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8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46</w:t>
        </w:r>
      </w:hyperlink>
    </w:p>
    <w:p>
      <w:pPr>
        <w:pStyle w:val="BodyText"/>
        <w:tabs>
          <w:tab w:pos="9743" w:val="right" w:leader="dot"/>
        </w:tabs>
        <w:spacing w:line="274" w:lineRule="auto" w:before="202"/>
        <w:ind w:right="122"/>
        <w:jc w:val="left"/>
        <w:rPr>
          <w:rFonts w:ascii="Calibri" w:hAnsi="Calibri" w:cs="Calibri" w:eastAsia="Calibri"/>
        </w:rPr>
      </w:pPr>
      <w:hyperlink w:history="true" w:anchor="_bookmark59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39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ng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59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47</w:t>
        </w:r>
      </w:hyperlink>
    </w:p>
    <w:p>
      <w:pPr>
        <w:pStyle w:val="BodyText"/>
        <w:tabs>
          <w:tab w:pos="9743" w:val="right" w:leader="dot"/>
        </w:tabs>
        <w:spacing w:before="203"/>
        <w:ind w:right="0"/>
        <w:jc w:val="left"/>
        <w:rPr>
          <w:rFonts w:ascii="Calibri" w:hAnsi="Calibri" w:cs="Calibri" w:eastAsia="Calibri"/>
        </w:rPr>
      </w:pPr>
      <w:hyperlink w:history="true" w:anchor="_bookmark60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40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7"/>
            <w:w w:val="100"/>
          </w:rPr>
          <w:t>W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ng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</w:t>
        </w:r>
        <w:r>
          <w:rPr>
            <w:b w:val="0"/>
            <w:bCs w:val="0"/>
            <w:spacing w:val="-3"/>
            <w:w w:val="100"/>
          </w:rPr>
          <w:t>0</w:t>
        </w:r>
        <w:r>
          <w:rPr>
            <w:b w:val="0"/>
            <w:bCs w:val="0"/>
            <w:spacing w:val="-1"/>
            <w:w w:val="100"/>
          </w:rPr>
          <w:t>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47</w:t>
        </w:r>
      </w:hyperlink>
    </w:p>
    <w:p>
      <w:pPr>
        <w:pStyle w:val="BodyText"/>
        <w:tabs>
          <w:tab w:pos="9743" w:val="right" w:leader="dot"/>
        </w:tabs>
        <w:spacing w:line="277" w:lineRule="auto" w:before="238"/>
        <w:ind w:right="118"/>
        <w:jc w:val="left"/>
        <w:rPr>
          <w:rFonts w:ascii="Calibri" w:hAnsi="Calibri" w:cs="Calibri" w:eastAsia="Calibri"/>
        </w:rPr>
      </w:pPr>
      <w:hyperlink w:history="true" w:anchor="_bookmark61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41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3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hoo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bu</w:t>
        </w:r>
        <w:r>
          <w:rPr>
            <w:b w:val="0"/>
            <w:bCs w:val="0"/>
            <w:spacing w:val="0"/>
            <w:w w:val="100"/>
          </w:rPr>
          <w:t>ry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oupe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sc</w:t>
        </w:r>
        <w:r>
          <w:rPr>
            <w:b w:val="0"/>
            <w:bCs w:val="0"/>
            <w:spacing w:val="-1"/>
            <w:w w:val="100"/>
          </w:rPr>
          <w:t>ho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l</w:t>
        </w:r>
      </w:hyperlink>
      <w:r>
        <w:rPr>
          <w:b w:val="0"/>
          <w:bCs w:val="0"/>
          <w:spacing w:val="0"/>
          <w:w w:val="100"/>
        </w:rPr>
        <w:t> </w:t>
      </w:r>
      <w:hyperlink w:history="true" w:anchor="_bookmark61"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49</w:t>
        </w:r>
      </w:hyperlink>
    </w:p>
    <w:p>
      <w:pPr>
        <w:pStyle w:val="BodyText"/>
        <w:tabs>
          <w:tab w:pos="9743" w:val="right" w:leader="dot"/>
        </w:tabs>
        <w:spacing w:line="277" w:lineRule="auto" w:before="197"/>
        <w:ind w:right="122"/>
        <w:jc w:val="left"/>
        <w:rPr>
          <w:rFonts w:ascii="Calibri" w:hAnsi="Calibri" w:cs="Calibri" w:eastAsia="Calibri"/>
        </w:rPr>
      </w:pPr>
      <w:hyperlink w:history="true" w:anchor="_bookmark62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42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bu</w:t>
        </w:r>
        <w:r>
          <w:rPr>
            <w:b w:val="0"/>
            <w:bCs w:val="0"/>
            <w:spacing w:val="0"/>
            <w:w w:val="100"/>
          </w:rPr>
          <w:t>ry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al</w:t>
        </w:r>
      </w:hyperlink>
      <w:r>
        <w:rPr>
          <w:b w:val="0"/>
          <w:bCs w:val="0"/>
          <w:spacing w:val="-1"/>
          <w:w w:val="100"/>
        </w:rPr>
        <w:t> </w:t>
      </w:r>
      <w:hyperlink w:history="true" w:anchor="_bookmark62"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50</w:t>
        </w:r>
      </w:hyperlink>
    </w:p>
    <w:p>
      <w:pPr>
        <w:spacing w:after="0" w:line="277" w:lineRule="auto"/>
        <w:jc w:val="left"/>
        <w:rPr>
          <w:rFonts w:ascii="Calibri" w:hAnsi="Calibri" w:cs="Calibri" w:eastAsia="Calibri"/>
        </w:rPr>
        <w:sectPr>
          <w:pgSz w:w="11907" w:h="16840"/>
          <w:pgMar w:header="0" w:footer="917" w:top="1040" w:bottom="1100" w:left="1020" w:right="1020"/>
        </w:sectPr>
      </w:pPr>
    </w:p>
    <w:p>
      <w:pPr>
        <w:pStyle w:val="BodyText"/>
        <w:tabs>
          <w:tab w:pos="9743" w:val="right" w:leader="dot"/>
        </w:tabs>
        <w:spacing w:before="74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176.338547pt;margin-top:285.719971pt;width:245.461426pt;height:314.519992pt;mso-position-horizontal-relative:page;mso-position-vertical-relative:page;z-index:-15840" coordorigin="3527,5714" coordsize="4909,6290">
            <v:shape style="position:absolute;left:3612;top:5714;width:4824;height:6290" type="#_x0000_t75" alt="C:\Documents and Settings\artsp\Local Settings\Temporary Internet Files\Content.Word\New Image.jpg">
              <v:imagedata r:id="rId7" o:title=""/>
            </v:shape>
            <v:shape style="position:absolute;left:3527;top:5718;width:4224;height:5760" type="#_x0000_t75" alt="C:\Documents and Settings\artsp\Local Settings\Temporary Internet Files\Content.Word\New Image.jpg">
              <v:imagedata r:id="rId8" o:title=""/>
            </v:shape>
            <w10:wrap type="none"/>
          </v:group>
        </w:pict>
      </w:r>
      <w:hyperlink w:history="true" w:anchor="_bookmark63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43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1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bu</w:t>
        </w:r>
        <w:r>
          <w:rPr>
            <w:b w:val="0"/>
            <w:bCs w:val="0"/>
            <w:spacing w:val="0"/>
            <w:w w:val="100"/>
          </w:rPr>
          <w:t>ry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</w:t>
        </w:r>
        <w:r>
          <w:rPr>
            <w:b w:val="0"/>
            <w:bCs w:val="0"/>
            <w:spacing w:val="-2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-</w:t>
        </w:r>
        <w:r>
          <w:rPr>
            <w:b w:val="0"/>
            <w:bCs w:val="0"/>
            <w:spacing w:val="-3"/>
            <w:w w:val="100"/>
          </w:rPr>
          <w:t>2</w:t>
        </w:r>
        <w:r>
          <w:rPr>
            <w:b w:val="0"/>
            <w:bCs w:val="0"/>
            <w:spacing w:val="-1"/>
            <w:w w:val="100"/>
          </w:rPr>
          <w:t>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50</w:t>
        </w:r>
      </w:hyperlink>
    </w:p>
    <w:p>
      <w:pPr>
        <w:pStyle w:val="BodyText"/>
        <w:spacing w:before="238"/>
        <w:ind w:right="0"/>
        <w:jc w:val="left"/>
      </w:pPr>
      <w:hyperlink w:history="true" w:anchor="_bookmark64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44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</w:hyperlink>
    </w:p>
    <w:p>
      <w:pPr>
        <w:pStyle w:val="BodyText"/>
        <w:tabs>
          <w:tab w:pos="9743" w:val="right" w:leader="dot"/>
        </w:tabs>
        <w:spacing w:before="39"/>
        <w:ind w:right="0"/>
        <w:jc w:val="left"/>
        <w:rPr>
          <w:rFonts w:ascii="Calibri" w:hAnsi="Calibri" w:cs="Calibri" w:eastAsia="Calibri"/>
        </w:rPr>
      </w:pPr>
      <w:hyperlink w:history="true" w:anchor="_bookmark64">
        <w:r>
          <w:rPr>
            <w:b w:val="0"/>
            <w:bCs w:val="0"/>
            <w:spacing w:val="-1"/>
            <w:w w:val="100"/>
          </w:rPr>
          <w:t>non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pa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4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52</w:t>
        </w:r>
      </w:hyperlink>
    </w:p>
    <w:p>
      <w:pPr>
        <w:pStyle w:val="BodyText"/>
        <w:tabs>
          <w:tab w:pos="9743" w:val="right" w:leader="dot"/>
        </w:tabs>
        <w:spacing w:line="277" w:lineRule="auto" w:before="238"/>
        <w:ind w:right="122"/>
        <w:jc w:val="left"/>
        <w:rPr>
          <w:rFonts w:ascii="Calibri" w:hAnsi="Calibri" w:cs="Calibri" w:eastAsia="Calibri"/>
        </w:rPr>
      </w:pPr>
      <w:hyperlink w:history="true" w:anchor="_bookmark65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45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4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d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no</w:t>
        </w:r>
        <w:r>
          <w:rPr>
            <w:b w:val="0"/>
            <w:bCs w:val="0"/>
            <w:spacing w:val="0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en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-1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</w:hyperlink>
      <w:r>
        <w:rPr>
          <w:b w:val="0"/>
          <w:bCs w:val="0"/>
          <w:spacing w:val="0"/>
          <w:w w:val="100"/>
        </w:rPr>
        <w:t> </w:t>
      </w:r>
      <w:hyperlink w:history="true" w:anchor="_bookmark65"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ou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(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po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)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2</w:t>
        </w:r>
        <w:r>
          <w:rPr>
            <w:b w:val="0"/>
            <w:bCs w:val="0"/>
            <w:spacing w:val="-1"/>
            <w:w w:val="100"/>
          </w:rPr>
          <w:t>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53</w:t>
        </w:r>
      </w:hyperlink>
    </w:p>
    <w:p>
      <w:pPr>
        <w:pStyle w:val="BodyText"/>
        <w:tabs>
          <w:tab w:pos="9743" w:val="right" w:leader="dot"/>
        </w:tabs>
        <w:spacing w:before="201"/>
        <w:ind w:right="0"/>
        <w:jc w:val="left"/>
        <w:rPr>
          <w:rFonts w:ascii="Calibri" w:hAnsi="Calibri" w:cs="Calibri" w:eastAsia="Calibri"/>
        </w:rPr>
      </w:pPr>
      <w:hyperlink w:history="true" w:anchor="_bookmark66"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re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46</w:t>
        </w:r>
        <w:r>
          <w:rPr>
            <w:b w:val="0"/>
            <w:bCs w:val="0"/>
            <w:spacing w:val="0"/>
            <w:w w:val="100"/>
          </w:rPr>
          <w:t>: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u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4"/>
            <w:w w:val="100"/>
          </w:rPr>
          <w:t>C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st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"/>
            <w:w w:val="100"/>
          </w:rPr>
          <w:t> 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0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Sou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0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b</w:t>
        </w:r>
        <w:r>
          <w:rPr>
            <w:b w:val="0"/>
            <w:bCs w:val="0"/>
            <w:spacing w:val="0"/>
            <w:w w:val="100"/>
          </w:rPr>
          <w:t>y</w:t>
        </w:r>
        <w:r>
          <w:rPr>
            <w:b w:val="0"/>
            <w:bCs w:val="0"/>
            <w:spacing w:val="-2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ce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-1"/>
            <w:w w:val="100"/>
          </w:rPr>
          <w:t>2001</w:t>
        </w:r>
        <w:r>
          <w:rPr>
            <w:b w:val="0"/>
            <w:bCs w:val="0"/>
            <w:spacing w:val="2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 </w:t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ab/>
        </w:r>
        <w:r>
          <w:rPr>
            <w:rFonts w:ascii="Calibri" w:hAnsi="Calibri" w:cs="Calibri" w:eastAsia="Calibri"/>
            <w:b w:val="0"/>
            <w:bCs w:val="0"/>
            <w:spacing w:val="0"/>
            <w:w w:val="100"/>
          </w:rPr>
          <w:t>53</w:t>
        </w:r>
      </w:hyperlink>
    </w:p>
    <w:p>
      <w:pPr>
        <w:spacing w:after="0"/>
        <w:jc w:val="left"/>
        <w:rPr>
          <w:rFonts w:ascii="Calibri" w:hAnsi="Calibri" w:cs="Calibri" w:eastAsia="Calibri"/>
        </w:rPr>
        <w:sectPr>
          <w:pgSz w:w="11907" w:h="16840"/>
          <w:pgMar w:header="0" w:footer="917" w:top="1040" w:bottom="1100" w:left="1020" w:right="1020"/>
        </w:sectPr>
      </w:pPr>
    </w:p>
    <w:p>
      <w:pPr>
        <w:pStyle w:val="BodyText"/>
        <w:spacing w:before="80"/>
        <w:ind w:right="0"/>
        <w:jc w:val="left"/>
      </w:pPr>
      <w:r>
        <w:rPr>
          <w:b w:val="0"/>
          <w:bCs w:val="0"/>
          <w:color w:val="EAF1DD"/>
          <w:spacing w:val="0"/>
          <w:w w:val="100"/>
        </w:rPr>
        <w:t>W</w:t>
      </w:r>
      <w:r>
        <w:rPr>
          <w:b w:val="0"/>
          <w:bCs w:val="0"/>
          <w:color w:val="EAF1DD"/>
          <w:spacing w:val="-42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0"/>
          <w:w w:val="100"/>
        </w:rPr>
        <w:t>Y</w:t>
      </w:r>
      <w:r>
        <w:rPr>
          <w:b w:val="0"/>
          <w:bCs w:val="0"/>
          <w:color w:val="EAF1DD"/>
          <w:spacing w:val="26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G</w:t>
      </w:r>
      <w:r>
        <w:rPr>
          <w:b w:val="0"/>
          <w:bCs w:val="0"/>
          <w:color w:val="EAF1DD"/>
          <w:spacing w:val="30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N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EARL</w:t>
      </w:r>
      <w:r>
        <w:rPr>
          <w:b w:val="0"/>
          <w:bCs w:val="0"/>
          <w:color w:val="EAF1DD"/>
          <w:spacing w:val="0"/>
          <w:w w:val="100"/>
        </w:rPr>
        <w:t>Y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C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4"/>
          <w:w w:val="100"/>
        </w:rPr>
        <w:t>L</w:t>
      </w:r>
      <w:r>
        <w:rPr>
          <w:b w:val="0"/>
          <w:bCs w:val="0"/>
          <w:color w:val="EAF1DD"/>
          <w:spacing w:val="15"/>
          <w:w w:val="100"/>
        </w:rPr>
        <w:t>D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D</w:t>
      </w:r>
      <w:r>
        <w:rPr>
          <w:b w:val="0"/>
          <w:bCs w:val="0"/>
          <w:color w:val="EAF1DD"/>
          <w:spacing w:val="28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D</w:t>
      </w:r>
      <w:r>
        <w:rPr>
          <w:b w:val="0"/>
          <w:bCs w:val="0"/>
          <w:color w:val="EAF1DD"/>
          <w:spacing w:val="15"/>
          <w:w w:val="100"/>
        </w:rPr>
        <w:t>U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N</w:t>
      </w:r>
      <w:r>
        <w:rPr>
          <w:b w:val="0"/>
          <w:bCs w:val="0"/>
          <w:color w:val="EAF1DD"/>
          <w:spacing w:val="28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I</w:t>
      </w:r>
      <w:r>
        <w:rPr>
          <w:b w:val="0"/>
          <w:bCs w:val="0"/>
          <w:color w:val="EAF1DD"/>
          <w:spacing w:val="12"/>
          <w:w w:val="100"/>
        </w:rPr>
        <w:t>M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2" w:right="203"/>
        <w:jc w:val="left"/>
      </w:pPr>
      <w:r>
        <w:rPr/>
        <w:pict>
          <v:group style="position:absolute;margin-left:54.490002pt;margin-top:-29.687782pt;width:486.22pt;height:20.350pt;mso-position-horizontal-relative:page;mso-position-vertical-relative:paragraph;z-index:-15839" coordorigin="1090,-594" coordsize="9724,407">
            <v:group style="position:absolute;left:1104;top:-580;width:9696;height:2" coordorigin="1104,-580" coordsize="9696,2">
              <v:shape style="position:absolute;left:1104;top:-580;width:9696;height:2" coordorigin="1104,-580" coordsize="9696,0" path="m1104,-580l10800,-580e" filled="f" stroked="t" strokeweight="1.42pt" strokecolor="#003865">
                <v:path arrowok="t"/>
              </v:shape>
            </v:group>
            <v:group style="position:absolute;left:1104;top:-566;width:9696;height:370" coordorigin="1104,-566" coordsize="9696,370">
              <v:shape style="position:absolute;left:1104;top:-566;width:9696;height:370" coordorigin="1104,-566" coordsize="9696,370" path="m1104,-197l10800,-197,10800,-566,1104,-566,1104,-197xe" filled="t" fillcolor="#003865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dhoo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2010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2008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5" w:lineRule="auto"/>
        <w:ind w:left="112" w:right="224" w:firstLine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een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CD,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2009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5" w:lineRule="auto"/>
        <w:ind w:left="112" w:right="161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ga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(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6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2"/>
        <w:ind w:right="0"/>
        <w:jc w:val="left"/>
      </w:pPr>
      <w:r>
        <w:rPr>
          <w:b w:val="0"/>
          <w:bCs w:val="0"/>
          <w:color w:val="FFFFFF"/>
          <w:spacing w:val="0"/>
          <w:w w:val="100"/>
        </w:rPr>
        <w:t>W</w:t>
      </w:r>
      <w:r>
        <w:rPr>
          <w:b w:val="0"/>
          <w:bCs w:val="0"/>
          <w:color w:val="FFFFFF"/>
          <w:spacing w:val="-42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26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D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30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S</w:t>
      </w:r>
      <w:r>
        <w:rPr>
          <w:b w:val="0"/>
          <w:bCs w:val="0"/>
          <w:color w:val="FFFFFF"/>
          <w:spacing w:val="15"/>
          <w:w w:val="100"/>
        </w:rPr>
        <w:t>O</w:t>
      </w:r>
      <w:r>
        <w:rPr>
          <w:b w:val="0"/>
          <w:bCs w:val="0"/>
          <w:color w:val="FFFFFF"/>
          <w:spacing w:val="10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C</w:t>
      </w:r>
      <w:r>
        <w:rPr>
          <w:b w:val="0"/>
          <w:bCs w:val="0"/>
          <w:color w:val="FFFFFF"/>
          <w:spacing w:val="13"/>
          <w:w w:val="100"/>
        </w:rPr>
        <w:t>H</w:t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6"/>
          <w:w w:val="100"/>
        </w:rPr>
        <w:t>L</w:t>
      </w:r>
      <w:r>
        <w:rPr>
          <w:b w:val="0"/>
          <w:bCs w:val="0"/>
          <w:color w:val="FFFFFF"/>
          <w:spacing w:val="13"/>
          <w:w w:val="100"/>
        </w:rPr>
        <w:t>D</w:t>
      </w:r>
      <w:r>
        <w:rPr>
          <w:b w:val="0"/>
          <w:bCs w:val="0"/>
          <w:color w:val="FFFFFF"/>
          <w:spacing w:val="13"/>
          <w:w w:val="100"/>
        </w:rPr>
        <w:t>R</w:t>
      </w:r>
      <w:r>
        <w:rPr>
          <w:b w:val="0"/>
          <w:bCs w:val="0"/>
          <w:color w:val="FFFFFF"/>
          <w:spacing w:val="15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31"/>
          <w:w w:val="100"/>
        </w:rPr>
        <w:t> </w:t>
      </w:r>
      <w:r>
        <w:rPr>
          <w:b w:val="0"/>
          <w:bCs w:val="0"/>
          <w:color w:val="FFFFFF"/>
          <w:spacing w:val="10"/>
          <w:w w:val="100"/>
        </w:rPr>
        <w:t>M</w:t>
      </w:r>
      <w:r>
        <w:rPr>
          <w:b w:val="0"/>
          <w:bCs w:val="0"/>
          <w:color w:val="FFFFFF"/>
          <w:spacing w:val="15"/>
          <w:w w:val="100"/>
        </w:rPr>
        <w:t>IS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O</w:t>
      </w:r>
      <w:r>
        <w:rPr>
          <w:b w:val="0"/>
          <w:bCs w:val="0"/>
          <w:color w:val="FFFFFF"/>
          <w:spacing w:val="13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31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26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ECE?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3" w:right="553" w:hanging="1"/>
        <w:jc w:val="left"/>
      </w:pPr>
      <w:r>
        <w:rPr/>
        <w:pict>
          <v:group style="position:absolute;margin-left:54.549999pt;margin-top:-29.689249pt;width:486.1pt;height:20.350pt;mso-position-horizontal-relative:page;mso-position-vertical-relative:paragraph;z-index:-15838" coordorigin="1091,-594" coordsize="9722,407">
            <v:group style="position:absolute;left:1104;top:-581;width:9696;height:2" coordorigin="1104,-581" coordsize="9696,2">
              <v:shape style="position:absolute;left:1104;top:-581;width:9696;height:2" coordorigin="1104,-581" coordsize="9696,0" path="m1104,-581l10800,-581e" filled="f" stroked="t" strokeweight="1.3pt" strokecolor="#003865">
                <v:path arrowok="t"/>
              </v:shape>
            </v:group>
            <v:group style="position:absolute;left:1104;top:-569;width:9696;height:372" coordorigin="1104,-569" coordsize="9696,372">
              <v:shape style="position:absolute;left:1104;top:-569;width:9696;height:372" coordorigin="1104,-569" coordsize="9696,372" path="m1104,-197l10800,-197,10800,-569,1104,-569,1104,-197xe" filled="t" fillcolor="#003865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ind w:left="540" w:right="0" w:hanging="361"/>
        <w:jc w:val="left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76" w:lineRule="auto" w:before="37"/>
        <w:ind w:left="540" w:right="188" w:hanging="361"/>
        <w:jc w:val="both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hes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53" w:lineRule="exact"/>
        <w:ind w:left="540" w:right="0" w:hanging="360"/>
        <w:jc w:val="left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</w:p>
    <w:p>
      <w:pPr>
        <w:pStyle w:val="BodyText"/>
        <w:spacing w:line="275" w:lineRule="auto" w:before="37"/>
        <w:ind w:left="540" w:right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dy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75" w:lineRule="auto" w:before="3"/>
        <w:ind w:left="540" w:right="213" w:hanging="360"/>
        <w:jc w:val="left"/>
      </w:pP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due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75" w:lineRule="auto" w:before="1"/>
        <w:ind w:left="540" w:right="199" w:hanging="361"/>
        <w:jc w:val="left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76" w:lineRule="auto" w:before="1"/>
        <w:ind w:left="539" w:right="620" w:hanging="360"/>
        <w:jc w:val="left"/>
      </w:pP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dependen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abu</w:t>
      </w:r>
      <w:r>
        <w:rPr>
          <w:b w:val="0"/>
          <w:bCs w:val="0"/>
          <w:spacing w:val="0"/>
          <w:w w:val="100"/>
        </w:rPr>
        <w:t>se</w:t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53" w:lineRule="exact"/>
        <w:ind w:left="539" w:right="0" w:hanging="360"/>
        <w:jc w:val="left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</w:p>
    <w:p>
      <w:pPr>
        <w:pStyle w:val="BodyText"/>
        <w:spacing w:line="277" w:lineRule="auto" w:before="37"/>
        <w:ind w:left="539" w:right="166"/>
        <w:jc w:val="left"/>
      </w:pP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7" w:lineRule="auto"/>
        <w:jc w:val="left"/>
        <w:sectPr>
          <w:pgSz w:w="11907" w:h="16840"/>
          <w:pgMar w:header="0" w:footer="917" w:top="1140" w:bottom="1100" w:left="1020" w:right="1020"/>
        </w:sectPr>
      </w:pP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5.200001pt;margin-top:-9.902156pt;width:484.8pt;height:.1pt;mso-position-horizontal-relative:page;mso-position-vertical-relative:paragraph;z-index:-15837" coordorigin="1104,-198" coordsize="9696,2">
            <v:shape style="position:absolute;left:1104;top:-198;width:9696;height:2" coordorigin="1104,-198" coordsize="9696,0" path="m1104,-198l10800,-198e" filled="f" stroked="t" strokeweight="1.42pt" strokecolor="#003865">
              <v:path arrowok="t"/>
            </v:shape>
            <w10:wrap type="none"/>
          </v:group>
        </w:pict>
      </w:r>
      <w:bookmarkStart w:name="Increasing ECE participation to 98 perce" w:id="2"/>
      <w:bookmarkEnd w:id="2"/>
      <w:r>
        <w:rPr/>
      </w:r>
      <w:bookmarkStart w:name="_bookmark0" w:id="3"/>
      <w:bookmarkEnd w:id="3"/>
      <w:r>
        <w:rPr/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3"/>
          <w:w w:val="100"/>
        </w:rPr>
        <w:t>N</w:t>
      </w:r>
      <w:r>
        <w:rPr>
          <w:b w:val="0"/>
          <w:bCs w:val="0"/>
          <w:color w:val="FFFFFF"/>
          <w:spacing w:val="13"/>
          <w:w w:val="100"/>
        </w:rPr>
        <w:t>C</w:t>
      </w:r>
      <w:r>
        <w:rPr>
          <w:b w:val="0"/>
          <w:bCs w:val="0"/>
          <w:color w:val="FFFFFF"/>
          <w:spacing w:val="13"/>
          <w:w w:val="100"/>
        </w:rPr>
        <w:t>R</w:t>
      </w:r>
      <w:r>
        <w:rPr>
          <w:b w:val="0"/>
          <w:bCs w:val="0"/>
          <w:color w:val="FFFFFF"/>
          <w:spacing w:val="15"/>
          <w:w w:val="100"/>
        </w:rPr>
        <w:t>E</w:t>
      </w:r>
      <w:r>
        <w:rPr>
          <w:b w:val="0"/>
          <w:bCs w:val="0"/>
          <w:color w:val="FFFFFF"/>
          <w:spacing w:val="13"/>
          <w:w w:val="100"/>
        </w:rPr>
        <w:t>A</w:t>
      </w:r>
      <w:r>
        <w:rPr>
          <w:b w:val="0"/>
          <w:bCs w:val="0"/>
          <w:color w:val="FFFFFF"/>
          <w:spacing w:val="13"/>
          <w:w w:val="100"/>
        </w:rPr>
        <w:t>S</w:t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3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30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E</w:t>
      </w:r>
      <w:r>
        <w:rPr>
          <w:b w:val="0"/>
          <w:bCs w:val="0"/>
          <w:color w:val="FFFFFF"/>
          <w:spacing w:val="13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5"/>
          <w:w w:val="100"/>
        </w:rPr>
        <w:t>P</w:t>
      </w:r>
      <w:r>
        <w:rPr>
          <w:b w:val="0"/>
          <w:bCs w:val="0"/>
          <w:color w:val="FFFFFF"/>
          <w:spacing w:val="13"/>
          <w:w w:val="100"/>
        </w:rPr>
        <w:t>A</w:t>
      </w:r>
      <w:r>
        <w:rPr>
          <w:b w:val="0"/>
          <w:bCs w:val="0"/>
          <w:color w:val="FFFFFF"/>
          <w:spacing w:val="13"/>
          <w:w w:val="100"/>
        </w:rPr>
        <w:t>R</w:t>
      </w:r>
      <w:r>
        <w:rPr>
          <w:b w:val="0"/>
          <w:bCs w:val="0"/>
          <w:color w:val="FFFFFF"/>
          <w:spacing w:val="16"/>
          <w:w w:val="100"/>
        </w:rPr>
        <w:t>T</w:t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3"/>
          <w:w w:val="100"/>
        </w:rPr>
        <w:t>C</w:t>
      </w:r>
      <w:r>
        <w:rPr>
          <w:b w:val="0"/>
          <w:bCs w:val="0"/>
          <w:color w:val="FFFFFF"/>
          <w:spacing w:val="15"/>
          <w:w w:val="100"/>
        </w:rPr>
        <w:t>I</w:t>
      </w:r>
      <w:r>
        <w:rPr>
          <w:b w:val="0"/>
          <w:bCs w:val="0"/>
          <w:color w:val="FFFFFF"/>
          <w:spacing w:val="13"/>
          <w:w w:val="100"/>
        </w:rPr>
        <w:t>P</w:t>
      </w:r>
      <w:r>
        <w:rPr>
          <w:b w:val="0"/>
          <w:bCs w:val="0"/>
          <w:color w:val="FFFFFF"/>
          <w:spacing w:val="13"/>
          <w:w w:val="100"/>
        </w:rPr>
        <w:t>A</w:t>
      </w:r>
      <w:r>
        <w:rPr>
          <w:b w:val="0"/>
          <w:bCs w:val="0"/>
          <w:color w:val="FFFFFF"/>
          <w:spacing w:val="16"/>
          <w:w w:val="100"/>
        </w:rPr>
        <w:t>T</w:t>
      </w:r>
      <w:r>
        <w:rPr>
          <w:b w:val="0"/>
          <w:bCs w:val="0"/>
          <w:color w:val="FFFFFF"/>
          <w:spacing w:val="15"/>
          <w:w w:val="100"/>
        </w:rPr>
        <w:t>IO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30"/>
          <w:w w:val="100"/>
        </w:rPr>
        <w:t> </w:t>
      </w:r>
      <w:r>
        <w:rPr>
          <w:b w:val="0"/>
          <w:bCs w:val="0"/>
          <w:color w:val="FFFFFF"/>
          <w:spacing w:val="11"/>
          <w:w w:val="100"/>
        </w:rPr>
        <w:t>9</w:t>
      </w:r>
      <w:r>
        <w:rPr>
          <w:b w:val="0"/>
          <w:bCs w:val="0"/>
          <w:color w:val="FFFFFF"/>
          <w:spacing w:val="0"/>
          <w:w w:val="100"/>
        </w:rPr>
        <w:t>8</w:t>
      </w:r>
      <w:r>
        <w:rPr>
          <w:b w:val="0"/>
          <w:bCs w:val="0"/>
          <w:color w:val="FFFFFF"/>
          <w:spacing w:val="29"/>
          <w:w w:val="100"/>
        </w:rPr>
        <w:t> </w:t>
      </w:r>
      <w:r>
        <w:rPr>
          <w:b w:val="0"/>
          <w:bCs w:val="0"/>
          <w:color w:val="FFFFFF"/>
          <w:spacing w:val="13"/>
          <w:w w:val="100"/>
        </w:rPr>
        <w:t>P</w:t>
      </w:r>
      <w:r>
        <w:rPr>
          <w:b w:val="0"/>
          <w:bCs w:val="0"/>
          <w:color w:val="FFFFFF"/>
          <w:spacing w:val="13"/>
          <w:w w:val="100"/>
        </w:rPr>
        <w:t>E</w:t>
      </w:r>
      <w:r>
        <w:rPr>
          <w:b w:val="0"/>
          <w:bCs w:val="0"/>
          <w:color w:val="FFFFFF"/>
          <w:spacing w:val="15"/>
          <w:w w:val="100"/>
        </w:rPr>
        <w:t>R</w:t>
      </w:r>
      <w:r>
        <w:rPr>
          <w:b w:val="0"/>
          <w:bCs w:val="0"/>
          <w:color w:val="FFFFFF"/>
          <w:spacing w:val="13"/>
          <w:w w:val="100"/>
        </w:rPr>
        <w:t>C</w:t>
      </w:r>
      <w:r>
        <w:rPr>
          <w:b w:val="0"/>
          <w:bCs w:val="0"/>
          <w:color w:val="FFFFFF"/>
          <w:spacing w:val="15"/>
          <w:w w:val="100"/>
        </w:rPr>
        <w:t>E</w:t>
      </w:r>
      <w:r>
        <w:rPr>
          <w:b w:val="0"/>
          <w:bCs w:val="0"/>
          <w:color w:val="FFFFFF"/>
          <w:spacing w:val="13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0.650002pt;margin-top:-29.812136pt;width:493.9pt;height:20.62pt;mso-position-horizontal-relative:page;mso-position-vertical-relative:paragraph;z-index:-15836" coordorigin="1013,-596" coordsize="9878,412">
            <v:group style="position:absolute;left:1104;top:-535;width:9696;height:290" coordorigin="1104,-535" coordsize="9696,290">
              <v:shape style="position:absolute;left:1104;top:-535;width:9696;height:290" coordorigin="1104,-535" coordsize="9696,290" path="m1104,-245l10800,-245,10800,-535,1104,-535,1104,-245xe" filled="t" fillcolor="#003865" stroked="f">
                <v:path arrowok="t"/>
                <v:fill type="solid"/>
              </v:shape>
            </v:group>
            <v:group style="position:absolute;left:1044;top:-565;width:9816;height:2" coordorigin="1044,-565" coordsize="9816,2">
              <v:shape style="position:absolute;left:1044;top:-565;width:9816;height:2" coordorigin="1044,-565" coordsize="9816,0" path="m1044,-565l10860,-565e" filled="f" stroked="t" strokeweight="3.1pt" strokecolor="#003865">
                <v:path arrowok="t"/>
              </v:shape>
            </v:group>
            <v:group style="position:absolute;left:1044;top:-215;width:9816;height:2" coordorigin="1044,-215" coordsize="9816,2">
              <v:shape style="position:absolute;left:1044;top:-215;width:9816;height:2" coordorigin="1044,-215" coordsize="9816,0" path="m1044,-215l10860,-215e" filled="f" stroked="t" strokeweight="3.1pt" strokecolor="#003865">
                <v:path arrowok="t"/>
              </v:shape>
            </v:group>
            <v:group style="position:absolute;left:1074;top:-535;width:2;height:290" coordorigin="1074,-535" coordsize="2,290">
              <v:shape style="position:absolute;left:1074;top:-535;width:2;height:290" coordorigin="1074,-535" coordsize="0,290" path="m1074,-535l1074,-245e" filled="f" stroked="t" strokeweight="3.1pt" strokecolor="#003865">
                <v:path arrowok="t"/>
              </v:shape>
            </v:group>
            <v:group style="position:absolute;left:10830;top:-535;width:2;height:290" coordorigin="10830,-535" coordsize="2,290">
              <v:shape style="position:absolute;left:10830;top:-535;width:2;height:290" coordorigin="10830,-535" coordsize="0,290" path="m10830,-535l10830,-245e" filled="f" stroked="t" strokeweight="3.1pt" strokecolor="#003865">
                <v:path arrowok="t"/>
              </v:shape>
            </v:group>
            <w10:wrap type="none"/>
          </v:group>
        </w:pict>
      </w:r>
      <w:bookmarkStart w:name="Better Public Services Programme" w:id="4"/>
      <w:bookmarkEnd w:id="4"/>
      <w:r>
        <w:rPr/>
      </w:r>
      <w:bookmarkStart w:name="_bookmark1" w:id="5"/>
      <w:bookmarkEnd w:id="5"/>
      <w:r>
        <w:rPr/>
      </w:r>
      <w:r>
        <w:rPr>
          <w:b w:val="0"/>
          <w:bCs w:val="0"/>
          <w:spacing w:val="13"/>
          <w:w w:val="100"/>
        </w:rPr>
        <w:t>BE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3"/>
          <w:w w:val="100"/>
        </w:rPr>
        <w:t>PUBL</w:t>
      </w:r>
      <w:r>
        <w:rPr>
          <w:b w:val="0"/>
          <w:bCs w:val="0"/>
          <w:spacing w:val="17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3"/>
          <w:w w:val="100"/>
        </w:rPr>
        <w:t>S</w:t>
      </w:r>
      <w:r>
        <w:rPr>
          <w:b w:val="0"/>
          <w:bCs w:val="0"/>
          <w:spacing w:val="15"/>
          <w:w w:val="100"/>
        </w:rPr>
        <w:t>E</w:t>
      </w:r>
      <w:r>
        <w:rPr>
          <w:b w:val="0"/>
          <w:bCs w:val="0"/>
          <w:spacing w:val="13"/>
          <w:w w:val="100"/>
        </w:rPr>
        <w:t>RV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3"/>
          <w:w w:val="100"/>
        </w:rPr>
        <w:t>P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5"/>
          <w:w w:val="100"/>
        </w:rPr>
        <w:t>G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A</w:t>
      </w:r>
      <w:r>
        <w:rPr>
          <w:b w:val="0"/>
          <w:bCs w:val="0"/>
          <w:spacing w:val="15"/>
          <w:w w:val="100"/>
        </w:rPr>
        <w:t>M</w:t>
      </w:r>
      <w:r>
        <w:rPr>
          <w:b w:val="0"/>
          <w:bCs w:val="0"/>
          <w:spacing w:val="1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72"/>
        <w:ind w:left="113" w:right="120" w:hanging="1"/>
        <w:jc w:val="left"/>
      </w:pPr>
      <w:r>
        <w:rPr/>
        <w:pict>
          <v:group style="position:absolute;margin-left:50.650002pt;margin-top:-26.932112pt;width:493.9pt;height:20.74pt;mso-position-horizontal-relative:page;mso-position-vertical-relative:paragraph;z-index:-15835" coordorigin="1013,-539" coordsize="9878,415">
            <v:group style="position:absolute;left:1104;top:-478;width:9696;height:293" coordorigin="1104,-478" coordsize="9696,293">
              <v:shape style="position:absolute;left:1104;top:-478;width:9696;height:293" coordorigin="1104,-478" coordsize="9696,293" path="m1104,-185l10800,-185,10800,-478,1104,-478,1104,-185xe" filled="t" fillcolor="#A8AD00" stroked="f">
                <v:path arrowok="t"/>
                <v:fill type="solid"/>
              </v:shape>
            </v:group>
            <v:group style="position:absolute;left:1044;top:-508;width:9816;height:2" coordorigin="1044,-508" coordsize="9816,2">
              <v:shape style="position:absolute;left:1044;top:-508;width:9816;height:2" coordorigin="1044,-508" coordsize="9816,0" path="m1044,-508l10860,-508e" filled="f" stroked="t" strokeweight="3.1pt" strokecolor="#A8AD00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A8AD00">
                <v:path arrowok="t"/>
              </v:shape>
            </v:group>
            <v:group style="position:absolute;left:1074;top:-478;width:2;height:293" coordorigin="1074,-478" coordsize="2,293">
              <v:shape style="position:absolute;left:1074;top:-478;width:2;height:293" coordorigin="1074,-478" coordsize="0,293" path="m1074,-478l1074,-185e" filled="f" stroked="t" strokeweight="3.1pt" strokecolor="#A8AD00">
                <v:path arrowok="t"/>
              </v:shape>
            </v:group>
            <v:group style="position:absolute;left:10830;top:-478;width:2;height:293" coordorigin="10830,-478" coordsize="2,293">
              <v:shape style="position:absolute;left:10830;top:-478;width:2;height:293" coordorigin="10830,-478" coordsize="0,293" path="m10830,-478l10830,-185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389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Su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Vu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–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me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ge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‘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2016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98</w:t>
      </w:r>
      <w:r>
        <w:rPr>
          <w:b w:val="0"/>
          <w:bCs w:val="0"/>
          <w:i w:val="0"/>
          <w:spacing w:val="0"/>
          <w:w w:val="100"/>
        </w:rPr>
        <w:t>%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2"/>
          <w:w w:val="100"/>
        </w:rPr>
        <w:t>ill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ha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q</w:t>
      </w:r>
      <w:r>
        <w:rPr>
          <w:b w:val="0"/>
          <w:bCs w:val="0"/>
          <w:i w:val="0"/>
          <w:spacing w:val="-1"/>
          <w:w w:val="100"/>
        </w:rPr>
        <w:t>ua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’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mm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2012</w:t>
      </w:r>
      <w:r>
        <w:rPr>
          <w:b w:val="0"/>
          <w:bCs w:val="0"/>
          <w:i w:val="0"/>
          <w:spacing w:val="-2"/>
          <w:w w:val="100"/>
        </w:rPr>
        <w:t>)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08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ind w:left="821" w:right="0" w:hanging="356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7" w:lineRule="auto" w:before="51"/>
        <w:ind w:left="821" w:right="587" w:hanging="356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before="13"/>
        <w:ind w:left="821" w:right="0" w:hanging="356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7" w:lineRule="auto" w:before="51"/>
        <w:ind w:left="821" w:right="853" w:hanging="356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gen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5" w:lineRule="auto" w:before="13"/>
        <w:ind w:left="821" w:right="853" w:hanging="356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7" w:lineRule="auto" w:before="15"/>
        <w:ind w:left="821" w:right="424" w:hanging="35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odu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app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before="13"/>
        <w:ind w:left="821" w:right="0" w:hanging="356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2"/>
        <w:ind w:right="0"/>
        <w:jc w:val="left"/>
      </w:pPr>
      <w:bookmarkStart w:name="The Early Learning Taskforce" w:id="6"/>
      <w:bookmarkEnd w:id="6"/>
      <w:r>
        <w:rPr/>
      </w:r>
      <w:bookmarkStart w:name="_bookmark2" w:id="7"/>
      <w:bookmarkEnd w:id="7"/>
      <w:r>
        <w:rPr/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13"/>
          <w:w w:val="100"/>
        </w:rPr>
        <w:t>A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6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4"/>
          <w:w w:val="100"/>
        </w:rPr>
        <w:t>L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15"/>
          <w:w w:val="100"/>
        </w:rPr>
        <w:t>A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7"/>
          <w:w w:val="100"/>
        </w:rPr>
        <w:t>I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3"/>
          <w:w w:val="100"/>
        </w:rPr>
        <w:t>ASKF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3"/>
          <w:w w:val="100"/>
        </w:rPr>
        <w:t>RCE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 w:before="72"/>
        <w:ind w:right="118"/>
        <w:jc w:val="left"/>
      </w:pPr>
      <w:r>
        <w:rPr/>
        <w:pict>
          <v:group style="position:absolute;margin-left:50.650002pt;margin-top:-26.81214pt;width:493.9pt;height:20.62pt;mso-position-horizontal-relative:page;mso-position-vertical-relative:paragraph;z-index:-15834" coordorigin="1013,-536" coordsize="9878,412">
            <v:group style="position:absolute;left:1104;top:-475;width:9696;height:290" coordorigin="1104,-475" coordsize="9696,290">
              <v:shape style="position:absolute;left:1104;top:-475;width:9696;height:290" coordorigin="1104,-475" coordsize="9696,290" path="m1104,-185l10800,-185,10800,-475,1104,-475,1104,-185xe" filled="t" fillcolor="#A8AD00" stroked="f">
                <v:path arrowok="t"/>
                <v:fill type="solid"/>
              </v:shape>
            </v:group>
            <v:group style="position:absolute;left:1044;top:-505;width:9816;height:2" coordorigin="1044,-505" coordsize="9816,2">
              <v:shape style="position:absolute;left:1044;top:-505;width:9816;height:2" coordorigin="1044,-505" coordsize="9816,0" path="m1044,-505l10860,-505e" filled="f" stroked="t" strokeweight="3.1pt" strokecolor="#A8AD00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A8AD00">
                <v:path arrowok="t"/>
              </v:shape>
            </v:group>
            <v:group style="position:absolute;left:1074;top:-475;width:2;height:290" coordorigin="1074,-475" coordsize="2,290">
              <v:shape style="position:absolute;left:1074;top:-475;width:2;height:290" coordorigin="1074,-475" coordsize="0,290" path="m1074,-475l1074,-185e" filled="f" stroked="t" strokeweight="3.1pt" strokecolor="#A8AD00">
                <v:path arrowok="t"/>
              </v:shape>
            </v:group>
            <v:group style="position:absolute;left:10830;top:-475;width:2;height:290" coordorigin="10830,-475" coordsize="2,290">
              <v:shape style="position:absolute;left:10830;top:-475;width:2;height:290" coordorigin="10830,-475" coordsize="0,290" path="m10830,-475l10830,-185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ind w:left="821" w:right="0" w:hanging="356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before="51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cy</w:t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before="51"/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hu</w:t>
      </w:r>
      <w:r>
        <w:rPr>
          <w:b w:val="0"/>
          <w:bCs w:val="0"/>
          <w:spacing w:val="0"/>
          <w:w w:val="100"/>
        </w:rPr>
        <w:t>rch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right="162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edu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6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‘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E’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5" w:lineRule="auto"/>
        <w:jc w:val="left"/>
        <w:sectPr>
          <w:pgSz w:w="11907" w:h="16840"/>
          <w:pgMar w:header="0" w:footer="917" w:top="1560" w:bottom="1100" w:left="1020" w:right="1020"/>
        </w:sectPr>
      </w:pP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5.200001pt;margin-top:-9.902117pt;width:484.8pt;height:.1pt;mso-position-horizontal-relative:page;mso-position-vertical-relative:paragraph;z-index:-15833" coordorigin="1104,-198" coordsize="9696,2">
            <v:shape style="position:absolute;left:1104;top:-198;width:9696;height:2" coordorigin="1104,-198" coordsize="9696,0" path="m1104,-198l10800,-198e" filled="f" stroked="t" strokeweight="1.42pt" strokecolor="#003865">
              <v:path arrowok="t"/>
            </v:shape>
            <w10:wrap type="none"/>
          </v:group>
        </w:pict>
      </w:r>
      <w:bookmarkStart w:name="This Evidence booklet" w:id="8"/>
      <w:bookmarkEnd w:id="8"/>
      <w:r>
        <w:rPr/>
      </w:r>
      <w:bookmarkStart w:name="_bookmark3" w:id="9"/>
      <w:bookmarkEnd w:id="9"/>
      <w:r>
        <w:rPr/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EV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DE</w:t>
      </w:r>
      <w:r>
        <w:rPr>
          <w:b w:val="0"/>
          <w:bCs w:val="0"/>
          <w:color w:val="EAF1DD"/>
          <w:spacing w:val="15"/>
          <w:w w:val="100"/>
        </w:rPr>
        <w:t>N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B</w:t>
      </w:r>
      <w:r>
        <w:rPr>
          <w:b w:val="0"/>
          <w:bCs w:val="0"/>
          <w:color w:val="EAF1DD"/>
          <w:spacing w:val="17"/>
          <w:w w:val="100"/>
        </w:rPr>
        <w:t>O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KL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72"/>
        <w:ind w:left="113" w:right="172" w:hanging="1"/>
        <w:jc w:val="left"/>
      </w:pPr>
      <w:r>
        <w:rPr/>
        <w:pict>
          <v:group style="position:absolute;margin-left:50.650002pt;margin-top:-26.932154pt;width:493.9pt;height:20.74pt;mso-position-horizontal-relative:page;mso-position-vertical-relative:paragraph;z-index:-15832" coordorigin="1013,-539" coordsize="9878,415">
            <v:group style="position:absolute;left:1104;top:-478;width:9696;height:293" coordorigin="1104,-478" coordsize="9696,293">
              <v:shape style="position:absolute;left:1104;top:-478;width:9696;height:293" coordorigin="1104,-478" coordsize="9696,293" path="m1104,-185l10800,-185,10800,-478,1104,-478,1104,-185xe" filled="t" fillcolor="#003865" stroked="f">
                <v:path arrowok="t"/>
                <v:fill type="solid"/>
              </v:shape>
            </v:group>
            <v:group style="position:absolute;left:1044;top:-508;width:9816;height:2" coordorigin="1044,-508" coordsize="9816,2">
              <v:shape style="position:absolute;left:1044;top:-508;width:9816;height:2" coordorigin="1044,-508" coordsize="9816,0" path="m1044,-508l10860,-508e" filled="f" stroked="t" strokeweight="3.1pt" strokecolor="#003865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003865">
                <v:path arrowok="t"/>
              </v:shape>
            </v:group>
            <v:group style="position:absolute;left:1074;top:-478;width:2;height:293" coordorigin="1074,-478" coordsize="2,293">
              <v:shape style="position:absolute;left:1074;top:-478;width:2;height:293" coordorigin="1074,-478" coordsize="0,293" path="m1074,-478l1074,-185e" filled="f" stroked="t" strokeweight="3.1pt" strokecolor="#003865">
                <v:path arrowok="t"/>
              </v:shape>
            </v:group>
            <v:group style="position:absolute;left:10830;top:-478;width:2;height:293" coordorigin="10830,-478" coordsize="2,293">
              <v:shape style="position:absolute;left:10830;top:-478;width:2;height:293" coordorigin="10830,-478" coordsize="0,293" path="m10830,-478l10830,-185e" filled="f" stroked="t" strokeweight="3.1pt" strokecolor="#003865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3" w:right="220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ga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2"/>
        <w:ind w:right="0"/>
        <w:jc w:val="left"/>
      </w:pPr>
      <w:bookmarkStart w:name="Booklet content" w:id="10"/>
      <w:bookmarkEnd w:id="10"/>
      <w:r>
        <w:rPr/>
      </w:r>
      <w:bookmarkStart w:name="_bookmark4" w:id="11"/>
      <w:bookmarkEnd w:id="11"/>
      <w:r>
        <w:rPr/>
      </w:r>
      <w:r>
        <w:rPr>
          <w:b w:val="0"/>
          <w:bCs w:val="0"/>
          <w:spacing w:val="13"/>
          <w:w w:val="100"/>
        </w:rPr>
        <w:t>B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3"/>
          <w:w w:val="100"/>
        </w:rPr>
        <w:t>K</w:t>
      </w:r>
      <w:r>
        <w:rPr>
          <w:b w:val="0"/>
          <w:bCs w:val="0"/>
          <w:spacing w:val="14"/>
          <w:w w:val="100"/>
        </w:rPr>
        <w:t>L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3"/>
          <w:w w:val="100"/>
        </w:rPr>
        <w:t>E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0.650002pt;margin-top:-26.812101pt;width:493.9pt;height:20.62pt;mso-position-horizontal-relative:page;mso-position-vertical-relative:paragraph;z-index:-15831" coordorigin="1013,-536" coordsize="9878,412">
            <v:group style="position:absolute;left:1104;top:-475;width:9696;height:290" coordorigin="1104,-475" coordsize="9696,290">
              <v:shape style="position:absolute;left:1104;top:-475;width:9696;height:290" coordorigin="1104,-475" coordsize="9696,290" path="m1104,-185l10800,-185,10800,-475,1104,-475,1104,-185xe" filled="t" fillcolor="#A8AD00" stroked="f">
                <v:path arrowok="t"/>
                <v:fill type="solid"/>
              </v:shape>
            </v:group>
            <v:group style="position:absolute;left:1044;top:-505;width:9816;height:2" coordorigin="1044,-505" coordsize="9816,2">
              <v:shape style="position:absolute;left:1044;top:-505;width:9816;height:2" coordorigin="1044,-505" coordsize="9816,0" path="m1044,-505l10860,-505e" filled="f" stroked="t" strokeweight="3.1pt" strokecolor="#A8AD00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A8AD00">
                <v:path arrowok="t"/>
              </v:shape>
            </v:group>
            <v:group style="position:absolute;left:1074;top:-475;width:2;height:290" coordorigin="1074,-475" coordsize="2,290">
              <v:shape style="position:absolute;left:1074;top:-475;width:2;height:290" coordorigin="1074,-475" coordsize="0,290" path="m1074,-475l1074,-185e" filled="f" stroked="t" strokeweight="3.1pt" strokecolor="#A8AD00">
                <v:path arrowok="t"/>
              </v:shape>
            </v:group>
            <v:group style="position:absolute;left:10830;top:-475;width:2;height:290" coordorigin="10830,-475" coordsize="2,290">
              <v:shape style="position:absolute;left:10830;top:-475;width:2;height:290" coordorigin="10830,-475" coordsize="0,290" path="m10830,-475l10830,-185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/>
        <w:ind w:left="113" w:right="199" w:hanging="1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Pa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1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nap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ind w:left="821" w:right="0" w:hanging="356"/>
        <w:jc w:val="left"/>
      </w:pP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7" w:lineRule="auto" w:before="51"/>
        <w:ind w:left="821" w:right="813" w:hanging="356"/>
        <w:jc w:val="left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k)</w:t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76" w:lineRule="auto" w:before="13"/>
        <w:ind w:left="821" w:right="144" w:hanging="356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08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uded.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/>
        <w:ind w:left="113" w:right="94" w:hanging="1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Pa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2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49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app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‘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424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0" w:lineRule="auto"/>
        <w:ind w:left="113" w:right="0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Pa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3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and.</w:t>
      </w:r>
      <w:r>
        <w:rPr>
          <w:b w:val="0"/>
          <w:bCs w:val="0"/>
          <w:spacing w:val="0"/>
          <w:w w:val="100"/>
        </w:rPr>
      </w:r>
    </w:p>
    <w:p>
      <w:pPr>
        <w:spacing w:after="0" w:line="280" w:lineRule="auto"/>
        <w:jc w:val="left"/>
        <w:sectPr>
          <w:pgSz w:w="11907" w:h="16840"/>
          <w:pgMar w:header="0" w:footer="917" w:top="1560" w:bottom="1100" w:left="1020" w:right="1020"/>
        </w:sectPr>
      </w:pP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5.200001pt;margin-top:-9.902156pt;width:484.8pt;height:.1pt;mso-position-horizontal-relative:page;mso-position-vertical-relative:paragraph;z-index:-15830" coordorigin="1104,-198" coordsize="9696,2">
            <v:shape style="position:absolute;left:1104;top:-198;width:9696;height:2" coordorigin="1104,-198" coordsize="9696,0" path="m1104,-198l10800,-198e" filled="f" stroked="t" strokeweight="1.42pt" strokecolor="#003865">
              <v:path arrowok="t"/>
            </v:shape>
            <w10:wrap type="none"/>
          </v:group>
        </w:pict>
      </w:r>
      <w:bookmarkStart w:name="Part 1 – A snapshot of ECE in New Zealan" w:id="12"/>
      <w:bookmarkEnd w:id="12"/>
      <w:r>
        <w:rPr/>
      </w:r>
      <w:bookmarkStart w:name="_bookmark5" w:id="13"/>
      <w:bookmarkEnd w:id="13"/>
      <w:r>
        <w:rPr/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1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–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A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SN</w:t>
      </w:r>
      <w:r>
        <w:rPr>
          <w:b w:val="0"/>
          <w:bCs w:val="0"/>
          <w:color w:val="EAF1DD"/>
          <w:spacing w:val="15"/>
          <w:w w:val="100"/>
        </w:rPr>
        <w:t>A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5"/>
          <w:w w:val="100"/>
        </w:rPr>
        <w:t>S</w:t>
      </w:r>
      <w:r>
        <w:rPr>
          <w:b w:val="0"/>
          <w:bCs w:val="0"/>
          <w:color w:val="EAF1DD"/>
          <w:spacing w:val="15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F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N</w:t>
      </w:r>
      <w:r>
        <w:rPr>
          <w:b w:val="0"/>
          <w:bCs w:val="0"/>
          <w:color w:val="EAF1DD"/>
          <w:spacing w:val="28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1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W</w:t>
      </w:r>
      <w:r>
        <w:rPr>
          <w:b w:val="0"/>
          <w:bCs w:val="0"/>
          <w:color w:val="EAF1DD"/>
          <w:spacing w:val="32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ZEA</w:t>
      </w:r>
      <w:r>
        <w:rPr>
          <w:b w:val="0"/>
          <w:bCs w:val="0"/>
          <w:color w:val="EAF1DD"/>
          <w:spacing w:val="16"/>
          <w:w w:val="100"/>
        </w:rPr>
        <w:t>L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5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50.650002pt;margin-top:-29.812136pt;width:493.9pt;height:20.62pt;mso-position-horizontal-relative:page;mso-position-vertical-relative:paragraph;z-index:-15829" coordorigin="1013,-596" coordsize="9878,412">
            <v:group style="position:absolute;left:1104;top:-535;width:9696;height:290" coordorigin="1104,-535" coordsize="9696,290">
              <v:shape style="position:absolute;left:1104;top:-535;width:9696;height:290" coordorigin="1104,-535" coordsize="9696,290" path="m1104,-245l10800,-245,10800,-535,1104,-535,1104,-245xe" filled="t" fillcolor="#003865" stroked="f">
                <v:path arrowok="t"/>
                <v:fill type="solid"/>
              </v:shape>
            </v:group>
            <v:group style="position:absolute;left:1044;top:-565;width:9816;height:2" coordorigin="1044,-565" coordsize="9816,2">
              <v:shape style="position:absolute;left:1044;top:-565;width:9816;height:2" coordorigin="1044,-565" coordsize="9816,0" path="m1044,-565l10860,-565e" filled="f" stroked="t" strokeweight="3.1pt" strokecolor="#003865">
                <v:path arrowok="t"/>
              </v:shape>
            </v:group>
            <v:group style="position:absolute;left:1044;top:-215;width:9816;height:2" coordorigin="1044,-215" coordsize="9816,2">
              <v:shape style="position:absolute;left:1044;top:-215;width:9816;height:2" coordorigin="1044,-215" coordsize="9816,0" path="m1044,-215l10860,-215e" filled="f" stroked="t" strokeweight="3.1pt" strokecolor="#003865">
                <v:path arrowok="t"/>
              </v:shape>
            </v:group>
            <v:group style="position:absolute;left:1074;top:-535;width:2;height:290" coordorigin="1074,-535" coordsize="2,290">
              <v:shape style="position:absolute;left:1074;top:-535;width:2;height:290" coordorigin="1074,-535" coordsize="0,290" path="m1074,-535l1074,-245e" filled="f" stroked="t" strokeweight="3.1pt" strokecolor="#003865">
                <v:path arrowok="t"/>
              </v:shape>
            </v:group>
            <v:group style="position:absolute;left:10830;top:-535;width:2;height:290" coordorigin="10830,-535" coordsize="2,290">
              <v:shape style="position:absolute;left:10830;top:-535;width:2;height:290" coordorigin="10830,-535" coordsize="0,290" path="m10830,-535l10830,-245e" filled="f" stroked="t" strokeweight="3.1pt" strokecolor="#003865">
                <v:path arrowok="t"/>
              </v:shape>
            </v:group>
            <w10:wrap type="none"/>
          </v:group>
        </w:pict>
      </w:r>
      <w:bookmarkStart w:name="Non-participation" w:id="14"/>
      <w:bookmarkEnd w:id="14"/>
      <w:r>
        <w:rPr/>
      </w:r>
      <w:bookmarkStart w:name="_bookmark6" w:id="15"/>
      <w:bookmarkEnd w:id="15"/>
      <w:r>
        <w:rPr/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5"/>
          <w:w w:val="100"/>
        </w:rPr>
        <w:t>-</w:t>
      </w:r>
      <w:r>
        <w:rPr>
          <w:b w:val="0"/>
          <w:bCs w:val="0"/>
          <w:spacing w:val="13"/>
          <w:w w:val="100"/>
        </w:rPr>
        <w:t>P</w:t>
      </w:r>
      <w:r>
        <w:rPr>
          <w:b w:val="0"/>
          <w:bCs w:val="0"/>
          <w:spacing w:val="13"/>
          <w:w w:val="100"/>
        </w:rPr>
        <w:t>A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P</w:t>
      </w:r>
      <w:r>
        <w:rPr>
          <w:b w:val="0"/>
          <w:bCs w:val="0"/>
          <w:spacing w:val="13"/>
          <w:w w:val="100"/>
        </w:rPr>
        <w:t>A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5"/>
          <w:w w:val="100"/>
        </w:rPr>
        <w:t>ION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 w:before="72"/>
        <w:ind w:left="113" w:right="0" w:hanging="1"/>
        <w:jc w:val="left"/>
      </w:pPr>
      <w:r>
        <w:rPr/>
        <w:pict>
          <v:group style="position:absolute;margin-left:50.650002pt;margin-top:-26.932112pt;width:493.9pt;height:20.74pt;mso-position-horizontal-relative:page;mso-position-vertical-relative:paragraph;z-index:-15828" coordorigin="1013,-539" coordsize="9878,415">
            <v:group style="position:absolute;left:1104;top:-478;width:9696;height:293" coordorigin="1104,-478" coordsize="9696,293">
              <v:shape style="position:absolute;left:1104;top:-478;width:9696;height:293" coordorigin="1104,-478" coordsize="9696,293" path="m1104,-185l10800,-185,10800,-478,1104,-478,1104,-185xe" filled="t" fillcolor="#A8AD00" stroked="f">
                <v:path arrowok="t"/>
                <v:fill type="solid"/>
              </v:shape>
            </v:group>
            <v:group style="position:absolute;left:1044;top:-508;width:9816;height:2" coordorigin="1044,-508" coordsize="9816,2">
              <v:shape style="position:absolute;left:1044;top:-508;width:9816;height:2" coordorigin="1044,-508" coordsize="9816,0" path="m1044,-508l10860,-508e" filled="f" stroked="t" strokeweight="3.1pt" strokecolor="#A8AD00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A8AD00">
                <v:path arrowok="t"/>
              </v:shape>
            </v:group>
            <v:group style="position:absolute;left:1074;top:-478;width:2;height:293" coordorigin="1074,-478" coordsize="2,293">
              <v:shape style="position:absolute;left:1074;top:-478;width:2;height:293" coordorigin="1074,-478" coordsize="0,293" path="m1074,-478l1074,-185e" filled="f" stroked="t" strokeweight="3.1pt" strokecolor="#A8AD00">
                <v:path arrowok="t"/>
              </v:shape>
            </v:group>
            <v:group style="position:absolute;left:10830;top:-478;width:2;height:293" coordorigin="10830,-478" coordsize="2,293">
              <v:shape style="position:absolute;left:10830;top:-478;width:2;height:293" coordorigin="10830,-478" coordsize="0,293" path="m10830,-478l10830,-185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81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13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41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13" w:right="0"/>
        <w:jc w:val="left"/>
        <w:rPr>
          <w:sz w:val="14"/>
          <w:szCs w:val="14"/>
        </w:rPr>
      </w:pPr>
      <w:r>
        <w:rPr/>
        <w:pict>
          <v:group style="position:absolute;margin-left:58.919998pt;margin-top:21.056902pt;width:478.199873pt;height:221.160962pt;mso-position-horizontal-relative:page;mso-position-vertical-relative:paragraph;z-index:-15826" coordorigin="1178,421" coordsize="9564,4423">
            <v:shape style="position:absolute;left:1178;top:421;width:9564;height:4423" type="#_x0000_t75">
              <v:imagedata r:id="rId9" o:title=""/>
            </v:shape>
            <v:group style="position:absolute;left:1496;top:711;width:8612;height:3501" coordorigin="1496,711" coordsize="8612,3501">
              <v:shape style="position:absolute;left:1496;top:711;width:8612;height:3501" coordorigin="1496,711" coordsize="8612,3501" path="m1496,711l10108,711,10108,4212,1496,4212,1496,711xe" filled="t" fillcolor="#FFFFFF" stroked="f">
                <v:path arrowok="t"/>
                <v:fill type="solid"/>
              </v:shape>
            </v:group>
            <v:group style="position:absolute;left:2457;top:888;width:7464;height:2430" coordorigin="2457,888" coordsize="7464,2430">
              <v:shape style="position:absolute;left:2457;top:888;width:7464;height:2430" coordorigin="2457,888" coordsize="7464,2430" path="m2457,888l9921,888,9921,3318,2457,3318,2457,888xe" filled="t" fillcolor="#FFFFFF" stroked="f">
                <v:path arrowok="t"/>
                <v:fill type="solid"/>
              </v:shape>
            </v:group>
            <v:group style="position:absolute;left:2401;top:2914;width:7526;height:2" coordorigin="2401,2914" coordsize="7526,2">
              <v:shape style="position:absolute;left:2401;top:2914;width:7526;height:2" coordorigin="2401,2914" coordsize="7526,0" path="m2401,2914l9927,2914e" filled="f" stroked="t" strokeweight=".552186pt" strokecolor="#878787">
                <v:path arrowok="t"/>
              </v:shape>
            </v:group>
            <v:group style="position:absolute;left:2401;top:2517;width:7526;height:2" coordorigin="2401,2517" coordsize="7526,2">
              <v:shape style="position:absolute;left:2401;top:2517;width:7526;height:2" coordorigin="2401,2517" coordsize="7526,0" path="m2401,2517l9927,2517e" filled="f" stroked="t" strokeweight=".552186pt" strokecolor="#878787">
                <v:path arrowok="t"/>
              </v:shape>
            </v:group>
            <v:group style="position:absolute;left:2401;top:2108;width:7526;height:2" coordorigin="2401,2108" coordsize="7526,2">
              <v:shape style="position:absolute;left:2401;top:2108;width:7526;height:2" coordorigin="2401,2108" coordsize="7526,0" path="m2401,2108l9927,2108e" filled="f" stroked="t" strokeweight=".552186pt" strokecolor="#878787">
                <v:path arrowok="t"/>
              </v:shape>
            </v:group>
            <v:group style="position:absolute;left:2401;top:1700;width:7526;height:2" coordorigin="2401,1700" coordsize="7526,2">
              <v:shape style="position:absolute;left:2401;top:1700;width:7526;height:2" coordorigin="2401,1700" coordsize="7526,0" path="m2401,1700l9927,1700e" filled="f" stroked="t" strokeweight=".552186pt" strokecolor="#878787">
                <v:path arrowok="t"/>
              </v:shape>
            </v:group>
            <v:group style="position:absolute;left:2401;top:1302;width:7526;height:2" coordorigin="2401,1302" coordsize="7526,2">
              <v:shape style="position:absolute;left:2401;top:1302;width:7526;height:2" coordorigin="2401,1302" coordsize="7526,0" path="m2401,1302l9927,1302e" filled="f" stroked="t" strokeweight=".552186pt" strokecolor="#878787">
                <v:path arrowok="t"/>
              </v:shape>
            </v:group>
            <v:group style="position:absolute;left:2401;top:893;width:7526;height:2" coordorigin="2401,893" coordsize="7526,2">
              <v:shape style="position:absolute;left:2401;top:893;width:7526;height:2" coordorigin="2401,893" coordsize="7526,0" path="m2401,893l9927,893e" filled="f" stroked="t" strokeweight=".552186pt" strokecolor="#878787">
                <v:path arrowok="t"/>
              </v:shape>
            </v:group>
            <v:group style="position:absolute;left:2463;top:893;width:2;height:2485" coordorigin="2463,893" coordsize="2,2485">
              <v:shape style="position:absolute;left:2463;top:893;width:2;height:2485" coordorigin="2463,893" coordsize="0,2485" path="m2463,3378l2463,893e" filled="f" stroked="t" strokeweight=".624069pt" strokecolor="#878787">
                <v:path arrowok="t"/>
              </v:shape>
            </v:group>
            <v:group style="position:absolute;left:2401;top:3323;width:7526;height:2" coordorigin="2401,3323" coordsize="7526,2">
              <v:shape style="position:absolute;left:2401;top:3323;width:7526;height:2" coordorigin="2401,3323" coordsize="7526,0" path="m2401,3323l9927,3323e" filled="f" stroked="t" strokeweight=".552185pt" strokecolor="#878787">
                <v:path arrowok="t"/>
              </v:shape>
            </v:group>
            <v:group style="position:absolute;left:3037;top:3323;width:2;height:55" coordorigin="3037,3323" coordsize="2,55">
              <v:shape style="position:absolute;left:3037;top:3323;width:2;height:55" coordorigin="3037,3323" coordsize="0,55" path="m3037,3323l3037,3378e" filled="f" stroked="t" strokeweight=".624069pt" strokecolor="#878787">
                <v:path arrowok="t"/>
              </v:shape>
            </v:group>
            <v:group style="position:absolute;left:3612;top:3323;width:2;height:55" coordorigin="3612,3323" coordsize="2,55">
              <v:shape style="position:absolute;left:3612;top:3323;width:2;height:55" coordorigin="3612,3323" coordsize="0,55" path="m3612,3323l3612,3378e" filled="f" stroked="t" strokeweight=".624069pt" strokecolor="#878787">
                <v:path arrowok="t"/>
              </v:shape>
            </v:group>
            <v:group style="position:absolute;left:4186;top:3323;width:2;height:55" coordorigin="4186,3323" coordsize="2,55">
              <v:shape style="position:absolute;left:4186;top:3323;width:2;height:55" coordorigin="4186,3323" coordsize="0,55" path="m4186,3323l4186,3378e" filled="f" stroked="t" strokeweight=".624069pt" strokecolor="#878787">
                <v:path arrowok="t"/>
              </v:shape>
            </v:group>
            <v:group style="position:absolute;left:4760;top:3323;width:2;height:55" coordorigin="4760,3323" coordsize="2,55">
              <v:shape style="position:absolute;left:4760;top:3323;width:2;height:55" coordorigin="4760,3323" coordsize="0,55" path="m4760,3323l4760,3378e" filled="f" stroked="t" strokeweight=".624069pt" strokecolor="#878787">
                <v:path arrowok="t"/>
              </v:shape>
            </v:group>
            <v:group style="position:absolute;left:5334;top:3323;width:2;height:55" coordorigin="5334,3323" coordsize="2,55">
              <v:shape style="position:absolute;left:5334;top:3323;width:2;height:55" coordorigin="5334,3323" coordsize="0,55" path="m5334,3323l5334,3378e" filled="f" stroked="t" strokeweight=".624069pt" strokecolor="#878787">
                <v:path arrowok="t"/>
              </v:shape>
            </v:group>
            <v:group style="position:absolute;left:5908;top:3323;width:2;height:55" coordorigin="5908,3323" coordsize="2,55">
              <v:shape style="position:absolute;left:5908;top:3323;width:2;height:55" coordorigin="5908,3323" coordsize="0,55" path="m5908,3323l5908,3378e" filled="f" stroked="t" strokeweight=".624069pt" strokecolor="#878787">
                <v:path arrowok="t"/>
              </v:shape>
            </v:group>
            <v:group style="position:absolute;left:6482;top:3323;width:2;height:55" coordorigin="6482,3323" coordsize="2,55">
              <v:shape style="position:absolute;left:6482;top:3323;width:2;height:55" coordorigin="6482,3323" coordsize="0,55" path="m6482,3323l6482,3378e" filled="f" stroked="t" strokeweight=".624069pt" strokecolor="#878787">
                <v:path arrowok="t"/>
              </v:shape>
            </v:group>
            <v:group style="position:absolute;left:7056;top:3323;width:2;height:55" coordorigin="7056,3323" coordsize="2,55">
              <v:shape style="position:absolute;left:7056;top:3323;width:2;height:55" coordorigin="7056,3323" coordsize="0,55" path="m7056,3323l7056,3378e" filled="f" stroked="t" strokeweight=".624069pt" strokecolor="#878787">
                <v:path arrowok="t"/>
              </v:shape>
            </v:group>
            <v:group style="position:absolute;left:7631;top:3323;width:2;height:55" coordorigin="7631,3323" coordsize="2,55">
              <v:shape style="position:absolute;left:7631;top:3323;width:2;height:55" coordorigin="7631,3323" coordsize="0,55" path="m7631,3323l7631,3378e" filled="f" stroked="t" strokeweight=".624069pt" strokecolor="#878787">
                <v:path arrowok="t"/>
              </v:shape>
            </v:group>
            <v:group style="position:absolute;left:8205;top:3323;width:2;height:55" coordorigin="8205,3323" coordsize="2,55">
              <v:shape style="position:absolute;left:8205;top:3323;width:2;height:55" coordorigin="8205,3323" coordsize="0,55" path="m8205,3323l8205,3378e" filled="f" stroked="t" strokeweight=".624069pt" strokecolor="#878787">
                <v:path arrowok="t"/>
              </v:shape>
            </v:group>
            <v:group style="position:absolute;left:8779;top:3323;width:2;height:55" coordorigin="8779,3323" coordsize="2,55">
              <v:shape style="position:absolute;left:8779;top:3323;width:2;height:55" coordorigin="8779,3323" coordsize="0,55" path="m8779,3323l8779,3378e" filled="f" stroked="t" strokeweight=".624069pt" strokecolor="#878787">
                <v:path arrowok="t"/>
              </v:shape>
            </v:group>
            <v:group style="position:absolute;left:9353;top:3323;width:2;height:55" coordorigin="9353,3323" coordsize="2,55">
              <v:shape style="position:absolute;left:9353;top:3323;width:2;height:55" coordorigin="9353,3323" coordsize="0,55" path="m9353,3323l9353,3378e" filled="f" stroked="t" strokeweight=".624069pt" strokecolor="#878787">
                <v:path arrowok="t"/>
              </v:shape>
            </v:group>
            <v:group style="position:absolute;left:9927;top:3323;width:2;height:55" coordorigin="9927,3323" coordsize="2,55">
              <v:shape style="position:absolute;left:9927;top:3323;width:2;height:55" coordorigin="9927,3323" coordsize="0,55" path="m9927,3323l9927,3378e" filled="f" stroked="t" strokeweight=".624069pt" strokecolor="#878787">
                <v:path arrowok="t"/>
              </v:shape>
            </v:group>
            <v:group style="position:absolute;left:2750;top:1302;width:6890;height:1005" coordorigin="2750,1302" coordsize="6890,1005">
              <v:shape style="position:absolute;left:2750;top:1302;width:6890;height:1005" coordorigin="2750,1302" coordsize="6890,1005" path="m2750,1302l3324,1357,3899,1545,4473,1799,5047,1910,5621,1943,6195,1987,6769,2031,7344,2031,7918,2108,8492,2186,9066,2252,9640,2307e" filled="f" stroked="t" strokeweight="1.661048pt" strokecolor="#4A7EBB">
                <v:path arrowok="t"/>
              </v:shape>
            </v:group>
            <w10:wrap type="none"/>
          </v:group>
        </w:pict>
      </w:r>
      <w:bookmarkStart w:name="_bookmark7" w:id="16"/>
      <w:bookmarkEnd w:id="1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8"/>
          <w:w w:val="100"/>
        </w:rPr>
        <w:t>2</w:t>
      </w:r>
      <w:r>
        <w:rPr>
          <w:b w:val="0"/>
          <w:bCs w:val="0"/>
          <w:spacing w:val="0"/>
          <w:w w:val="100"/>
          <w:position w:val="10"/>
          <w:sz w:val="14"/>
          <w:szCs w:val="14"/>
        </w:rPr>
        <w:t>1</w:t>
      </w:r>
      <w:r>
        <w:rPr>
          <w:b w:val="0"/>
          <w:bCs w:val="0"/>
          <w:spacing w:val="0"/>
          <w:w w:val="100"/>
          <w:position w:val="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0"/>
        <w:ind w:left="1053" w:right="122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053" w:right="122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154" w:right="85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154" w:right="853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86.072372pt;margin-top:-6.014503pt;width:11.98510pt;height:31.002477pt;mso-position-horizontal-relative:page;mso-position-vertical-relative:paragraph;z-index:-15825" type="#_x0000_t202" filled="f" stroked="f">
            <v:textbox inset="0,0,0,0" style="layout-flow:vertical;mso-layout-flow-alt:bottom-to-top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88"/>
                      <w:sz w:val="20"/>
                      <w:szCs w:val="20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8"/>
                      <w:sz w:val="20"/>
                      <w:szCs w:val="20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8"/>
                      <w:sz w:val="20"/>
                      <w:szCs w:val="20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8"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8"/>
                      <w:sz w:val="20"/>
                      <w:szCs w:val="20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154" w:right="85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154" w:right="85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0"/>
        <w:ind w:left="1154" w:right="85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before="74"/>
        <w:ind w:left="478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3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3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7"/>
          <w:szCs w:val="17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62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-17"/>
          <w:w w:val="115"/>
          <w:sz w:val="17"/>
          <w:szCs w:val="17"/>
        </w:rPr>
        <w:t>Y</w:t>
      </w:r>
      <w:r>
        <w:rPr>
          <w:rFonts w:ascii="Calibri" w:hAnsi="Calibri" w:cs="Calibri" w:eastAsia="Calibri"/>
          <w:b/>
          <w:bCs/>
          <w:spacing w:val="-1"/>
          <w:w w:val="11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0"/>
          <w:w w:val="115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spacing w:val="0"/>
          <w:w w:val="11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right="0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</w:p>
    <w:p>
      <w:pPr>
        <w:pStyle w:val="BodyText"/>
        <w:numPr>
          <w:ilvl w:val="0"/>
          <w:numId w:val="2"/>
        </w:numPr>
        <w:tabs>
          <w:tab w:pos="357" w:val="left" w:leader="none"/>
        </w:tabs>
        <w:spacing w:line="275" w:lineRule="auto" w:before="40"/>
        <w:ind w:left="113" w:right="593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2005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ind w:left="821" w:right="0" w:hanging="356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2000s</w:t>
      </w:r>
      <w:r>
        <w:rPr>
          <w:b w:val="0"/>
          <w:bCs w:val="0"/>
          <w:spacing w:val="0"/>
          <w:w w:val="100"/>
        </w:rPr>
      </w:r>
    </w:p>
    <w:p>
      <w:pPr>
        <w:numPr>
          <w:ilvl w:val="1"/>
          <w:numId w:val="2"/>
        </w:numPr>
        <w:tabs>
          <w:tab w:pos="821" w:val="left" w:leader="none"/>
        </w:tabs>
        <w:spacing w:before="51"/>
        <w:ind w:left="821" w:right="0" w:hanging="35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2001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before="51"/>
        <w:ind w:left="821" w:right="0" w:hanging="356"/>
        <w:jc w:val="left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3" w:right="64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008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r.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ha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so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bee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by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de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ope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pa</w:t>
      </w:r>
      <w:r>
        <w:rPr>
          <w:b w:val="0"/>
          <w:bCs w:val="0"/>
          <w:i w:val="0"/>
          <w:spacing w:val="0"/>
          <w:w w:val="100"/>
        </w:rPr>
        <w:t>rt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as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aun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2010.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317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3pt;width:144pt;height:.1pt;mso-position-horizontal-relative:page;mso-position-vertical-relative:paragraph;z-index:-15827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art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rol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bookmarkStart w:name="_bookmark8" w:id="17"/>
      <w:bookmarkEnd w:id="17"/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o,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yp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end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560" w:bottom="1100" w:left="1020" w:right="1020"/>
        </w:sectPr>
      </w:pPr>
    </w:p>
    <w:p>
      <w:pPr>
        <w:pStyle w:val="BodyText"/>
        <w:spacing w:before="72"/>
        <w:ind w:right="0"/>
        <w:jc w:val="left"/>
      </w:pPr>
      <w:bookmarkStart w:name="Non-participation across priority groups" w:id="18"/>
      <w:bookmarkEnd w:id="18"/>
      <w:r>
        <w:rPr/>
      </w:r>
      <w:bookmarkStart w:name="_bookmark9" w:id="19"/>
      <w:bookmarkEnd w:id="19"/>
      <w:r>
        <w:rPr/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3"/>
          <w:w w:val="100"/>
        </w:rPr>
        <w:t>N</w:t>
      </w:r>
      <w:r>
        <w:rPr>
          <w:b w:val="0"/>
          <w:bCs w:val="0"/>
          <w:spacing w:val="15"/>
          <w:w w:val="100"/>
        </w:rPr>
        <w:t>-</w:t>
      </w:r>
      <w:r>
        <w:rPr>
          <w:b w:val="0"/>
          <w:bCs w:val="0"/>
          <w:spacing w:val="13"/>
          <w:w w:val="100"/>
        </w:rPr>
        <w:t>PAR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PA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3"/>
          <w:w w:val="100"/>
        </w:rPr>
        <w:t>A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OS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3"/>
          <w:w w:val="100"/>
        </w:rPr>
        <w:t>P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IO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5"/>
          <w:w w:val="100"/>
        </w:rPr>
        <w:t>G</w:t>
      </w:r>
      <w:r>
        <w:rPr>
          <w:b w:val="0"/>
          <w:bCs w:val="0"/>
          <w:spacing w:val="13"/>
          <w:w w:val="100"/>
        </w:rPr>
        <w:t>R</w:t>
      </w:r>
      <w:r>
        <w:rPr>
          <w:b w:val="0"/>
          <w:bCs w:val="0"/>
          <w:spacing w:val="15"/>
          <w:w w:val="100"/>
        </w:rPr>
        <w:t>O</w:t>
      </w:r>
      <w:r>
        <w:rPr>
          <w:b w:val="0"/>
          <w:bCs w:val="0"/>
          <w:spacing w:val="12"/>
          <w:w w:val="100"/>
        </w:rPr>
        <w:t>U</w:t>
      </w:r>
      <w:r>
        <w:rPr>
          <w:b w:val="0"/>
          <w:bCs w:val="0"/>
          <w:spacing w:val="13"/>
          <w:w w:val="100"/>
        </w:rPr>
        <w:t>PS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 w:before="72"/>
        <w:ind w:right="184"/>
        <w:jc w:val="left"/>
      </w:pPr>
      <w:r>
        <w:rPr/>
        <w:pict>
          <v:group style="position:absolute;margin-left:50.650002pt;margin-top:-26.932148pt;width:493.9pt;height:20.74pt;mso-position-horizontal-relative:page;mso-position-vertical-relative:paragraph;z-index:-15824" coordorigin="1013,-539" coordsize="9878,415">
            <v:group style="position:absolute;left:1104;top:-478;width:9696;height:293" coordorigin="1104,-478" coordsize="9696,293">
              <v:shape style="position:absolute;left:1104;top:-478;width:9696;height:293" coordorigin="1104,-478" coordsize="9696,293" path="m1104,-185l10800,-185,10800,-478,1104,-478,1104,-185xe" filled="t" fillcolor="#A8AD00" stroked="f">
                <v:path arrowok="t"/>
                <v:fill type="solid"/>
              </v:shape>
            </v:group>
            <v:group style="position:absolute;left:1044;top:-508;width:9816;height:2" coordorigin="1044,-508" coordsize="9816,2">
              <v:shape style="position:absolute;left:1044;top:-508;width:9816;height:2" coordorigin="1044,-508" coordsize="9816,0" path="m1044,-508l10860,-508e" filled="f" stroked="t" strokeweight="3.1pt" strokecolor="#A8AD00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A8AD00">
                <v:path arrowok="t"/>
              </v:shape>
            </v:group>
            <v:group style="position:absolute;left:1074;top:-478;width:2;height:293" coordorigin="1074,-478" coordsize="2,293">
              <v:shape style="position:absolute;left:1074;top:-478;width:2;height:293" coordorigin="1074,-478" coordsize="0,293" path="m1074,-478l1074,-185e" filled="f" stroked="t" strokeweight="3.1pt" strokecolor="#A8AD00">
                <v:path arrowok="t"/>
              </v:shape>
            </v:group>
            <v:group style="position:absolute;left:10830;top:-478;width:2;height:293" coordorigin="10830,-478" coordsize="2,293">
              <v:shape style="position:absolute;left:10830;top:-478;width:2;height:293" coordorigin="10830,-478" coordsize="0,293" path="m10830,-478l10830,-185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225"/>
        <w:jc w:val="left"/>
      </w:pP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anda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left="113" w:right="467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depend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7"/>
          <w:w w:val="100"/>
        </w:rPr>
        <w:t>s</w:t>
      </w:r>
      <w:hyperlink w:history="true" w:anchor="_bookmark8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2</w:t>
        </w:r>
      </w:hyperlink>
      <w:r>
        <w:rPr>
          <w:b w:val="0"/>
          <w:bCs w:val="0"/>
          <w:spacing w:val="0"/>
          <w:w w:val="100"/>
          <w:position w:val="0"/>
        </w:rPr>
        <w:t>.</w:t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307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0"/>
        <w:jc w:val="left"/>
      </w:pPr>
      <w:r>
        <w:rPr/>
        <w:pict>
          <v:group style="position:absolute;margin-left:141.634338pt;margin-top:40.226082pt;width:398.211164pt;height:17.037312pt;mso-position-horizontal-relative:page;mso-position-vertical-relative:paragraph;z-index:-15822" coordorigin="2833,805" coordsize="7964,341">
            <v:group style="position:absolute;left:2839;top:811;width:7952;height:329" coordorigin="2839,811" coordsize="7952,329">
              <v:shape style="position:absolute;left:2839;top:811;width:7952;height:329" coordorigin="2839,811" coordsize="7952,329" path="m2839,811l10791,811,10791,1139,2839,1139,2839,811xe" filled="t" fillcolor="#FFFFFF" stroked="f">
                <v:path arrowok="t"/>
                <v:fill type="solid"/>
              </v:shape>
            </v:group>
            <v:group style="position:absolute;left:10791;top:811;width:2;height:2" coordorigin="10791,811" coordsize="2,2">
              <v:shape style="position:absolute;left:10791;top:811;width:2;height:2" coordorigin="10791,811" coordsize="0,0" path="m10791,811l10791,811e" filled="f" stroked="t" strokeweight="0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199806pt;margin-top:24.710148pt;width:.620285pt;height:.1pt;mso-position-horizontal-relative:page;mso-position-vertical-relative:paragraph;z-index:-15821" coordorigin="1164,494" coordsize="12,2">
            <v:shape style="position:absolute;left:1164;top:494;width:12;height:2" coordorigin="1164,494" coordsize="12,0" path="m1164,494l1176,494,1164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1.938278pt;margin-top:24.710148pt;width:.620285pt;height:.1pt;mso-position-horizontal-relative:page;mso-position-vertical-relative:paragraph;z-index:-15820" coordorigin="2839,494" coordsize="12,2">
            <v:shape style="position:absolute;left:2839;top:494;width:12;height:2" coordorigin="2839,494" coordsize="12,0" path="m2839,494l2851,494,2839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1.63652pt;margin-top:24.710148pt;width:.620285pt;height:.1pt;mso-position-horizontal-relative:page;mso-position-vertical-relative:paragraph;z-index:-15819" coordorigin="3633,494" coordsize="12,2">
            <v:shape style="position:absolute;left:3633;top:494;width:12;height:2" coordorigin="3633,494" coordsize="12,0" path="m3633,494l3645,494,3633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1.334763pt;margin-top:24.710148pt;width:.620285pt;height:.1pt;mso-position-horizontal-relative:page;mso-position-vertical-relative:paragraph;z-index:-15818" coordorigin="4427,494" coordsize="12,2">
            <v:shape style="position:absolute;left:4427;top:494;width:12;height:2" coordorigin="4427,494" coordsize="12,0" path="m4427,494l4439,494,4427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1.03299pt;margin-top:24.710148pt;width:.620285pt;height:.1pt;mso-position-horizontal-relative:page;mso-position-vertical-relative:paragraph;z-index:-15817" coordorigin="5221,494" coordsize="12,2">
            <v:shape style="position:absolute;left:5221;top:494;width:12;height:2" coordorigin="5221,494" coordsize="12,0" path="m5221,494l5233,494,5221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0.731232pt;margin-top:24.710148pt;width:.620285pt;height:.1pt;mso-position-horizontal-relative:page;mso-position-vertical-relative:paragraph;z-index:-15816" coordorigin="6015,494" coordsize="12,2">
            <v:shape style="position:absolute;left:6015;top:494;width:12;height:2" coordorigin="6015,494" coordsize="12,0" path="m6015,494l6027,494,6015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0.429474pt;margin-top:24.710148pt;width:.620285pt;height:.1pt;mso-position-horizontal-relative:page;mso-position-vertical-relative:paragraph;z-index:-15815" coordorigin="6809,494" coordsize="12,2">
            <v:shape style="position:absolute;left:6809;top:494;width:12;height:2" coordorigin="6809,494" coordsize="12,0" path="m6809,494l6821,494,6809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0.127716pt;margin-top:24.710148pt;width:.620285pt;height:.1pt;mso-position-horizontal-relative:page;mso-position-vertical-relative:paragraph;z-index:-15814" coordorigin="7603,494" coordsize="12,2">
            <v:shape style="position:absolute;left:7603;top:494;width:12;height:2" coordorigin="7603,494" coordsize="12,0" path="m7603,494l7615,494,7603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9.825958pt;margin-top:24.710148pt;width:.620285pt;height:.1pt;mso-position-horizontal-relative:page;mso-position-vertical-relative:paragraph;z-index:-15813" coordorigin="8397,494" coordsize="12,2">
            <v:shape style="position:absolute;left:8397;top:494;width:12;height:2" coordorigin="8397,494" coordsize="12,0" path="m8397,494l8409,494,8397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9.5242pt;margin-top:24.710148pt;width:.620285pt;height:.1pt;mso-position-horizontal-relative:page;mso-position-vertical-relative:paragraph;z-index:-15812" coordorigin="9190,494" coordsize="12,2">
            <v:shape style="position:absolute;left:9190;top:494;width:12;height:2" coordorigin="9190,494" coordsize="12,0" path="m9190,494l9203,494,9190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9.222443pt;margin-top:24.710148pt;width:.620285pt;height:.1pt;mso-position-horizontal-relative:page;mso-position-vertical-relative:paragraph;z-index:-15811" coordorigin="9984,494" coordsize="12,2">
            <v:shape style="position:absolute;left:9984;top:494;width:12;height:2" coordorigin="9984,494" coordsize="12,0" path="m9984,494l9997,494,9984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8.920715pt;margin-top:24.710148pt;width:.620285pt;height:.1pt;mso-position-horizontal-relative:page;mso-position-vertical-relative:paragraph;z-index:-15810" coordorigin="10778,494" coordsize="12,2">
            <v:shape style="position:absolute;left:10778;top:494;width:12;height:2" coordorigin="10778,494" coordsize="12,0" path="m10778,494l10791,494,10778,494xe" filled="t" fillcolor="#D0D7E5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10" w:hRule="exact"/>
        </w:trPr>
        <w:tc>
          <w:tcPr>
            <w:tcW w:w="1669" w:type="dxa"/>
            <w:tcBorders>
              <w:top w:val="single" w:sz="5" w:space="0" w:color="000000"/>
              <w:left w:val="nil" w:sz="6" w:space="0" w:color="auto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/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325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7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46"/>
              <w:ind w:right="2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8"/>
                <w:szCs w:val="18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2" w:hRule="exact"/>
        </w:trPr>
        <w:tc>
          <w:tcPr>
            <w:tcW w:w="1669" w:type="dxa"/>
            <w:tcBorders>
              <w:top w:val="single" w:sz="11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46"/>
              <w:ind w:left="18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8"/>
                <w:szCs w:val="18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26" w:right="3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94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26" w:right="31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00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46"/>
              <w:ind w:right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113" w:right="305" w:hanging="1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553" w:firstLine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31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-r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459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2.111038pt;width:144pt;height:.1pt;mso-position-horizontal-relative:page;mso-position-vertical-relative:paragraph;z-index:-15823" coordorigin="1133,-242" coordsize="2880,2">
            <v:shape style="position:absolute;left:1133;top:-242;width:2880;height:2" coordorigin="1133,-242" coordsize="2880,0" path="m1133,-242l4013,-242e" filled="f" stroked="t" strokeweight=".82pt" strokecolor="#000000">
              <v:path arrowok="t"/>
            </v:shape>
            <w10:wrap type="none"/>
          </v:group>
        </w:pict>
      </w:r>
      <w:bookmarkStart w:name="_bookmark10" w:id="20"/>
      <w:bookmarkEnd w:id="20"/>
      <w:r>
        <w:rPr/>
      </w:r>
      <w:bookmarkStart w:name="_bookmark10" w:id="21"/>
      <w:bookmarkEnd w:id="21"/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x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ow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ool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ool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ot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100" w:bottom="1100" w:left="1020" w:right="1000"/>
        </w:sectPr>
      </w:pPr>
    </w:p>
    <w:p>
      <w:pPr>
        <w:pStyle w:val="BodyText"/>
        <w:spacing w:before="84"/>
        <w:ind w:right="0"/>
        <w:jc w:val="left"/>
      </w:pPr>
      <w:r>
        <w:rPr/>
        <w:pict>
          <v:group style="position:absolute;margin-left:76.919998pt;margin-top:25.24593pt;width:443.159849pt;height:227.879912pt;mso-position-horizontal-relative:page;mso-position-vertical-relative:paragraph;z-index:-15808" coordorigin="1538,505" coordsize="8863,4558">
            <v:shape style="position:absolute;left:1538;top:505;width:8863;height:4558" type="#_x0000_t75">
              <v:imagedata r:id="rId10" o:title=""/>
            </v:shape>
            <v:group style="position:absolute;left:1854;top:796;width:7917;height:3634" coordorigin="1854,796" coordsize="7917,3634">
              <v:shape style="position:absolute;left:1854;top:796;width:7917;height:3634" coordorigin="1854,796" coordsize="7917,3634" path="m1854,796l9770,796,9770,4430,1854,4430,1854,796xe" filled="t" fillcolor="#FFFFFF" stroked="f">
                <v:path arrowok="t"/>
                <v:fill type="solid"/>
              </v:shape>
            </v:group>
            <v:group style="position:absolute;left:2408;top:1178;width:7151;height:2648" coordorigin="2408,1178" coordsize="7151,2648">
              <v:shape style="position:absolute;left:2408;top:1178;width:7151;height:2648" coordorigin="2408,1178" coordsize="7151,2648" path="m2408,1178l9559,1178,9559,3826,2408,3826,2408,1178xe" filled="t" fillcolor="#FFFFFF" stroked="f">
                <v:path arrowok="t"/>
                <v:fill type="solid"/>
              </v:shape>
            </v:group>
            <v:group style="position:absolute;left:7826;top:3298;width:1737;height:2" coordorigin="7826,3298" coordsize="1737,2">
              <v:shape style="position:absolute;left:7826;top:3298;width:1737;height:2" coordorigin="7826,3298" coordsize="1737,0" path="m7826,3298l9564,3298e" filled="f" stroked="t" strokeweight=".503388pt" strokecolor="#878787">
                <v:path arrowok="t"/>
              </v:shape>
            </v:group>
            <v:group style="position:absolute;left:7111;top:3298;width:604;height:2" coordorigin="7111,3298" coordsize="604,2">
              <v:shape style="position:absolute;left:7111;top:3298;width:604;height:2" coordorigin="7111,3298" coordsize="604,0" path="m7111,3298l7716,3298e" filled="f" stroked="t" strokeweight=".503388pt" strokecolor="#878787">
                <v:path arrowok="t"/>
              </v:shape>
            </v:group>
            <v:group style="position:absolute;left:6396;top:3298;width:494;height:2" coordorigin="6396,3298" coordsize="494,2">
              <v:shape style="position:absolute;left:6396;top:3298;width:494;height:2" coordorigin="6396,3298" coordsize="494,0" path="m6396,3298l6890,3298e" filled="f" stroked="t" strokeweight=".503388pt" strokecolor="#878787">
                <v:path arrowok="t"/>
              </v:shape>
            </v:group>
            <v:group style="position:absolute;left:5681;top:3298;width:604;height:2" coordorigin="5681,3298" coordsize="604,2">
              <v:shape style="position:absolute;left:5681;top:3298;width:604;height:2" coordorigin="5681,3298" coordsize="604,0" path="m5681,3298l6285,3298e" filled="f" stroked="t" strokeweight=".503388pt" strokecolor="#878787">
                <v:path arrowok="t"/>
              </v:shape>
            </v:group>
            <v:group style="position:absolute;left:5188;top:3298;width:272;height:2" coordorigin="5188,3298" coordsize="272,2">
              <v:shape style="position:absolute;left:5188;top:3298;width:272;height:2" coordorigin="5188,3298" coordsize="272,0" path="m5188,3298l5459,3298e" filled="f" stroked="t" strokeweight=".503388pt" strokecolor="#878787">
                <v:path arrowok="t"/>
              </v:shape>
            </v:group>
            <v:group style="position:absolute;left:4966;top:3298;width:111;height:2" coordorigin="4966,3298" coordsize="111,2">
              <v:shape style="position:absolute;left:4966;top:3298;width:111;height:2" coordorigin="4966,3298" coordsize="111,0" path="m4966,3298l5077,3298e" filled="f" stroked="t" strokeweight=".503388pt" strokecolor="#878787">
                <v:path arrowok="t"/>
              </v:shape>
            </v:group>
            <v:group style="position:absolute;left:4472;top:3298;width:272;height:2" coordorigin="4472,3298" coordsize="272,2">
              <v:shape style="position:absolute;left:4472;top:3298;width:272;height:2" coordorigin="4472,3298" coordsize="272,0" path="m4472,3298l4744,3298e" filled="f" stroked="t" strokeweight=".503388pt" strokecolor="#878787">
                <v:path arrowok="t"/>
              </v:shape>
            </v:group>
            <v:group style="position:absolute;left:4251;top:3298;width:111;height:2" coordorigin="4251,3298" coordsize="111,2">
              <v:shape style="position:absolute;left:4251;top:3298;width:111;height:2" coordorigin="4251,3298" coordsize="111,0" path="m4251,3298l4362,3298e" filled="f" stroked="t" strokeweight=".503388pt" strokecolor="#878787">
                <v:path arrowok="t"/>
              </v:shape>
            </v:group>
            <v:group style="position:absolute;left:3757;top:3298;width:272;height:2" coordorigin="3757,3298" coordsize="272,2">
              <v:shape style="position:absolute;left:3757;top:3298;width:272;height:2" coordorigin="3757,3298" coordsize="272,0" path="m3757,3298l4029,3298e" filled="f" stroked="t" strokeweight=".503388pt" strokecolor="#878787">
                <v:path arrowok="t"/>
              </v:shape>
            </v:group>
            <v:group style="position:absolute;left:3042;top:3298;width:272;height:2" coordorigin="3042,3298" coordsize="272,2">
              <v:shape style="position:absolute;left:3042;top:3298;width:272;height:2" coordorigin="3042,3298" coordsize="272,0" path="m3042,3298l3314,3298e" filled="f" stroked="t" strokeweight=".503388pt" strokecolor="#878787">
                <v:path arrowok="t"/>
              </v:shape>
            </v:group>
            <v:group style="position:absolute;left:2362;top:3298;width:126;height:2" coordorigin="2362,3298" coordsize="126,2">
              <v:shape style="position:absolute;left:2362;top:3298;width:126;height:2" coordorigin="2362,3298" coordsize="126,0" path="m2362,3298l2488,3298e" filled="f" stroked="t" strokeweight=".503403pt" strokecolor="#878787">
                <v:path arrowok="t"/>
              </v:shape>
            </v:group>
            <v:group style="position:absolute;left:4966;top:2764;width:4598;height:2" coordorigin="4966,2764" coordsize="4598,2">
              <v:shape style="position:absolute;left:4966;top:2764;width:4598;height:2" coordorigin="4966,2764" coordsize="4598,0" path="m4966,2764l9564,2764e" filled="f" stroked="t" strokeweight=".503388pt" strokecolor="#878787">
                <v:path arrowok="t"/>
              </v:shape>
            </v:group>
            <v:group style="position:absolute;left:4251;top:2764;width:604;height:2" coordorigin="4251,2764" coordsize="604,2">
              <v:shape style="position:absolute;left:4251;top:2764;width:604;height:2" coordorigin="4251,2764" coordsize="604,0" path="m4251,2764l4855,2764e" filled="f" stroked="t" strokeweight=".503388pt" strokecolor="#878787">
                <v:path arrowok="t"/>
              </v:shape>
            </v:group>
            <v:group style="position:absolute;left:3757;top:2764;width:383;height:2" coordorigin="3757,2764" coordsize="383,2">
              <v:shape style="position:absolute;left:3757;top:2764;width:383;height:2" coordorigin="3757,2764" coordsize="383,0" path="m3757,2764l4140,2764e" filled="f" stroked="t" strokeweight=".503388pt" strokecolor="#878787">
                <v:path arrowok="t"/>
              </v:shape>
            </v:group>
            <v:group style="position:absolute;left:3536;top:2764;width:111;height:2" coordorigin="3536,2764" coordsize="111,2">
              <v:shape style="position:absolute;left:3536;top:2764;width:111;height:2" coordorigin="3536,2764" coordsize="111,0" path="m3536,2764l3646,2764e" filled="f" stroked="t" strokeweight=".503388pt" strokecolor="#878787">
                <v:path arrowok="t"/>
              </v:shape>
            </v:group>
            <v:group style="position:absolute;left:2931;top:2764;width:383;height:2" coordorigin="2931,2764" coordsize="383,2">
              <v:shape style="position:absolute;left:2931;top:2764;width:383;height:2" coordorigin="2931,2764" coordsize="383,0" path="m2931,2764l3314,2764e" filled="f" stroked="t" strokeweight=".503388pt" strokecolor="#878787">
                <v:path arrowok="t"/>
              </v:shape>
            </v:group>
            <v:group style="position:absolute;left:2362;top:2764;width:237;height:2" coordorigin="2362,2764" coordsize="237,2">
              <v:shape style="position:absolute;left:2362;top:2764;width:237;height:2" coordorigin="2362,2764" coordsize="237,0" path="m2362,2764l2599,2764e" filled="f" stroked="t" strokeweight=".503419pt" strokecolor="#878787">
                <v:path arrowok="t"/>
              </v:shape>
            </v:group>
            <v:group style="position:absolute;left:2821;top:2240;width:6743;height:2" coordorigin="2821,2240" coordsize="6743,2">
              <v:shape style="position:absolute;left:2821;top:2240;width:6743;height:2" coordorigin="2821,2240" coordsize="6743,0" path="m2821,2240l9564,2240e" filled="f" stroked="t" strokeweight=".503388pt" strokecolor="#878787">
                <v:path arrowok="t"/>
              </v:shape>
            </v:group>
            <v:group style="position:absolute;left:2362;top:2240;width:237;height:2" coordorigin="2362,2240" coordsize="237,2">
              <v:shape style="position:absolute;left:2362;top:2240;width:237;height:2" coordorigin="2362,2240" coordsize="237,0" path="m2362,2240l2599,2240e" filled="f" stroked="t" strokeweight=".503403pt" strokecolor="#878787">
                <v:path arrowok="t"/>
              </v:shape>
            </v:group>
            <v:group style="position:absolute;left:2821;top:1707;width:6743;height:2" coordorigin="2821,1707" coordsize="6743,2">
              <v:shape style="position:absolute;left:2821;top:1707;width:6743;height:2" coordorigin="2821,1707" coordsize="6743,0" path="m2821,1707l9564,1707e" filled="f" stroked="t" strokeweight=".503388pt" strokecolor="#878787">
                <v:path arrowok="t"/>
              </v:shape>
            </v:group>
            <v:group style="position:absolute;left:2362;top:1707;width:347;height:2" coordorigin="2362,1707" coordsize="347,2">
              <v:shape style="position:absolute;left:2362;top:1707;width:347;height:2" coordorigin="2362,1707" coordsize="347,0" path="m2362,1707l2710,1707e" filled="f" stroked="t" strokeweight=".503403pt" strokecolor="#878787">
                <v:path arrowok="t"/>
              </v:shape>
            </v:group>
            <v:group style="position:absolute;left:2362;top:1173;width:7202;height:2" coordorigin="2362,1173" coordsize="7202,2">
              <v:shape style="position:absolute;left:2362;top:1173;width:7202;height:2" coordorigin="2362,1173" coordsize="7202,0" path="m2362,1173l9564,1173e" filled="f" stroked="t" strokeweight=".503388pt" strokecolor="#878787">
                <v:path arrowok="t"/>
              </v:shape>
            </v:group>
            <v:group style="position:absolute;left:8924;top:3786;width:111;height:2" coordorigin="8924,3786" coordsize="111,2">
              <v:shape style="position:absolute;left:8924;top:3786;width:111;height:2" coordorigin="8924,3786" coordsize="111,0" path="m8924,3786l9035,3786e" filled="f" stroked="t" strokeweight="4.127100pt" strokecolor="#4F81BD">
                <v:path arrowok="t"/>
              </v:shape>
            </v:group>
            <v:group style="position:absolute;left:8209;top:3695;width:111;height:131" coordorigin="8209,3695" coordsize="111,131">
              <v:shape style="position:absolute;left:8209;top:3695;width:111;height:131" coordorigin="8209,3695" coordsize="111,131" path="m8320,3826l8209,3826,8209,3695,8320,3695,8320,3826xe" filled="t" fillcolor="#4F81BD" stroked="f">
                <v:path arrowok="t"/>
                <v:fill type="solid"/>
              </v:shape>
            </v:group>
            <v:group style="position:absolute;left:7494;top:3645;width:111;height:181" coordorigin="7494,3645" coordsize="111,181">
              <v:shape style="position:absolute;left:7494;top:3645;width:111;height:181" coordorigin="7494,3645" coordsize="111,181" path="m7605,3826l7494,3826,7494,3645,7605,3645,7605,3826xe" filled="t" fillcolor="#4F81BD" stroked="f">
                <v:path arrowok="t"/>
                <v:fill type="solid"/>
              </v:shape>
            </v:group>
            <v:group style="position:absolute;left:6779;top:3625;width:111;height:201" coordorigin="6779,3625" coordsize="111,201">
              <v:shape style="position:absolute;left:6779;top:3625;width:111;height:201" coordorigin="6779,3625" coordsize="111,201" path="m6890,3826l6779,3826,6779,3625,6890,3625,6890,3826xe" filled="t" fillcolor="#4F81BD" stroked="f">
                <v:path arrowok="t"/>
                <v:fill type="solid"/>
              </v:shape>
            </v:group>
            <v:group style="position:absolute;left:6064;top:3615;width:111;height:211" coordorigin="6064,3615" coordsize="111,211">
              <v:shape style="position:absolute;left:6064;top:3615;width:111;height:211" coordorigin="6064,3615" coordsize="111,211" path="m6175,3826l6064,3826,6064,3615,6175,3615,6175,3826xe" filled="t" fillcolor="#4F81BD" stroked="f">
                <v:path arrowok="t"/>
                <v:fill type="solid"/>
              </v:shape>
            </v:group>
            <v:group style="position:absolute;left:5349;top:3584;width:111;height:242" coordorigin="5349,3584" coordsize="111,242">
              <v:shape style="position:absolute;left:5349;top:3584;width:111;height:242" coordorigin="5349,3584" coordsize="111,242" path="m5459,3826l5349,3826,5349,3584,5459,3584,5459,3826xe" filled="t" fillcolor="#4F81BD" stroked="f">
                <v:path arrowok="t"/>
                <v:fill type="solid"/>
              </v:shape>
            </v:group>
            <v:group style="position:absolute;left:4634;top:3494;width:111;height:332" coordorigin="4634,3494" coordsize="111,332">
              <v:shape style="position:absolute;left:4634;top:3494;width:111;height:332" coordorigin="4634,3494" coordsize="111,332" path="m4744,3826l4634,3826,4634,3494,4744,3494,4744,3826xe" filled="t" fillcolor="#4F81BD" stroked="f">
                <v:path arrowok="t"/>
                <v:fill type="solid"/>
              </v:shape>
            </v:group>
            <v:group style="position:absolute;left:3918;top:3494;width:111;height:332" coordorigin="3918,3494" coordsize="111,332">
              <v:shape style="position:absolute;left:3918;top:3494;width:111;height:332" coordorigin="3918,3494" coordsize="111,332" path="m4029,3826l3918,3826,3918,3494,4029,3494,4029,3826xe" filled="t" fillcolor="#4F81BD" stroked="f">
                <v:path arrowok="t"/>
                <v:fill type="solid"/>
              </v:shape>
            </v:group>
            <v:group style="position:absolute;left:3203;top:3323;width:111;height:503" coordorigin="3203,3323" coordsize="111,503">
              <v:shape style="position:absolute;left:3203;top:3323;width:111;height:503" coordorigin="3203,3323" coordsize="111,503" path="m3314,3826l3203,3826,3203,3323,3314,3323,3314,3826xe" filled="t" fillcolor="#4F81BD" stroked="f">
                <v:path arrowok="t"/>
                <v:fill type="solid"/>
              </v:shape>
            </v:group>
            <v:group style="position:absolute;left:2488;top:2789;width:111;height:1037" coordorigin="2488,2789" coordsize="111,1037">
              <v:shape style="position:absolute;left:2488;top:2789;width:111;height:1037" coordorigin="2488,2789" coordsize="111,1037" path="m2599,3826l2488,3826,2488,2789,2599,2789,2599,3826xe" filled="t" fillcolor="#4F81BD" stroked="f">
                <v:path arrowok="t"/>
                <v:fill type="solid"/>
              </v:shape>
            </v:group>
            <v:group style="position:absolute;left:9035;top:3605;width:111;height:221" coordorigin="9035,3605" coordsize="111,221">
              <v:shape style="position:absolute;left:9035;top:3605;width:111;height:221" coordorigin="9035,3605" coordsize="111,221" path="m9146,3826l9035,3826,9035,3605,9146,3605,9146,3826xe" filled="t" fillcolor="#C0504D" stroked="f">
                <v:path arrowok="t"/>
                <v:fill type="solid"/>
              </v:shape>
            </v:group>
            <v:group style="position:absolute;left:8320;top:3433;width:111;height:393" coordorigin="8320,3433" coordsize="111,393">
              <v:shape style="position:absolute;left:8320;top:3433;width:111;height:393" coordorigin="8320,3433" coordsize="111,393" path="m8431,3826l8320,3826,8320,3433,8431,3433,8431,3826xe" filled="t" fillcolor="#C0504D" stroked="f">
                <v:path arrowok="t"/>
                <v:fill type="solid"/>
              </v:shape>
            </v:group>
            <v:group style="position:absolute;left:7605;top:3444;width:111;height:383" coordorigin="7605,3444" coordsize="111,383">
              <v:shape style="position:absolute;left:7605;top:3444;width:111;height:383" coordorigin="7605,3444" coordsize="111,383" path="m7716,3826l7605,3826,7605,3444,7716,3444,7716,3826xe" filled="t" fillcolor="#C0504D" stroked="f">
                <v:path arrowok="t"/>
                <v:fill type="solid"/>
              </v:shape>
            </v:group>
            <v:group style="position:absolute;left:6890;top:3121;width:111;height:705" coordorigin="6890,3121" coordsize="111,705">
              <v:shape style="position:absolute;left:6890;top:3121;width:111;height:705" coordorigin="6890,3121" coordsize="111,705" path="m7001,3826l6890,3826,6890,3121,7001,3121,7001,3826xe" filled="t" fillcolor="#C0504D" stroked="f">
                <v:path arrowok="t"/>
                <v:fill type="solid"/>
              </v:shape>
            </v:group>
            <v:group style="position:absolute;left:6175;top:3282;width:111;height:544" coordorigin="6175,3282" coordsize="111,544">
              <v:shape style="position:absolute;left:6175;top:3282;width:111;height:544" coordorigin="6175,3282" coordsize="111,544" path="m6285,3826l6175,3826,6175,3282,6285,3282,6285,3826xe" filled="t" fillcolor="#C0504D" stroked="f">
                <v:path arrowok="t"/>
                <v:fill type="solid"/>
              </v:shape>
            </v:group>
            <v:group style="position:absolute;left:5459;top:3121;width:111;height:705" coordorigin="5459,3121" coordsize="111,705">
              <v:shape style="position:absolute;left:5459;top:3121;width:111;height:705" coordorigin="5459,3121" coordsize="111,705" path="m5570,3826l5459,3826,5459,3121,5570,3121,5570,3826xe" filled="t" fillcolor="#C0504D" stroked="f">
                <v:path arrowok="t"/>
                <v:fill type="solid"/>
              </v:shape>
            </v:group>
            <v:group style="position:absolute;left:4744;top:3121;width:111;height:705" coordorigin="4744,3121" coordsize="111,705">
              <v:shape style="position:absolute;left:4744;top:3121;width:111;height:705" coordorigin="4744,3121" coordsize="111,705" path="m4855,3826l4744,3826,4744,3121,4855,3121,4855,3826xe" filled="t" fillcolor="#C0504D" stroked="f">
                <v:path arrowok="t"/>
                <v:fill type="solid"/>
              </v:shape>
            </v:group>
            <v:group style="position:absolute;left:4029;top:2990;width:111;height:836" coordorigin="4029,2990" coordsize="111,836">
              <v:shape style="position:absolute;left:4029;top:2990;width:111;height:836" coordorigin="4029,2990" coordsize="111,836" path="m4140,3826l4029,3826,4029,2990,4140,2990,4140,3826xe" filled="t" fillcolor="#C0504D" stroked="f">
                <v:path arrowok="t"/>
                <v:fill type="solid"/>
              </v:shape>
            </v:group>
            <v:group style="position:absolute;left:3314;top:2699;width:111;height:1128" coordorigin="3314,2699" coordsize="111,1128">
              <v:shape style="position:absolute;left:3314;top:2699;width:111;height:1128" coordorigin="3314,2699" coordsize="111,1128" path="m3425,3826l3314,3826,3314,2699,3425,2699,3425,3826xe" filled="t" fillcolor="#C0504D" stroked="f">
                <v:path arrowok="t"/>
                <v:fill type="solid"/>
              </v:shape>
            </v:group>
            <v:group style="position:absolute;left:2599;top:2094;width:111;height:1732" coordorigin="2599,2094" coordsize="111,1732">
              <v:shape style="position:absolute;left:2599;top:2094;width:111;height:1732" coordorigin="2599,2094" coordsize="111,1732" path="m2710,3826l2599,3826,2599,2094,2710,2094,2710,3826xe" filled="t" fillcolor="#C0504D" stroked="f">
                <v:path arrowok="t"/>
                <v:fill type="solid"/>
              </v:shape>
            </v:group>
            <v:group style="position:absolute;left:9146;top:3423;width:111;height:403" coordorigin="9146,3423" coordsize="111,403">
              <v:shape style="position:absolute;left:9146;top:3423;width:111;height:403" coordorigin="9146,3423" coordsize="111,403" path="m9257,3826l9146,3826,9146,3423,9257,3423,9257,3826xe" filled="t" fillcolor="#9BBB59" stroked="f">
                <v:path arrowok="t"/>
                <v:fill type="solid"/>
              </v:shape>
            </v:group>
            <v:group style="position:absolute;left:8431;top:3403;width:111;height:423" coordorigin="8431,3403" coordsize="111,423">
              <v:shape style="position:absolute;left:8431;top:3403;width:111;height:423" coordorigin="8431,3403" coordsize="111,423" path="m8542,3826l8431,3826,8431,3403,8542,3403,8542,3826xe" filled="t" fillcolor="#9BBB59" stroked="f">
                <v:path arrowok="t"/>
                <v:fill type="solid"/>
              </v:shape>
            </v:group>
            <v:group style="position:absolute;left:7716;top:3001;width:111;height:826" coordorigin="7716,3001" coordsize="111,826">
              <v:shape style="position:absolute;left:7716;top:3001;width:111;height:826" coordorigin="7716,3001" coordsize="111,826" path="m7826,3826l7716,3826,7716,3001,7826,3001,7826,3826xe" filled="t" fillcolor="#9BBB59" stroked="f">
                <v:path arrowok="t"/>
                <v:fill type="solid"/>
              </v:shape>
            </v:group>
            <v:group style="position:absolute;left:7001;top:3172;width:111;height:654" coordorigin="7001,3172" coordsize="111,654">
              <v:shape style="position:absolute;left:7001;top:3172;width:111;height:654" coordorigin="7001,3172" coordsize="111,654" path="m7111,3826l7001,3826,7001,3172,7111,3172,7111,3826xe" filled="t" fillcolor="#9BBB59" stroked="f">
                <v:path arrowok="t"/>
                <v:fill type="solid"/>
              </v:shape>
            </v:group>
            <v:group style="position:absolute;left:6285;top:2940;width:111;height:886" coordorigin="6285,2940" coordsize="111,886">
              <v:shape style="position:absolute;left:6285;top:2940;width:111;height:886" coordorigin="6285,2940" coordsize="111,886" path="m6396,3826l6285,3826,6285,2940,6396,2940,6396,3826xe" filled="t" fillcolor="#9BBB59" stroked="f">
                <v:path arrowok="t"/>
                <v:fill type="solid"/>
              </v:shape>
            </v:group>
            <v:group style="position:absolute;left:5570;top:2759;width:111;height:1067" coordorigin="5570,2759" coordsize="111,1067">
              <v:shape style="position:absolute;left:5570;top:2759;width:111;height:1067" coordorigin="5570,2759" coordsize="111,1067" path="m5681,3826l5570,3826,5570,2759,5681,2759,5681,3826xe" filled="t" fillcolor="#9BBB59" stroked="f">
                <v:path arrowok="t"/>
                <v:fill type="solid"/>
              </v:shape>
            </v:group>
            <v:group style="position:absolute;left:4855;top:2688;width:111;height:1138" coordorigin="4855,2688" coordsize="111,1138">
              <v:shape style="position:absolute;left:4855;top:2688;width:111;height:1138" coordorigin="4855,2688" coordsize="111,1138" path="m4966,3826l4855,3826,4855,2688,4966,2688,4966,3826xe" filled="t" fillcolor="#9BBB59" stroked="f">
                <v:path arrowok="t"/>
                <v:fill type="solid"/>
              </v:shape>
            </v:group>
            <v:group style="position:absolute;left:4140;top:2628;width:111;height:1198" coordorigin="4140,2628" coordsize="111,1198">
              <v:shape style="position:absolute;left:4140;top:2628;width:111;height:1198" coordorigin="4140,2628" coordsize="111,1198" path="m4251,3826l4140,3826,4140,2628,4251,2628,4251,3826xe" filled="t" fillcolor="#9BBB59" stroked="f">
                <v:path arrowok="t"/>
                <v:fill type="solid"/>
              </v:shape>
            </v:group>
            <v:group style="position:absolute;left:3425;top:2437;width:111;height:1389" coordorigin="3425,2437" coordsize="111,1389">
              <v:shape style="position:absolute;left:3425;top:2437;width:111;height:1389" coordorigin="3425,2437" coordsize="111,1389" path="m3536,3826l3425,3826,3425,2437,3536,2437,3536,3826xe" filled="t" fillcolor="#9BBB59" stroked="f">
                <v:path arrowok="t"/>
                <v:fill type="solid"/>
              </v:shape>
            </v:group>
            <v:group style="position:absolute;left:2710;top:1672;width:111;height:2154" coordorigin="2710,1672" coordsize="111,2154">
              <v:shape style="position:absolute;left:2710;top:1672;width:111;height:2154" coordorigin="2710,1672" coordsize="111,2154" path="m2821,3826l2710,3826,2710,1672,2821,1672,2821,3826xe" filled="t" fillcolor="#9BBB59" stroked="f">
                <v:path arrowok="t"/>
                <v:fill type="solid"/>
              </v:shape>
            </v:group>
            <v:group style="position:absolute;left:9257;top:3615;width:111;height:211" coordorigin="9257,3615" coordsize="111,211">
              <v:shape style="position:absolute;left:9257;top:3615;width:111;height:211" coordorigin="9257,3615" coordsize="111,211" path="m9368,3826l9257,3826,9257,3615,9368,3615,9368,3826xe" filled="t" fillcolor="#8064A2" stroked="f">
                <v:path arrowok="t"/>
                <v:fill type="solid"/>
              </v:shape>
            </v:group>
            <v:group style="position:absolute;left:8542;top:3605;width:111;height:221" coordorigin="8542,3605" coordsize="111,221">
              <v:shape style="position:absolute;left:8542;top:3605;width:111;height:221" coordorigin="8542,3605" coordsize="111,221" path="m8652,3826l8542,3826,8542,3605,8652,3605,8652,3826xe" filled="t" fillcolor="#8064A2" stroked="f">
                <v:path arrowok="t"/>
                <v:fill type="solid"/>
              </v:shape>
            </v:group>
            <v:group style="position:absolute;left:7826;top:3423;width:111;height:403" coordorigin="7826,3423" coordsize="111,403">
              <v:shape style="position:absolute;left:7826;top:3423;width:111;height:403" coordorigin="7826,3423" coordsize="111,403" path="m7937,3826l7826,3826,7826,3423,7937,3423,7937,3826xe" filled="t" fillcolor="#8064A2" stroked="f">
                <v:path arrowok="t"/>
                <v:fill type="solid"/>
              </v:shape>
            </v:group>
            <v:group style="position:absolute;left:7111;top:3383;width:111;height:443" coordorigin="7111,3383" coordsize="111,443">
              <v:shape style="position:absolute;left:7111;top:3383;width:111;height:443" coordorigin="7111,3383" coordsize="111,443" path="m7222,3826l7111,3826,7111,3383,7222,3383,7222,3826xe" filled="t" fillcolor="#8064A2" stroked="f">
                <v:path arrowok="t"/>
                <v:fill type="solid"/>
              </v:shape>
            </v:group>
            <v:group style="position:absolute;left:6396;top:3433;width:111;height:393" coordorigin="6396,3433" coordsize="111,393">
              <v:shape style="position:absolute;left:6396;top:3433;width:111;height:393" coordorigin="6396,3433" coordsize="111,393" path="m6507,3826l6396,3826,6396,3433,6507,3433,6507,3826xe" filled="t" fillcolor="#8064A2" stroked="f">
                <v:path arrowok="t"/>
                <v:fill type="solid"/>
              </v:shape>
            </v:group>
            <v:group style="position:absolute;left:5681;top:3293;width:111;height:534" coordorigin="5681,3293" coordsize="111,534">
              <v:shape style="position:absolute;left:5681;top:3293;width:111;height:534" coordorigin="5681,3293" coordsize="111,534" path="m5792,3826l5681,3826,5681,3293,5792,3293,5792,3826xe" filled="t" fillcolor="#8064A2" stroked="f">
                <v:path arrowok="t"/>
                <v:fill type="solid"/>
              </v:shape>
            </v:group>
            <v:group style="position:absolute;left:4966;top:3323;width:111;height:503" coordorigin="4966,3323" coordsize="111,503">
              <v:shape style="position:absolute;left:4966;top:3323;width:111;height:503" coordorigin="4966,3323" coordsize="111,503" path="m5077,3826l4966,3826,4966,3323,5077,3323,5077,3826xe" filled="t" fillcolor="#8064A2" stroked="f">
                <v:path arrowok="t"/>
                <v:fill type="solid"/>
              </v:shape>
            </v:group>
            <v:group style="position:absolute;left:4251;top:3323;width:111;height:503" coordorigin="4251,3323" coordsize="111,503">
              <v:shape style="position:absolute;left:4251;top:3323;width:111;height:503" coordorigin="4251,3323" coordsize="111,503" path="m4362,3826l4251,3826,4251,3323,4362,3323,4362,3826xe" filled="t" fillcolor="#8064A2" stroked="f">
                <v:path arrowok="t"/>
                <v:fill type="solid"/>
              </v:shape>
            </v:group>
            <v:group style="position:absolute;left:3536;top:2960;width:111;height:866" coordorigin="3536,2960" coordsize="111,866">
              <v:shape style="position:absolute;left:3536;top:2960;width:111;height:866" coordorigin="3536,2960" coordsize="111,866" path="m3646,3826l3536,3826,3536,2960,3646,2960,3646,3826xe" filled="t" fillcolor="#8064A2" stroked="f">
                <v:path arrowok="t"/>
                <v:fill type="solid"/>
              </v:shape>
            </v:group>
            <v:group style="position:absolute;left:2821;top:2306;width:111;height:1520" coordorigin="2821,2306" coordsize="111,1520">
              <v:shape style="position:absolute;left:2821;top:2306;width:111;height:1520" coordorigin="2821,2306" coordsize="111,1520" path="m2931,3826l2821,3826,2821,2306,2931,2306,2931,3826xe" filled="t" fillcolor="#8064A2" stroked="f">
                <v:path arrowok="t"/>
                <v:fill type="solid"/>
              </v:shape>
            </v:group>
            <v:group style="position:absolute;left:9368;top:3806;width:111;height:2" coordorigin="9368,3806" coordsize="111,2">
              <v:shape style="position:absolute;left:9368;top:3806;width:111;height:2" coordorigin="9368,3806" coordsize="111,0" path="m9368,3806l9478,3806e" filled="f" stroked="t" strokeweight="2.11355pt" strokecolor="#4BACC6">
                <v:path arrowok="t"/>
              </v:shape>
            </v:group>
            <v:group style="position:absolute;left:8652;top:3393;width:111;height:433" coordorigin="8652,3393" coordsize="111,433">
              <v:shape style="position:absolute;left:8652;top:3393;width:111;height:433" coordorigin="8652,3393" coordsize="111,433" path="m8763,3826l8652,3826,8652,3393,8763,3393,8763,3826xe" filled="t" fillcolor="#4BACC6" stroked="f">
                <v:path arrowok="t"/>
                <v:fill type="solid"/>
              </v:shape>
            </v:group>
            <v:group style="position:absolute;left:7937;top:3373;width:111;height:453" coordorigin="7937,3373" coordsize="111,453">
              <v:shape style="position:absolute;left:7937;top:3373;width:111;height:453" coordorigin="7937,3373" coordsize="111,453" path="m8048,3826l7937,3826,7937,3373,8048,3373,8048,3826xe" filled="t" fillcolor="#4BACC6" stroked="f">
                <v:path arrowok="t"/>
                <v:fill type="solid"/>
              </v:shape>
            </v:group>
            <v:group style="position:absolute;left:7222;top:3791;width:111;height:2" coordorigin="7222,3791" coordsize="111,2">
              <v:shape style="position:absolute;left:7222;top:3791;width:111;height:2" coordorigin="7222,3791" coordsize="111,0" path="m7222,3791l7333,3791e" filled="f" stroked="t" strokeweight="3.623713pt" strokecolor="#4BACC6">
                <v:path arrowok="t"/>
              </v:shape>
            </v:group>
            <v:group style="position:absolute;left:6507;top:3584;width:111;height:242" coordorigin="6507,3584" coordsize="111,242">
              <v:shape style="position:absolute;left:6507;top:3584;width:111;height:242" coordorigin="6507,3584" coordsize="111,242" path="m6618,3826l6507,3826,6507,3584,6618,3584,6618,3826xe" filled="t" fillcolor="#4BACC6" stroked="f">
                <v:path arrowok="t"/>
                <v:fill type="solid"/>
              </v:shape>
            </v:group>
            <v:group style="position:absolute;left:5792;top:3303;width:111;height:524" coordorigin="5792,3303" coordsize="111,524">
              <v:shape style="position:absolute;left:5792;top:3303;width:111;height:524" coordorigin="5792,3303" coordsize="111,524" path="m5903,3826l5792,3826,5792,3303,5903,3303,5903,3826xe" filled="t" fillcolor="#4BACC6" stroked="f">
                <v:path arrowok="t"/>
                <v:fill type="solid"/>
              </v:shape>
            </v:group>
            <v:group style="position:absolute;left:5077;top:3131;width:111;height:695" coordorigin="5077,3131" coordsize="111,695">
              <v:shape style="position:absolute;left:5077;top:3131;width:111;height:695" coordorigin="5077,3131" coordsize="111,695" path="m5188,3826l5077,3826,5077,3131,5188,3131,5188,3826xe" filled="t" fillcolor="#4BACC6" stroked="f">
                <v:path arrowok="t"/>
                <v:fill type="solid"/>
              </v:shape>
            </v:group>
            <v:group style="position:absolute;left:4362;top:3071;width:111;height:755" coordorigin="4362,3071" coordsize="111,755">
              <v:shape style="position:absolute;left:4362;top:3071;width:111;height:755" coordorigin="4362,3071" coordsize="111,755" path="m4472,3826l4362,3826,4362,3071,4472,3071,4472,3826xe" filled="t" fillcolor="#4BACC6" stroked="f">
                <v:path arrowok="t"/>
                <v:fill type="solid"/>
              </v:shape>
            </v:group>
            <v:group style="position:absolute;left:3646;top:2678;width:111;height:1148" coordorigin="3646,2678" coordsize="111,1148">
              <v:shape style="position:absolute;left:3646;top:2678;width:111;height:1148" coordorigin="3646,2678" coordsize="111,1148" path="m3757,3826l3646,3826,3646,2678,3757,2678,3757,3826xe" filled="t" fillcolor="#4BACC6" stroked="f">
                <v:path arrowok="t"/>
                <v:fill type="solid"/>
              </v:shape>
            </v:group>
            <v:group style="position:absolute;left:2931;top:2870;width:111;height:956" coordorigin="2931,2870" coordsize="111,956">
              <v:shape style="position:absolute;left:2931;top:2870;width:111;height:956" coordorigin="2931,2870" coordsize="111,956" path="m3042,3826l2931,3826,2931,2870,3042,2870,3042,3826xe" filled="t" fillcolor="#4BACC6" stroked="f">
                <v:path arrowok="t"/>
                <v:fill type="solid"/>
              </v:shape>
            </v:group>
            <v:group style="position:absolute;left:2413;top:1173;width:2;height:2698" coordorigin="2413,1173" coordsize="2,2698">
              <v:shape style="position:absolute;left:2413;top:1173;width:2;height:2698" coordorigin="2413,1173" coordsize="0,2698" path="m2413,3871l2413,1173e" filled="f" stroked="t" strokeweight=".503616pt" strokecolor="#878787">
                <v:path arrowok="t"/>
              </v:shape>
            </v:group>
            <v:group style="position:absolute;left:2362;top:3831;width:7202;height:2" coordorigin="2362,3831" coordsize="7202,2">
              <v:shape style="position:absolute;left:2362;top:3831;width:7202;height:2" coordorigin="2362,3831" coordsize="7202,0" path="m2362,3831l9564,3831e" filled="f" stroked="t" strokeweight=".503388pt" strokecolor="#878787">
                <v:path arrowok="t"/>
              </v:shape>
            </v:group>
            <v:group style="position:absolute;left:3128;top:3831;width:2;height:40" coordorigin="3128,3831" coordsize="2,40">
              <v:shape style="position:absolute;left:3128;top:3831;width:2;height:40" coordorigin="3128,3831" coordsize="0,40" path="m3128,3831l3128,3871e" filled="f" stroked="t" strokeweight=".503616pt" strokecolor="#878787">
                <v:path arrowok="t"/>
              </v:shape>
            </v:group>
            <v:group style="position:absolute;left:3843;top:3831;width:2;height:40" coordorigin="3843,3831" coordsize="2,40">
              <v:shape style="position:absolute;left:3843;top:3831;width:2;height:40" coordorigin="3843,3831" coordsize="0,40" path="m3843,3831l3843,3871e" filled="f" stroked="t" strokeweight=".503616pt" strokecolor="#878787">
                <v:path arrowok="t"/>
              </v:shape>
            </v:group>
            <v:group style="position:absolute;left:4558;top:3831;width:2;height:40" coordorigin="4558,3831" coordsize="2,40">
              <v:shape style="position:absolute;left:4558;top:3831;width:2;height:40" coordorigin="4558,3831" coordsize="0,40" path="m4558,3831l4558,3871e" filled="f" stroked="t" strokeweight=".503616pt" strokecolor="#878787">
                <v:path arrowok="t"/>
              </v:shape>
            </v:group>
            <v:group style="position:absolute;left:5273;top:3831;width:2;height:40" coordorigin="5273,3831" coordsize="2,40">
              <v:shape style="position:absolute;left:5273;top:3831;width:2;height:40" coordorigin="5273,3831" coordsize="0,40" path="m5273,3831l5273,3871e" filled="f" stroked="t" strokeweight=".503616pt" strokecolor="#878787">
                <v:path arrowok="t"/>
              </v:shape>
            </v:group>
            <v:group style="position:absolute;left:5988;top:3831;width:2;height:40" coordorigin="5988,3831" coordsize="2,40">
              <v:shape style="position:absolute;left:5988;top:3831;width:2;height:40" coordorigin="5988,3831" coordsize="0,40" path="m5988,3831l5988,3871e" filled="f" stroked="t" strokeweight=".503616pt" strokecolor="#878787">
                <v:path arrowok="t"/>
              </v:shape>
            </v:group>
            <v:group style="position:absolute;left:6703;top:3831;width:2;height:40" coordorigin="6703,3831" coordsize="2,40">
              <v:shape style="position:absolute;left:6703;top:3831;width:2;height:40" coordorigin="6703,3831" coordsize="0,40" path="m6703,3831l6703,3871e" filled="f" stroked="t" strokeweight=".503616pt" strokecolor="#878787">
                <v:path arrowok="t"/>
              </v:shape>
            </v:group>
            <v:group style="position:absolute;left:7419;top:3831;width:2;height:40" coordorigin="7419,3831" coordsize="2,40">
              <v:shape style="position:absolute;left:7419;top:3831;width:2;height:40" coordorigin="7419,3831" coordsize="0,40" path="m7419,3831l7419,3871e" filled="f" stroked="t" strokeweight=".503616pt" strokecolor="#878787">
                <v:path arrowok="t"/>
              </v:shape>
            </v:group>
            <v:group style="position:absolute;left:8134;top:3831;width:2;height:40" coordorigin="8134,3831" coordsize="2,40">
              <v:shape style="position:absolute;left:8134;top:3831;width:2;height:40" coordorigin="8134,3831" coordsize="0,40" path="m8134,3831l8134,3871e" filled="f" stroked="t" strokeweight=".503616pt" strokecolor="#878787">
                <v:path arrowok="t"/>
              </v:shape>
            </v:group>
            <v:group style="position:absolute;left:8849;top:3831;width:2;height:40" coordorigin="8849,3831" coordsize="2,40">
              <v:shape style="position:absolute;left:8849;top:3831;width:2;height:40" coordorigin="8849,3831" coordsize="0,40" path="m8849,3831l8849,3871e" filled="f" stroked="t" strokeweight=".503616pt" strokecolor="#878787">
                <v:path arrowok="t"/>
              </v:shape>
            </v:group>
            <v:group style="position:absolute;left:9564;top:3831;width:2;height:40" coordorigin="9564,3831" coordsize="2,40">
              <v:shape style="position:absolute;left:9564;top:3831;width:2;height:40" coordorigin="9564,3831" coordsize="0,40" path="m9564,3831l9564,3871e" filled="f" stroked="t" strokeweight=".503616pt" strokecolor="#878787">
                <v:path arrowok="t"/>
              </v:shape>
            </v:group>
            <v:group style="position:absolute;left:2800;top:997;width:81;height:2" coordorigin="2800,997" coordsize="81,2">
              <v:shape style="position:absolute;left:2800;top:997;width:81;height:2" coordorigin="2800,997" coordsize="81,0" path="m2800,997l2881,997e" filled="f" stroked="t" strokeweight="4.127100pt" strokecolor="#4F81BD">
                <v:path arrowok="t"/>
              </v:shape>
            </v:group>
            <v:group style="position:absolute;left:4211;top:997;width:81;height:2" coordorigin="4211,997" coordsize="81,2">
              <v:shape style="position:absolute;left:4211;top:997;width:81;height:2" coordorigin="4211,997" coordsize="81,0" path="m4211,997l4291,997e" filled="f" stroked="t" strokeweight="4.127100pt" strokecolor="#C0504D">
                <v:path arrowok="t"/>
              </v:shape>
            </v:group>
            <v:group style="position:absolute;left:4905;top:997;width:81;height:2" coordorigin="4905,997" coordsize="81,2">
              <v:shape style="position:absolute;left:4905;top:997;width:81;height:2" coordorigin="4905,997" coordsize="81,0" path="m4905,997l4986,997e" filled="f" stroked="t" strokeweight="4.127100pt" strokecolor="#9BBB59">
                <v:path arrowok="t"/>
              </v:shape>
            </v:group>
            <v:group style="position:absolute;left:5691;top:997;width:81;height:2" coordorigin="5691,997" coordsize="81,2">
              <v:shape style="position:absolute;left:5691;top:997;width:81;height:2" coordorigin="5691,997" coordsize="81,0" path="m5691,997l5772,997e" filled="f" stroked="t" strokeweight="4.127100pt" strokecolor="#8064A2">
                <v:path arrowok="t"/>
              </v:shape>
            </v:group>
            <v:group style="position:absolute;left:6356;top:997;width:81;height:2" coordorigin="6356,997" coordsize="81,2">
              <v:shape style="position:absolute;left:6356;top:997;width:81;height:2" coordorigin="6356,997" coordsize="81,0" path="m6356,997l6436,997e" filled="f" stroked="t" strokeweight="4.127100pt" strokecolor="#4BACC6">
                <v:path arrowok="t"/>
              </v:shape>
            </v:group>
            <w10:wrap type="none"/>
          </v:group>
        </w:pict>
      </w:r>
      <w:bookmarkStart w:name="_bookmark11" w:id="22"/>
      <w:bookmarkEnd w:id="2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e</w:t>
      </w:r>
      <w:hyperlink w:history="true" w:anchor="_bookmark10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3</w:t>
        </w:r>
      </w:hyperlink>
      <w:r>
        <w:rPr>
          <w:b w:val="0"/>
          <w:bCs w:val="0"/>
          <w:spacing w:val="0"/>
          <w:w w:val="100"/>
          <w:position w:val="0"/>
        </w:rPr>
        <w:t>),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2012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303" w:val="left" w:leader="none"/>
          <w:tab w:pos="3999" w:val="left" w:leader="none"/>
          <w:tab w:pos="4791" w:val="left" w:leader="none"/>
          <w:tab w:pos="5452" w:val="left" w:leader="none"/>
        </w:tabs>
        <w:spacing w:line="182" w:lineRule="exact" w:before="67"/>
        <w:ind w:left="1107" w:right="3205" w:firstLine="787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4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5"/>
          <w:szCs w:val="15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hn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ups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5"/>
          <w:szCs w:val="15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1107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0"/>
        <w:ind w:left="1107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94.070648pt;margin-top:8.794496pt;width:9.5542pt;height:26.250431pt;mso-position-horizontal-relative:page;mso-position-vertical-relative:paragraph;z-index:-15806" type="#_x0000_t202" filled="f" stroked="f">
            <v:textbox inset="0,0,0,0" style="layout-flow:vertical;mso-layout-flow-alt:bottom-to-top">
              <w:txbxContent>
                <w:p>
                  <w:pPr>
                    <w:spacing w:line="174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5"/>
                      <w:szCs w:val="15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15"/>
                      <w:szCs w:val="15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5"/>
                      <w:szCs w:val="15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5"/>
                      <w:szCs w:val="15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5"/>
          <w:szCs w:val="15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0"/>
        <w:ind w:left="1107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0"/>
        <w:ind w:left="1175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5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0"/>
        <w:ind w:left="1175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0</w:t>
      </w:r>
    </w:p>
    <w:p>
      <w:pPr>
        <w:tabs>
          <w:tab w:pos="809" w:val="left" w:leader="none"/>
          <w:tab w:pos="1524" w:val="left" w:leader="none"/>
          <w:tab w:pos="2239" w:val="left" w:leader="none"/>
          <w:tab w:pos="2954" w:val="left" w:leader="none"/>
          <w:tab w:pos="3669" w:val="left" w:leader="none"/>
          <w:tab w:pos="4384" w:val="left" w:leader="none"/>
          <w:tab w:pos="5098" w:val="left" w:leader="none"/>
          <w:tab w:pos="5813" w:val="left" w:leader="none"/>
          <w:tab w:pos="6488" w:val="left" w:leader="none"/>
        </w:tabs>
        <w:spacing w:before="52"/>
        <w:ind w:left="94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80"/>
        <w:ind w:left="64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-5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/>
          <w:bCs/>
          <w:spacing w:val="4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3"/>
          <w:w w:val="100"/>
          <w:sz w:val="15"/>
          <w:szCs w:val="15"/>
        </w:rPr>
        <w:t>ile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2"/>
        <w:ind w:left="113" w:right="213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3" w:right="122" w:hanging="1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56"/>
        <w:jc w:val="left"/>
      </w:pPr>
      <w:r>
        <w:rPr/>
        <w:pict>
          <v:group style="position:absolute;margin-left:77.639999pt;margin-top:19.800261pt;width:443.159851pt;height:237.479861pt;mso-position-horizontal-relative:page;mso-position-vertical-relative:paragraph;z-index:-15807" coordorigin="1553,396" coordsize="8863,4750">
            <v:shape style="position:absolute;left:1553;top:396;width:8863;height:4750" type="#_x0000_t75">
              <v:imagedata r:id="rId11" o:title=""/>
            </v:shape>
            <v:group style="position:absolute;left:1868;top:687;width:7918;height:3827" coordorigin="1868,687" coordsize="7918,3827">
              <v:shape style="position:absolute;left:1868;top:687;width:7918;height:3827" coordorigin="1868,687" coordsize="7918,3827" path="m1868,687l9786,687,9786,4514,1868,4514,1868,687xe" filled="t" fillcolor="#FFFFFF" stroked="f">
                <v:path arrowok="t"/>
                <v:fill type="solid"/>
              </v:shape>
            </v:group>
            <v:group style="position:absolute;left:2627;top:1127;width:7013;height:2778" coordorigin="2627,1127" coordsize="7013,2778">
              <v:shape style="position:absolute;left:2627;top:1127;width:7013;height:2778" coordorigin="2627,1127" coordsize="7013,2778" path="m2627,1127l9640,1127,9640,3906,2627,3906,2627,1127xe" filled="t" fillcolor="#FFFFFF" stroked="f">
                <v:path arrowok="t"/>
                <v:fill type="solid"/>
              </v:shape>
            </v:group>
            <v:group style="position:absolute;left:2573;top:3449;width:7062;height:2" coordorigin="2573,3449" coordsize="7062,2">
              <v:shape style="position:absolute;left:2573;top:3449;width:7062;height:2" coordorigin="2573,3449" coordsize="7062,0" path="m2573,3449l9635,3449e" filled="f" stroked="t" strokeweight=".524232pt" strokecolor="#878787">
                <v:path arrowok="t"/>
              </v:shape>
            </v:group>
            <v:group style="position:absolute;left:2573;top:2988;width:7062;height:2" coordorigin="2573,2988" coordsize="7062,2">
              <v:shape style="position:absolute;left:2573;top:2988;width:7062;height:2" coordorigin="2573,2988" coordsize="7062,0" path="m2573,2988l9635,2988e" filled="f" stroked="t" strokeweight=".524232pt" strokecolor="#878787">
                <v:path arrowok="t"/>
              </v:shape>
            </v:group>
            <v:group style="position:absolute;left:2573;top:2516;width:7062;height:2" coordorigin="2573,2516" coordsize="7062,2">
              <v:shape style="position:absolute;left:2573;top:2516;width:7062;height:2" coordorigin="2573,2516" coordsize="7062,0" path="m2573,2516l9635,2516e" filled="f" stroked="t" strokeweight=".524232pt" strokecolor="#878787">
                <v:path arrowok="t"/>
              </v:shape>
            </v:group>
            <v:group style="position:absolute;left:2573;top:2055;width:7062;height:2" coordorigin="2573,2055" coordsize="7062,2">
              <v:shape style="position:absolute;left:2573;top:2055;width:7062;height:2" coordorigin="2573,2055" coordsize="7062,0" path="m2573,2055l9635,2055e" filled="f" stroked="t" strokeweight=".524232pt" strokecolor="#878787">
                <v:path arrowok="t"/>
              </v:shape>
            </v:group>
            <v:group style="position:absolute;left:2573;top:1594;width:7062;height:2" coordorigin="2573,1594" coordsize="7062,2">
              <v:shape style="position:absolute;left:2573;top:1594;width:7062;height:2" coordorigin="2573,1594" coordsize="7062,0" path="m2573,1594l9635,1594e" filled="f" stroked="t" strokeweight=".524232pt" strokecolor="#878787">
                <v:path arrowok="t"/>
              </v:shape>
            </v:group>
            <v:group style="position:absolute;left:2573;top:1132;width:7062;height:2" coordorigin="2573,1132" coordsize="7062,2">
              <v:shape style="position:absolute;left:2573;top:1132;width:7062;height:2" coordorigin="2573,1132" coordsize="7062,0" path="m2573,1132l9635,1132e" filled="f" stroked="t" strokeweight=".524232pt" strokecolor="#878787">
                <v:path arrowok="t"/>
              </v:shape>
            </v:group>
            <v:group style="position:absolute;left:2622;top:1132;width:2;height:2831" coordorigin="2622,1132" coordsize="2,2831">
              <v:shape style="position:absolute;left:2622;top:1132;width:2;height:2831" coordorigin="2622,1132" coordsize="0,2831" path="m2622,3963l2622,1132e" filled="f" stroked="t" strokeweight=".486343pt" strokecolor="#878787">
                <v:path arrowok="t"/>
              </v:shape>
            </v:group>
            <v:group style="position:absolute;left:2573;top:3911;width:7062;height:2" coordorigin="2573,3911" coordsize="7062,2">
              <v:shape style="position:absolute;left:2573;top:3911;width:7062;height:2" coordorigin="2573,3911" coordsize="7062,0" path="m2573,3911l9635,3911e" filled="f" stroked="t" strokeweight=".524231pt" strokecolor="#878787">
                <v:path arrowok="t"/>
              </v:shape>
            </v:group>
            <v:group style="position:absolute;left:3167;top:3911;width:2;height:52" coordorigin="3167,3911" coordsize="2,52">
              <v:shape style="position:absolute;left:3167;top:3911;width:2;height:52" coordorigin="3167,3911" coordsize="0,52" path="m3167,3911l3167,3963e" filled="f" stroked="t" strokeweight=".486343pt" strokecolor="#878787">
                <v:path arrowok="t"/>
              </v:shape>
            </v:group>
            <v:group style="position:absolute;left:3702;top:3911;width:2;height:52" coordorigin="3702,3911" coordsize="2,52">
              <v:shape style="position:absolute;left:3702;top:3911;width:2;height:52" coordorigin="3702,3911" coordsize="0,52" path="m3702,3911l3702,3963e" filled="f" stroked="t" strokeweight=".486343pt" strokecolor="#878787">
                <v:path arrowok="t"/>
              </v:shape>
            </v:group>
            <v:group style="position:absolute;left:4246;top:3911;width:2;height:52" coordorigin="4246,3911" coordsize="2,52">
              <v:shape style="position:absolute;left:4246;top:3911;width:2;height:52" coordorigin="4246,3911" coordsize="0,52" path="m4246,3911l4246,3963e" filled="f" stroked="t" strokeweight=".486343pt" strokecolor="#878787">
                <v:path arrowok="t"/>
              </v:shape>
            </v:group>
            <v:group style="position:absolute;left:4781;top:3911;width:2;height:52" coordorigin="4781,3911" coordsize="2,52">
              <v:shape style="position:absolute;left:4781;top:3911;width:2;height:52" coordorigin="4781,3911" coordsize="0,52" path="m4781,3911l4781,3963e" filled="f" stroked="t" strokeweight=".486343pt" strokecolor="#878787">
                <v:path arrowok="t"/>
              </v:shape>
            </v:group>
            <v:group style="position:absolute;left:5316;top:3911;width:2;height:52" coordorigin="5316,3911" coordsize="2,52">
              <v:shape style="position:absolute;left:5316;top:3911;width:2;height:52" coordorigin="5316,3911" coordsize="0,52" path="m5316,3911l5316,3963e" filled="f" stroked="t" strokeweight=".486343pt" strokecolor="#878787">
                <v:path arrowok="t"/>
              </v:shape>
            </v:group>
            <v:group style="position:absolute;left:5861;top:3911;width:2;height:52" coordorigin="5861,3911" coordsize="2,52">
              <v:shape style="position:absolute;left:5861;top:3911;width:2;height:52" coordorigin="5861,3911" coordsize="0,52" path="m5861,3911l5861,3963e" filled="f" stroked="t" strokeweight=".486343pt" strokecolor="#878787">
                <v:path arrowok="t"/>
              </v:shape>
            </v:group>
            <v:group style="position:absolute;left:6396;top:3911;width:2;height:52" coordorigin="6396,3911" coordsize="2,52">
              <v:shape style="position:absolute;left:6396;top:3911;width:2;height:52" coordorigin="6396,3911" coordsize="0,52" path="m6396,3911l6396,3963e" filled="f" stroked="t" strokeweight=".486343pt" strokecolor="#878787">
                <v:path arrowok="t"/>
              </v:shape>
            </v:group>
            <v:group style="position:absolute;left:6941;top:3911;width:2;height:52" coordorigin="6941,3911" coordsize="2,52">
              <v:shape style="position:absolute;left:6941;top:3911;width:2;height:52" coordorigin="6941,3911" coordsize="0,52" path="m6941,3911l6941,3963e" filled="f" stroked="t" strokeweight=".486343pt" strokecolor="#878787">
                <v:path arrowok="t"/>
              </v:shape>
            </v:group>
            <v:group style="position:absolute;left:7476;top:3911;width:2;height:52" coordorigin="7476,3911" coordsize="2,52">
              <v:shape style="position:absolute;left:7476;top:3911;width:2;height:52" coordorigin="7476,3911" coordsize="0,52" path="m7476,3911l7476,3963e" filled="f" stroked="t" strokeweight=".486343pt" strokecolor="#878787">
                <v:path arrowok="t"/>
              </v:shape>
            </v:group>
            <v:group style="position:absolute;left:8020;top:3911;width:2;height:52" coordorigin="8020,3911" coordsize="2,52">
              <v:shape style="position:absolute;left:8020;top:3911;width:2;height:52" coordorigin="8020,3911" coordsize="0,52" path="m8020,3911l8020,3963e" filled="f" stroked="t" strokeweight=".486343pt" strokecolor="#878787">
                <v:path arrowok="t"/>
              </v:shape>
            </v:group>
            <v:group style="position:absolute;left:8555;top:3911;width:2;height:52" coordorigin="8555,3911" coordsize="2,52">
              <v:shape style="position:absolute;left:8555;top:3911;width:2;height:52" coordorigin="8555,3911" coordsize="0,52" path="m8555,3911l8555,3963e" filled="f" stroked="t" strokeweight=".486343pt" strokecolor="#878787">
                <v:path arrowok="t"/>
              </v:shape>
            </v:group>
            <v:group style="position:absolute;left:9100;top:3911;width:2;height:52" coordorigin="9100,3911" coordsize="2,52">
              <v:shape style="position:absolute;left:9100;top:3911;width:2;height:52" coordorigin="9100,3911" coordsize="0,52" path="m9100,3911l9100,3963e" filled="f" stroked="t" strokeweight=".486343pt" strokecolor="#878787">
                <v:path arrowok="t"/>
              </v:shape>
            </v:group>
            <v:group style="position:absolute;left:9635;top:3911;width:2;height:52" coordorigin="9635,3911" coordsize="2,52">
              <v:shape style="position:absolute;left:9635;top:3911;width:2;height:52" coordorigin="9635,3911" coordsize="0,52" path="m9635,3911l9635,3963e" filled="f" stroked="t" strokeweight=".486343pt" strokecolor="#878787">
                <v:path arrowok="t"/>
              </v:shape>
            </v:group>
            <v:group style="position:absolute;left:2894;top:3376;width:6478;height:346" coordorigin="2894,3376" coordsize="6478,346">
              <v:shape style="position:absolute;left:2894;top:3376;width:6478;height:346" coordorigin="2894,3376" coordsize="6478,346" path="m2894,3376l3429,3439,3974,3491,4509,3565,5054,3575,5589,3586,6133,3628,6668,3638,7213,3649,7748,3659,8293,3691,8828,3701,9373,3722e" filled="f" stroked="t" strokeweight="1.57237pt" strokecolor="#4A7EBB">
                <v:path arrowok="t"/>
              </v:shape>
            </v:group>
            <v:group style="position:absolute;left:2894;top:2349;width:6478;height:713" coordorigin="2894,2349" coordsize="6478,713">
              <v:shape style="position:absolute;left:2894;top:2349;width:6478;height:713" coordorigin="2894,2349" coordsize="6478,713" path="m2894,2349l3429,2391,3974,2506,4509,2674,5054,2757,5589,2810,6133,2810,6668,2873,7213,2862,7748,2946,8293,2925,8828,2988,9373,3062e" filled="f" stroked="t" strokeweight="1.571333pt" strokecolor="#BE4B48">
                <v:path arrowok="t"/>
              </v:shape>
            </v:group>
            <v:group style="position:absolute;left:2894;top:1667;width:6478;height:1017" coordorigin="2894,1667" coordsize="6478,1017">
              <v:shape style="position:absolute;left:2894;top:1667;width:6478;height:1017" coordorigin="2894,1667" coordsize="6478,1017" path="m2894,1667l3429,1688,3974,1971,4509,2349,5054,2464,5589,2443,6133,2411,6668,2391,7213,2464,7748,2527,8293,2611,8828,2632,9373,2684e" filled="f" stroked="t" strokeweight="1.569959pt" strokecolor="#98B954">
                <v:path arrowok="t"/>
              </v:shape>
            </v:group>
            <v:group style="position:absolute;left:2894;top:2915;width:6478;height:661" coordorigin="2894,2915" coordsize="6478,661">
              <v:shape style="position:absolute;left:2894;top:2915;width:6478;height:661" coordorigin="2894,2915" coordsize="6478,661" path="m2894,2915l3429,2967,3974,3177,4509,3208,5054,3366,5589,3460,6133,3544,6668,3544,7213,3470,7748,3502,8293,3575,8828,3533,9373,3533e" filled="f" stroked="t" strokeweight="1.571524pt" strokecolor="#7D60A0">
                <v:path arrowok="t"/>
              </v:shape>
            </v:group>
            <v:group style="position:absolute;left:2894;top:2254;width:6478;height:1258" coordorigin="2894,2254" coordsize="6478,1258">
              <v:shape style="position:absolute;left:2894;top:2254;width:6478;height:1258" coordorigin="2894,2254" coordsize="6478,1258" path="m2894,2254l3429,2370,3974,2590,4509,2799,5054,2852,5589,2894,6133,3062,6668,3229,7213,3261,7748,3345,8293,3512,8828,3491,9373,3512e" filled="f" stroked="t" strokeweight="1.568562pt" strokecolor="#46AAC5">
                <v:path arrowok="t"/>
              </v:shape>
            </v:group>
            <v:group style="position:absolute;left:2826;top:954;width:243;height:2" coordorigin="2826,954" coordsize="243,2">
              <v:shape style="position:absolute;left:2826;top:954;width:243;height:2" coordorigin="2826,954" coordsize="243,0" path="m2826,954l3070,954e" filled="f" stroked="t" strokeweight="1.572693pt" strokecolor="#4A7EBB">
                <v:path arrowok="t"/>
              </v:shape>
            </v:group>
            <v:group style="position:absolute;left:4334;top:954;width:253;height:2" coordorigin="4334,954" coordsize="253,2">
              <v:shape style="position:absolute;left:4334;top:954;width:253;height:2" coordorigin="4334,954" coordsize="253,0" path="m4334,954l4587,954e" filled="f" stroked="t" strokeweight="1.572693pt" strokecolor="#BE4B48">
                <v:path arrowok="t"/>
              </v:shape>
            </v:group>
            <v:group style="position:absolute;left:5161;top:954;width:253;height:2" coordorigin="5161,954" coordsize="253,2">
              <v:shape style="position:absolute;left:5161;top:954;width:253;height:2" coordorigin="5161,954" coordsize="253,0" path="m5161,954l5414,954e" filled="f" stroked="t" strokeweight="1.572693pt" strokecolor="#98B954">
                <v:path arrowok="t"/>
              </v:shape>
            </v:group>
            <v:group style="position:absolute;left:6085;top:954;width:243;height:2" coordorigin="6085,954" coordsize="243,2">
              <v:shape style="position:absolute;left:6085;top:954;width:243;height:2" coordorigin="6085,954" coordsize="243,0" path="m6085,954l6328,954e" filled="f" stroked="t" strokeweight="1.572693pt" strokecolor="#7D60A0">
                <v:path arrowok="t"/>
              </v:shape>
            </v:group>
            <v:group style="position:absolute;left:6873;top:954;width:253;height:2" coordorigin="6873,954" coordsize="253,2">
              <v:shape style="position:absolute;left:6873;top:954;width:253;height:2" coordorigin="6873,954" coordsize="253,0" path="m6873,954l7126,954e" filled="f" stroked="t" strokeweight="1.572693pt" strokecolor="#46AAC5">
                <v:path arrowok="t"/>
              </v:shape>
            </v:group>
            <w10:wrap type="none"/>
          </v:group>
        </w:pict>
      </w:r>
      <w:bookmarkStart w:name="_bookmark12" w:id="23"/>
      <w:bookmarkEnd w:id="2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2000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2" w:val="left" w:leader="none"/>
          <w:tab w:pos="4418" w:val="left" w:leader="none"/>
          <w:tab w:pos="5337" w:val="left" w:leader="none"/>
          <w:tab w:pos="6130" w:val="left" w:leader="none"/>
        </w:tabs>
        <w:spacing w:line="178" w:lineRule="exact" w:before="75"/>
        <w:ind w:left="1330" w:right="2569" w:firstLine="748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5"/>
          <w:szCs w:val="15"/>
        </w:rPr>
        <w:t>/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9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9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5"/>
          <w:szCs w:val="15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hn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ups</w:t>
      </w:r>
      <w:r>
        <w:rPr>
          <w:rFonts w:ascii="Calibri" w:hAnsi="Calibri" w:cs="Calibri" w:eastAsia="Calibri"/>
          <w:b w:val="0"/>
          <w:bCs w:val="0"/>
          <w:spacing w:val="1"/>
          <w:w w:val="9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3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3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3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104.057877pt;margin-top:-5.003113pt;width:9.2951pt;height:27.254723pt;mso-position-horizontal-relative:page;mso-position-vertical-relative:paragraph;z-index:-15805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w w:val="112"/>
                      <w:sz w:val="14"/>
                      <w:szCs w:val="14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2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12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12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2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2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12"/>
                      <w:sz w:val="14"/>
                      <w:szCs w:val="14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3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95" w:right="125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95" w:right="125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879" w:val="left" w:leader="none"/>
          <w:tab w:pos="1418" w:val="left" w:leader="none"/>
          <w:tab w:pos="1958" w:val="left" w:leader="none"/>
          <w:tab w:pos="2497" w:val="left" w:leader="none"/>
          <w:tab w:pos="3037" w:val="left" w:leader="none"/>
          <w:tab w:pos="3577" w:val="left" w:leader="none"/>
          <w:tab w:pos="4116" w:val="left" w:leader="none"/>
          <w:tab w:pos="4656" w:val="left" w:leader="none"/>
          <w:tab w:pos="5195" w:val="left" w:leader="none"/>
          <w:tab w:pos="5735" w:val="left" w:leader="none"/>
          <w:tab w:pos="6275" w:val="left" w:leader="none"/>
          <w:tab w:pos="6814" w:val="left" w:leader="none"/>
        </w:tabs>
        <w:spacing w:before="62"/>
        <w:ind w:left="339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5"/>
          <w:szCs w:val="15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68"/>
        <w:ind w:left="4105" w:right="3764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0"/>
          <w:w w:val="95"/>
          <w:sz w:val="15"/>
          <w:szCs w:val="15"/>
        </w:rPr>
        <w:t>Y</w:t>
      </w:r>
      <w:r>
        <w:rPr>
          <w:rFonts w:ascii="Calibri" w:hAnsi="Calibri" w:cs="Calibri" w:eastAsia="Calibri"/>
          <w:b/>
          <w:bCs/>
          <w:spacing w:val="3"/>
          <w:w w:val="9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-4"/>
          <w:w w:val="95"/>
          <w:sz w:val="15"/>
          <w:szCs w:val="15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 w:before="72"/>
        <w:ind w:left="113" w:right="0"/>
        <w:jc w:val="left"/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138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3pt;width:144pt;height:.1pt;mso-position-horizontal-relative:page;mso-position-vertical-relative:paragraph;z-index:-15809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bookmarkStart w:name="_bookmark13" w:id="24"/>
      <w:bookmarkEnd w:id="24"/>
      <w:r>
        <w:rPr/>
      </w:r>
      <w:bookmarkStart w:name="_bookmark13" w:id="25"/>
      <w:bookmarkEnd w:id="25"/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rom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pub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data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about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‘pr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d’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ty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ba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ans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gr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up.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000" w:bottom="1100" w:left="1020" w:right="1020"/>
        </w:sectPr>
      </w:pPr>
    </w:p>
    <w:p>
      <w:pPr>
        <w:pStyle w:val="BodyText"/>
        <w:spacing w:line="277" w:lineRule="auto" w:before="72"/>
        <w:ind w:left="113" w:right="0" w:hanging="1"/>
        <w:jc w:val="left"/>
      </w:pPr>
      <w:r>
        <w:rPr/>
        <w:pict>
          <v:group style="position:absolute;margin-left:50.650002pt;margin-top:42.786423pt;width:493.9pt;height:20.62pt;mso-position-horizontal-relative:page;mso-position-vertical-relative:paragraph;z-index:-15804" coordorigin="1013,856" coordsize="9878,412">
            <v:group style="position:absolute;left:1104;top:917;width:9696;height:290" coordorigin="1104,917" coordsize="9696,290">
              <v:shape style="position:absolute;left:1104;top:917;width:9696;height:290" coordorigin="1104,917" coordsize="9696,290" path="m1104,1207l10800,1207,10800,917,1104,917,1104,1207xe" filled="t" fillcolor="#A8AD00" stroked="f">
                <v:path arrowok="t"/>
                <v:fill type="solid"/>
              </v:shape>
            </v:group>
            <v:group style="position:absolute;left:1044;top:887;width:9816;height:2" coordorigin="1044,887" coordsize="9816,2">
              <v:shape style="position:absolute;left:1044;top:887;width:9816;height:2" coordorigin="1044,887" coordsize="9816,0" path="m1044,887l10860,887e" filled="f" stroked="t" strokeweight="3.1pt" strokecolor="#A8AD00">
                <v:path arrowok="t"/>
              </v:shape>
            </v:group>
            <v:group style="position:absolute;left:1044;top:1237;width:9816;height:2" coordorigin="1044,1237" coordsize="9816,2">
              <v:shape style="position:absolute;left:1044;top:1237;width:9816;height:2" coordorigin="1044,1237" coordsize="9816,0" path="m1044,1237l10860,1237e" filled="f" stroked="t" strokeweight="3.1pt" strokecolor="#A8AD00">
                <v:path arrowok="t"/>
              </v:shape>
            </v:group>
            <v:group style="position:absolute;left:1074;top:917;width:2;height:290" coordorigin="1074,917" coordsize="2,290">
              <v:shape style="position:absolute;left:1074;top:917;width:2;height:290" coordorigin="1074,917" coordsize="0,290" path="m1074,917l1074,1207e" filled="f" stroked="t" strokeweight="3.1pt" strokecolor="#A8AD00">
                <v:path arrowok="t"/>
              </v:shape>
            </v:group>
            <v:group style="position:absolute;left:10830;top:917;width:2;height:290" coordorigin="10830,917" coordsize="2,290">
              <v:shape style="position:absolute;left:10830;top:917;width:2;height:290" coordorigin="10830,917" coordsize="0,290" path="m10830,917l10830,1207e" filled="f" stroked="t" strokeweight="3.1pt" strokecolor="#A8AD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-1"/>
          <w:w w:val="100"/>
        </w:rPr>
        <w:t>13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72"/>
        <w:ind w:right="0"/>
        <w:jc w:val="left"/>
      </w:pPr>
      <w:bookmarkStart w:name="Low participation" w:id="26"/>
      <w:bookmarkEnd w:id="26"/>
      <w:r>
        <w:rPr/>
      </w:r>
      <w:bookmarkStart w:name="_bookmark14" w:id="27"/>
      <w:bookmarkEnd w:id="27"/>
      <w:r>
        <w:rPr/>
      </w:r>
      <w:r>
        <w:rPr>
          <w:b w:val="0"/>
          <w:bCs w:val="0"/>
          <w:spacing w:val="14"/>
          <w:w w:val="100"/>
        </w:rPr>
        <w:t>L</w:t>
      </w:r>
      <w:r>
        <w:rPr>
          <w:b w:val="0"/>
          <w:bCs w:val="0"/>
          <w:spacing w:val="10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3"/>
          <w:w w:val="100"/>
        </w:rPr>
        <w:t>PAR</w:t>
      </w:r>
      <w:r>
        <w:rPr>
          <w:b w:val="0"/>
          <w:bCs w:val="0"/>
          <w:spacing w:val="16"/>
          <w:w w:val="100"/>
        </w:rPr>
        <w:t>T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C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PAT</w:t>
      </w:r>
      <w:r>
        <w:rPr>
          <w:b w:val="0"/>
          <w:bCs w:val="0"/>
          <w:spacing w:val="15"/>
          <w:w w:val="100"/>
        </w:rPr>
        <w:t>I</w:t>
      </w:r>
      <w:r>
        <w:rPr>
          <w:b w:val="0"/>
          <w:bCs w:val="0"/>
          <w:spacing w:val="1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72"/>
        <w:ind w:left="112" w:right="152" w:firstLine="0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2" w:lineRule="auto"/>
        <w:ind w:right="221"/>
        <w:jc w:val="left"/>
        <w:rPr>
          <w:rFonts w:ascii="Arial" w:hAnsi="Arial" w:cs="Arial" w:eastAsia="Arial"/>
        </w:rPr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7"/>
          <w:w w:val="100"/>
        </w:rPr>
        <w:t>n</w:t>
      </w:r>
      <w:hyperlink w:history="true" w:anchor="_bookmark13">
        <w:r>
          <w:rPr>
            <w:b w:val="0"/>
            <w:bCs w:val="0"/>
            <w:spacing w:val="0"/>
            <w:w w:val="100"/>
            <w:position w:val="10"/>
            <w:sz w:val="14"/>
            <w:szCs w:val="14"/>
          </w:rPr>
          <w:t>4</w:t>
        </w:r>
        <w:r>
          <w:rPr>
            <w:b w:val="0"/>
            <w:bCs w:val="0"/>
            <w:spacing w:val="23"/>
            <w:w w:val="100"/>
            <w:position w:val="10"/>
            <w:sz w:val="14"/>
            <w:szCs w:val="14"/>
          </w:rPr>
          <w:t> </w:t>
        </w:r>
      </w:hyperlink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ha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un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me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2"/>
          <w:w w:val="100"/>
          <w:position w:val="0"/>
        </w:rPr>
        <w:t>g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f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y</w:t>
      </w:r>
      <w:r>
        <w:rPr>
          <w:b w:val="0"/>
          <w:bCs w:val="0"/>
          <w:spacing w:val="-1"/>
          <w:w w:val="100"/>
          <w:position w:val="0"/>
        </w:rPr>
        <w:t>ea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7"/>
          <w:w w:val="100"/>
          <w:position w:val="0"/>
        </w:rPr>
        <w:t>s</w:t>
      </w:r>
      <w:hyperlink w:history="true" w:anchor="_bookmark16">
        <w:r>
          <w:rPr>
            <w:rFonts w:ascii="Arial" w:hAnsi="Arial" w:cs="Arial" w:eastAsia="Arial"/>
            <w:b w:val="0"/>
            <w:bCs w:val="0"/>
            <w:i/>
            <w:spacing w:val="0"/>
            <w:w w:val="100"/>
            <w:position w:val="10"/>
            <w:sz w:val="14"/>
            <w:szCs w:val="14"/>
          </w:rPr>
          <w:t>5</w:t>
        </w:r>
        <w:r>
          <w:rPr>
            <w:rFonts w:ascii="Arial" w:hAnsi="Arial" w:cs="Arial" w:eastAsia="Arial"/>
            <w:b w:val="0"/>
            <w:bCs w:val="0"/>
            <w:i/>
            <w:spacing w:val="23"/>
            <w:w w:val="100"/>
            <w:position w:val="10"/>
            <w:sz w:val="14"/>
            <w:szCs w:val="14"/>
          </w:rPr>
          <w:t> </w:t>
        </w:r>
      </w:hyperlink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1"/>
          <w:w w:val="100"/>
          <w:position w:val="0"/>
        </w:rPr>
        <w:t>pen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-2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pe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2"/>
          <w:w w:val="100"/>
          <w:position w:val="0"/>
        </w:rPr>
        <w:t> </w:t>
      </w:r>
      <w:r>
        <w:rPr>
          <w:b w:val="0"/>
          <w:bCs w:val="0"/>
          <w:i w:val="0"/>
          <w:spacing w:val="-4"/>
          <w:w w:val="100"/>
          <w:position w:val="0"/>
        </w:rPr>
        <w:t>w</w:t>
      </w:r>
      <w:r>
        <w:rPr>
          <w:b w:val="0"/>
          <w:bCs w:val="0"/>
          <w:i w:val="0"/>
          <w:spacing w:val="-1"/>
          <w:w w:val="100"/>
          <w:position w:val="0"/>
        </w:rPr>
        <w:t>ee</w:t>
      </w:r>
      <w:r>
        <w:rPr>
          <w:b w:val="0"/>
          <w:bCs w:val="0"/>
          <w:i w:val="0"/>
          <w:spacing w:val="0"/>
          <w:w w:val="100"/>
          <w:position w:val="0"/>
        </w:rPr>
        <w:t>k</w:t>
      </w:r>
      <w:r>
        <w:rPr>
          <w:b w:val="0"/>
          <w:bCs w:val="0"/>
          <w:i w:val="0"/>
          <w:spacing w:val="1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ha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1"/>
          <w:w w:val="100"/>
          <w:position w:val="0"/>
        </w:rPr>
        <w:t> </w:t>
      </w:r>
      <w:r>
        <w:rPr>
          <w:b w:val="0"/>
          <w:bCs w:val="0"/>
          <w:i w:val="0"/>
          <w:spacing w:val="-3"/>
          <w:w w:val="100"/>
          <w:position w:val="0"/>
        </w:rPr>
        <w:t>s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1"/>
          <w:w w:val="100"/>
          <w:position w:val="0"/>
        </w:rPr>
        <w:t>ea</w:t>
      </w:r>
      <w:r>
        <w:rPr>
          <w:b w:val="0"/>
          <w:bCs w:val="0"/>
          <w:i w:val="0"/>
          <w:spacing w:val="-3"/>
          <w:w w:val="100"/>
          <w:position w:val="0"/>
        </w:rPr>
        <w:t>d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1"/>
          <w:w w:val="100"/>
          <w:position w:val="0"/>
        </w:rPr>
        <w:t>l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cr</w:t>
      </w:r>
      <w:r>
        <w:rPr>
          <w:b w:val="0"/>
          <w:bCs w:val="0"/>
          <w:i w:val="0"/>
          <w:spacing w:val="-1"/>
          <w:w w:val="100"/>
          <w:position w:val="0"/>
        </w:rPr>
        <w:t>ea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o</w:t>
      </w:r>
      <w:r>
        <w:rPr>
          <w:b w:val="0"/>
          <w:bCs w:val="0"/>
          <w:i w:val="0"/>
          <w:spacing w:val="-3"/>
          <w:w w:val="100"/>
          <w:position w:val="0"/>
        </w:rPr>
        <w:t>v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 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m</w:t>
      </w:r>
      <w:r>
        <w:rPr>
          <w:b w:val="0"/>
          <w:bCs w:val="0"/>
          <w:i w:val="0"/>
          <w:spacing w:val="-3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.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B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-4"/>
          <w:w w:val="100"/>
          <w:position w:val="0"/>
        </w:rPr>
        <w:t>w</w:t>
      </w:r>
      <w:r>
        <w:rPr>
          <w:b w:val="0"/>
          <w:bCs w:val="0"/>
          <w:i w:val="0"/>
          <w:spacing w:val="-1"/>
          <w:w w:val="100"/>
          <w:position w:val="0"/>
        </w:rPr>
        <w:t>ee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200</w:t>
      </w:r>
      <w:r>
        <w:rPr>
          <w:b w:val="0"/>
          <w:bCs w:val="0"/>
          <w:i w:val="0"/>
          <w:spacing w:val="0"/>
          <w:w w:val="100"/>
          <w:position w:val="0"/>
        </w:rPr>
        <w:t>0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an</w:t>
      </w:r>
      <w:r>
        <w:rPr>
          <w:b w:val="0"/>
          <w:bCs w:val="0"/>
          <w:i w:val="0"/>
          <w:spacing w:val="0"/>
          <w:w w:val="100"/>
          <w:position w:val="0"/>
        </w:rPr>
        <w:t>d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201</w:t>
      </w:r>
      <w:r>
        <w:rPr>
          <w:b w:val="0"/>
          <w:bCs w:val="0"/>
          <w:i w:val="0"/>
          <w:spacing w:val="-3"/>
          <w:w w:val="100"/>
          <w:position w:val="0"/>
        </w:rPr>
        <w:t>1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se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1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3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m</w:t>
      </w:r>
      <w:r>
        <w:rPr>
          <w:b w:val="0"/>
          <w:bCs w:val="0"/>
          <w:i w:val="0"/>
          <w:spacing w:val="-1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1</w:t>
      </w:r>
      <w:r>
        <w:rPr>
          <w:b w:val="0"/>
          <w:bCs w:val="0"/>
          <w:i w:val="0"/>
          <w:spacing w:val="0"/>
          <w:w w:val="100"/>
          <w:position w:val="0"/>
        </w:rPr>
        <w:t>4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1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2</w:t>
      </w:r>
      <w:r>
        <w:rPr>
          <w:b w:val="0"/>
          <w:bCs w:val="0"/>
          <w:i w:val="0"/>
          <w:spacing w:val="0"/>
          <w:w w:val="100"/>
          <w:position w:val="0"/>
        </w:rPr>
        <w:t>2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hou</w:t>
      </w:r>
      <w:r>
        <w:rPr>
          <w:b w:val="0"/>
          <w:bCs w:val="0"/>
          <w:i w:val="0"/>
          <w:spacing w:val="0"/>
          <w:w w:val="100"/>
          <w:position w:val="0"/>
        </w:rPr>
        <w:t>rs,</w:t>
      </w:r>
      <w:r>
        <w:rPr>
          <w:b w:val="0"/>
          <w:bCs w:val="0"/>
          <w:i w:val="0"/>
          <w:spacing w:val="-1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-3"/>
          <w:w w:val="100"/>
          <w:position w:val="0"/>
        </w:rPr>
        <w:t>v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1"/>
          <w:w w:val="100"/>
          <w:position w:val="0"/>
        </w:rPr>
        <w:t>l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-1"/>
          <w:w w:val="100"/>
          <w:position w:val="0"/>
        </w:rPr>
        <w:t>n</w:t>
      </w:r>
      <w:r>
        <w:rPr>
          <w:b w:val="0"/>
          <w:bCs w:val="0"/>
          <w:i w:val="0"/>
          <w:spacing w:val="0"/>
          <w:w w:val="100"/>
          <w:position w:val="0"/>
        </w:rPr>
        <w:t>g</w:t>
      </w:r>
      <w:r>
        <w:rPr>
          <w:b w:val="0"/>
          <w:bCs w:val="0"/>
          <w:i w:val="0"/>
          <w:spacing w:val="3"/>
          <w:w w:val="100"/>
          <w:position w:val="0"/>
        </w:rPr>
        <w:t> </w:t>
      </w:r>
      <w:r>
        <w:rPr>
          <w:b w:val="0"/>
          <w:bCs w:val="0"/>
          <w:i w:val="0"/>
          <w:spacing w:val="-3"/>
          <w:w w:val="100"/>
          <w:position w:val="0"/>
        </w:rPr>
        <w:t>o</w:t>
      </w:r>
      <w:r>
        <w:rPr>
          <w:b w:val="0"/>
          <w:bCs w:val="0"/>
          <w:i w:val="0"/>
          <w:spacing w:val="1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2"/>
          <w:w w:val="100"/>
          <w:position w:val="0"/>
        </w:rPr>
        <w:t> 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n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20</w:t>
      </w:r>
      <w:r>
        <w:rPr>
          <w:b w:val="0"/>
          <w:bCs w:val="0"/>
          <w:i w:val="0"/>
          <w:spacing w:val="-3"/>
          <w:w w:val="100"/>
          <w:position w:val="0"/>
        </w:rPr>
        <w:t>1</w:t>
      </w:r>
      <w:r>
        <w:rPr>
          <w:b w:val="0"/>
          <w:bCs w:val="0"/>
          <w:i w:val="0"/>
          <w:spacing w:val="-1"/>
          <w:w w:val="100"/>
          <w:position w:val="0"/>
        </w:rPr>
        <w:t>0</w:t>
      </w:r>
      <w:r>
        <w:rPr>
          <w:b w:val="0"/>
          <w:bCs w:val="0"/>
          <w:i w:val="0"/>
          <w:spacing w:val="0"/>
          <w:w w:val="100"/>
          <w:position w:val="0"/>
        </w:rPr>
        <w:t>,</w:t>
      </w:r>
      <w:r>
        <w:rPr>
          <w:b w:val="0"/>
          <w:bCs w:val="0"/>
          <w:i w:val="0"/>
          <w:spacing w:val="3"/>
          <w:w w:val="100"/>
          <w:position w:val="0"/>
        </w:rPr>
        <w:t> </w:t>
      </w:r>
      <w:r>
        <w:rPr>
          <w:b w:val="0"/>
          <w:bCs w:val="0"/>
          <w:i w:val="0"/>
          <w:spacing w:val="-4"/>
          <w:w w:val="100"/>
          <w:position w:val="0"/>
        </w:rPr>
        <w:t>w</w:t>
      </w:r>
      <w:r>
        <w:rPr>
          <w:b w:val="0"/>
          <w:bCs w:val="0"/>
          <w:i w:val="0"/>
          <w:spacing w:val="-1"/>
          <w:w w:val="100"/>
          <w:position w:val="0"/>
        </w:rPr>
        <w:t>h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ch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m</w:t>
      </w:r>
      <w:r>
        <w:rPr>
          <w:b w:val="0"/>
          <w:bCs w:val="0"/>
          <w:i w:val="0"/>
          <w:spacing w:val="-1"/>
          <w:w w:val="100"/>
          <w:position w:val="0"/>
        </w:rPr>
        <w:t>a</w:t>
      </w:r>
      <w:r>
        <w:rPr>
          <w:b w:val="0"/>
          <w:bCs w:val="0"/>
          <w:i w:val="0"/>
          <w:spacing w:val="0"/>
          <w:w w:val="100"/>
          <w:position w:val="0"/>
        </w:rPr>
        <w:t>y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b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a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d</w:t>
      </w:r>
      <w:r>
        <w:rPr>
          <w:b w:val="0"/>
          <w:bCs w:val="0"/>
          <w:i w:val="0"/>
          <w:spacing w:val="-2"/>
          <w:w w:val="100"/>
          <w:position w:val="0"/>
        </w:rPr>
        <w:t>i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-3"/>
          <w:w w:val="100"/>
          <w:position w:val="0"/>
        </w:rPr>
        <w:t>c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r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1"/>
          <w:w w:val="100"/>
          <w:position w:val="0"/>
        </w:rPr>
        <w:t>u</w:t>
      </w:r>
      <w:r>
        <w:rPr>
          <w:b w:val="0"/>
          <w:bCs w:val="0"/>
          <w:i w:val="0"/>
          <w:spacing w:val="-2"/>
          <w:w w:val="100"/>
          <w:position w:val="0"/>
        </w:rPr>
        <w:t>l</w:t>
      </w:r>
      <w:r>
        <w:rPr>
          <w:b w:val="0"/>
          <w:bCs w:val="0"/>
          <w:i w:val="0"/>
          <w:spacing w:val="0"/>
          <w:w w:val="100"/>
          <w:position w:val="0"/>
        </w:rPr>
        <w:t>t</w:t>
      </w:r>
      <w:r>
        <w:rPr>
          <w:b w:val="0"/>
          <w:bCs w:val="0"/>
          <w:i w:val="0"/>
          <w:spacing w:val="2"/>
          <w:w w:val="100"/>
          <w:position w:val="0"/>
        </w:rPr>
        <w:t> </w:t>
      </w:r>
      <w:r>
        <w:rPr>
          <w:b w:val="0"/>
          <w:bCs w:val="0"/>
          <w:i w:val="0"/>
          <w:spacing w:val="-3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f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c</w:t>
      </w:r>
      <w:r>
        <w:rPr>
          <w:b w:val="0"/>
          <w:bCs w:val="0"/>
          <w:i w:val="0"/>
          <w:spacing w:val="-1"/>
          <w:w w:val="100"/>
          <w:position w:val="0"/>
        </w:rPr>
        <w:t>ha</w:t>
      </w:r>
      <w:r>
        <w:rPr>
          <w:b w:val="0"/>
          <w:bCs w:val="0"/>
          <w:i w:val="0"/>
          <w:spacing w:val="-3"/>
          <w:w w:val="100"/>
          <w:position w:val="0"/>
        </w:rPr>
        <w:t>n</w:t>
      </w:r>
      <w:r>
        <w:rPr>
          <w:b w:val="0"/>
          <w:bCs w:val="0"/>
          <w:i w:val="0"/>
          <w:spacing w:val="2"/>
          <w:w w:val="100"/>
          <w:position w:val="0"/>
        </w:rPr>
        <w:t>g</w:t>
      </w:r>
      <w:r>
        <w:rPr>
          <w:b w:val="0"/>
          <w:bCs w:val="0"/>
          <w:i w:val="0"/>
          <w:spacing w:val="-1"/>
          <w:w w:val="100"/>
          <w:position w:val="0"/>
        </w:rPr>
        <w:t>e</w:t>
      </w:r>
      <w:r>
        <w:rPr>
          <w:b w:val="0"/>
          <w:bCs w:val="0"/>
          <w:i w:val="0"/>
          <w:spacing w:val="0"/>
          <w:w w:val="100"/>
          <w:position w:val="0"/>
        </w:rPr>
        <w:t>s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0"/>
          <w:w w:val="100"/>
          <w:position w:val="0"/>
        </w:rPr>
        <w:t>m</w:t>
      </w:r>
      <w:r>
        <w:rPr>
          <w:b w:val="0"/>
          <w:bCs w:val="0"/>
          <w:i w:val="0"/>
          <w:spacing w:val="-1"/>
          <w:w w:val="100"/>
          <w:position w:val="0"/>
        </w:rPr>
        <w:t>ad</w:t>
      </w:r>
      <w:r>
        <w:rPr>
          <w:b w:val="0"/>
          <w:bCs w:val="0"/>
          <w:i w:val="0"/>
          <w:spacing w:val="0"/>
          <w:w w:val="100"/>
          <w:position w:val="0"/>
        </w:rPr>
        <w:t>e</w:t>
      </w:r>
      <w:r>
        <w:rPr>
          <w:b w:val="0"/>
          <w:bCs w:val="0"/>
          <w:i w:val="0"/>
          <w:spacing w:val="-2"/>
          <w:w w:val="100"/>
          <w:position w:val="0"/>
        </w:rPr>
        <w:t> </w:t>
      </w:r>
      <w:r>
        <w:rPr>
          <w:b w:val="0"/>
          <w:bCs w:val="0"/>
          <w:i w:val="0"/>
          <w:spacing w:val="-1"/>
          <w:w w:val="100"/>
          <w:position w:val="0"/>
        </w:rPr>
        <w:t>t</w:t>
      </w:r>
      <w:r>
        <w:rPr>
          <w:b w:val="0"/>
          <w:bCs w:val="0"/>
          <w:i w:val="0"/>
          <w:spacing w:val="0"/>
          <w:w w:val="100"/>
          <w:position w:val="0"/>
        </w:rPr>
        <w:t>o</w:t>
      </w:r>
      <w:r>
        <w:rPr>
          <w:b w:val="0"/>
          <w:bCs w:val="0"/>
          <w:i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ou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i/>
          <w:spacing w:val="8"/>
          <w:w w:val="100"/>
          <w:position w:val="0"/>
        </w:rPr>
        <w:t>E</w:t>
      </w:r>
      <w:hyperlink w:history="true" w:anchor="_bookmark17">
        <w:r>
          <w:rPr>
            <w:rFonts w:ascii="Arial" w:hAnsi="Arial" w:cs="Arial" w:eastAsia="Arial"/>
            <w:b w:val="0"/>
            <w:bCs w:val="0"/>
            <w:i/>
            <w:spacing w:val="-1"/>
            <w:w w:val="100"/>
            <w:position w:val="10"/>
            <w:sz w:val="14"/>
            <w:szCs w:val="14"/>
          </w:rPr>
          <w:t>6</w:t>
        </w:r>
      </w:hyperlink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72"/>
        <w:jc w:val="left"/>
      </w:pPr>
      <w:r>
        <w:rPr/>
        <w:pict>
          <v:group style="position:absolute;margin-left:76.919998pt;margin-top:19.802197pt;width:443.159849pt;height:223.679874pt;mso-position-horizontal-relative:page;mso-position-vertical-relative:paragraph;z-index:-15802" coordorigin="1538,396" coordsize="8863,4474">
            <v:shape style="position:absolute;left:1538;top:396;width:8863;height:4474" type="#_x0000_t75">
              <v:imagedata r:id="rId12" o:title=""/>
            </v:shape>
            <v:group style="position:absolute;left:1853;top:685;width:7917;height:3555" coordorigin="1853,685" coordsize="7917,3555">
              <v:shape style="position:absolute;left:1853;top:685;width:7917;height:3555" coordorigin="1853,685" coordsize="7917,3555" path="m1853,685l9771,685,9771,4240,1853,4240,1853,685xe" filled="t" fillcolor="#FFFFFF" stroked="f">
                <v:path arrowok="t"/>
                <v:fill type="solid"/>
              </v:shape>
            </v:group>
            <v:group style="position:absolute;left:2525;top:1050;width:7147;height:2593" coordorigin="2525,1050" coordsize="7147,2593">
              <v:shape style="position:absolute;left:2525;top:1050;width:7147;height:2593" coordorigin="2525,1050" coordsize="7147,2593" path="m2525,1050l9672,1050,9672,3643,2525,3643,2525,1050xe" filled="t" fillcolor="#FFFFFF" stroked="f">
                <v:path arrowok="t"/>
                <v:fill type="solid"/>
              </v:shape>
            </v:group>
            <v:group style="position:absolute;left:2470;top:3122;width:7197;height:2" coordorigin="2470,3122" coordsize="7197,2">
              <v:shape style="position:absolute;left:2470;top:3122;width:7197;height:2" coordorigin="2470,3122" coordsize="7197,0" path="m2470,3122l9667,3122e" filled="f" stroked="t" strokeweight=".445496pt" strokecolor="#878787">
                <v:path arrowok="t"/>
              </v:shape>
            </v:group>
            <v:group style="position:absolute;left:2470;top:2605;width:7197;height:2" coordorigin="2470,2605" coordsize="7197,2">
              <v:shape style="position:absolute;left:2470;top:2605;width:7197;height:2" coordorigin="2470,2605" coordsize="7197,0" path="m2470,2605l9667,2605e" filled="f" stroked="t" strokeweight=".445496pt" strokecolor="#878787">
                <v:path arrowok="t"/>
              </v:shape>
            </v:group>
            <v:group style="position:absolute;left:2470;top:2088;width:7197;height:2" coordorigin="2470,2088" coordsize="7197,2">
              <v:shape style="position:absolute;left:2470;top:2088;width:7197;height:2" coordorigin="2470,2088" coordsize="7197,0" path="m2470,2088l9667,2088e" filled="f" stroked="t" strokeweight=".445496pt" strokecolor="#878787">
                <v:path arrowok="t"/>
              </v:shape>
            </v:group>
            <v:group style="position:absolute;left:2470;top:1571;width:7197;height:2" coordorigin="2470,1571" coordsize="7197,2">
              <v:shape style="position:absolute;left:2470;top:1571;width:7197;height:2" coordorigin="2470,1571" coordsize="7197,0" path="m2470,1571l9667,1571e" filled="f" stroked="t" strokeweight=".445496pt" strokecolor="#878787">
                <v:path arrowok="t"/>
              </v:shape>
            </v:group>
            <v:group style="position:absolute;left:2470;top:1055;width:7197;height:2" coordorigin="2470,1055" coordsize="7197,2">
              <v:shape style="position:absolute;left:2470;top:1055;width:7197;height:2" coordorigin="2470,1055" coordsize="7197,0" path="m2470,1055l9667,1055e" filled="f" stroked="t" strokeweight=".445496pt" strokecolor="#878787">
                <v:path arrowok="t"/>
              </v:shape>
            </v:group>
            <v:group style="position:absolute;left:2530;top:1055;width:2;height:2637" coordorigin="2530,1055" coordsize="2,2637">
              <v:shape style="position:absolute;left:2530;top:1055;width:2;height:2637" coordorigin="2530,1055" coordsize="0,2637" path="m2530,3692l2530,1055e" filled="f" stroked="t" strokeweight=".493607pt" strokecolor="#878787">
                <v:path arrowok="t"/>
              </v:shape>
            </v:group>
            <v:group style="position:absolute;left:2470;top:3638;width:7197;height:2" coordorigin="2470,3638" coordsize="7197,2">
              <v:shape style="position:absolute;left:2470;top:3638;width:7197;height:2" coordorigin="2470,3638" coordsize="7197,0" path="m2470,3638l9667,3638e" filled="f" stroked="t" strokeweight=".445496pt" strokecolor="#878787">
                <v:path arrowok="t"/>
              </v:shape>
            </v:group>
            <v:group style="position:absolute;left:3122;top:3638;width:2;height:53" coordorigin="3122,3638" coordsize="2,53">
              <v:shape style="position:absolute;left:3122;top:3638;width:2;height:53" coordorigin="3122,3638" coordsize="0,53" path="m3122,3638l3122,3692e" filled="f" stroked="t" strokeweight=".493607pt" strokecolor="#878787">
                <v:path arrowok="t"/>
              </v:shape>
            </v:group>
            <v:group style="position:absolute;left:3714;top:3638;width:2;height:53" coordorigin="3714,3638" coordsize="2,53">
              <v:shape style="position:absolute;left:3714;top:3638;width:2;height:53" coordorigin="3714,3638" coordsize="0,53" path="m3714,3638l3714,3692e" filled="f" stroked="t" strokeweight=".493607pt" strokecolor="#878787">
                <v:path arrowok="t"/>
              </v:shape>
            </v:group>
            <v:group style="position:absolute;left:4307;top:3638;width:2;height:53" coordorigin="4307,3638" coordsize="2,53">
              <v:shape style="position:absolute;left:4307;top:3638;width:2;height:53" coordorigin="4307,3638" coordsize="0,53" path="m4307,3638l4307,3692e" filled="f" stroked="t" strokeweight=".493607pt" strokecolor="#878787">
                <v:path arrowok="t"/>
              </v:shape>
            </v:group>
            <v:group style="position:absolute;left:4909;top:3638;width:2;height:53" coordorigin="4909,3638" coordsize="2,53">
              <v:shape style="position:absolute;left:4909;top:3638;width:2;height:53" coordorigin="4909,3638" coordsize="0,53" path="m4909,3638l4909,3692e" filled="f" stroked="t" strokeweight=".493607pt" strokecolor="#878787">
                <v:path arrowok="t"/>
              </v:shape>
            </v:group>
            <v:group style="position:absolute;left:5501;top:3638;width:2;height:53" coordorigin="5501,3638" coordsize="2,53">
              <v:shape style="position:absolute;left:5501;top:3638;width:2;height:53" coordorigin="5501,3638" coordsize="0,53" path="m5501,3638l5501,3692e" filled="f" stroked="t" strokeweight=".493607pt" strokecolor="#878787">
                <v:path arrowok="t"/>
              </v:shape>
            </v:group>
            <v:group style="position:absolute;left:6093;top:3638;width:2;height:53" coordorigin="6093,3638" coordsize="2,53">
              <v:shape style="position:absolute;left:6093;top:3638;width:2;height:53" coordorigin="6093,3638" coordsize="0,53" path="m6093,3638l6093,3692e" filled="f" stroked="t" strokeweight=".493607pt" strokecolor="#878787">
                <v:path arrowok="t"/>
              </v:shape>
            </v:group>
            <v:group style="position:absolute;left:6696;top:3638;width:2;height:53" coordorigin="6696,3638" coordsize="2,53">
              <v:shape style="position:absolute;left:6696;top:3638;width:2;height:53" coordorigin="6696,3638" coordsize="0,53" path="m6696,3638l6696,3692e" filled="f" stroked="t" strokeweight=".493607pt" strokecolor="#878787">
                <v:path arrowok="t"/>
              </v:shape>
            </v:group>
            <v:group style="position:absolute;left:7288;top:3638;width:2;height:53" coordorigin="7288,3638" coordsize="2,53">
              <v:shape style="position:absolute;left:7288;top:3638;width:2;height:53" coordorigin="7288,3638" coordsize="0,53" path="m7288,3638l7288,3692e" filled="f" stroked="t" strokeweight=".493607pt" strokecolor="#878787">
                <v:path arrowok="t"/>
              </v:shape>
            </v:group>
            <v:group style="position:absolute;left:7880;top:3638;width:2;height:53" coordorigin="7880,3638" coordsize="2,53">
              <v:shape style="position:absolute;left:7880;top:3638;width:2;height:53" coordorigin="7880,3638" coordsize="0,53" path="m7880,3638l7880,3692e" filled="f" stroked="t" strokeweight=".493607pt" strokecolor="#878787">
                <v:path arrowok="t"/>
              </v:shape>
            </v:group>
            <v:group style="position:absolute;left:8483;top:3638;width:2;height:53" coordorigin="8483,3638" coordsize="2,53">
              <v:shape style="position:absolute;left:8483;top:3638;width:2;height:53" coordorigin="8483,3638" coordsize="0,53" path="m8483,3638l8483,3692e" filled="f" stroked="t" strokeweight=".493607pt" strokecolor="#878787">
                <v:path arrowok="t"/>
              </v:shape>
            </v:group>
            <v:group style="position:absolute;left:9075;top:3638;width:2;height:53" coordorigin="9075,3638" coordsize="2,53">
              <v:shape style="position:absolute;left:9075;top:3638;width:2;height:53" coordorigin="9075,3638" coordsize="0,53" path="m9075,3638l9075,3692e" filled="f" stroked="t" strokeweight=".493607pt" strokecolor="#878787">
                <v:path arrowok="t"/>
              </v:shape>
            </v:group>
            <v:group style="position:absolute;left:9667;top:3638;width:2;height:53" coordorigin="9667,3638" coordsize="2,53">
              <v:shape style="position:absolute;left:9667;top:3638;width:2;height:53" coordorigin="9667,3638" coordsize="0,53" path="m9667,3638l9667,3692e" filled="f" stroked="t" strokeweight=".493607pt" strokecolor="#878787">
                <v:path arrowok="t"/>
              </v:shape>
            </v:group>
            <v:group style="position:absolute;left:2826;top:1402;width:6545;height:766" coordorigin="2826,1402" coordsize="6545,766">
              <v:shape style="position:absolute;left:2826;top:1402;width:6545;height:766" coordorigin="2826,1402" coordsize="6545,766" path="m2826,2168l3418,2097,4010,2026,4613,1990,5205,1910,5797,1847,6390,1812,6992,1758,7584,1589,8176,1509,8779,1438,9371,1402e" filled="f" stroked="t" strokeweight="1.338438pt" strokecolor="#558ED5">
                <v:path arrowok="t"/>
              </v:shape>
            </v:group>
            <w10:wrap type="none"/>
          </v:group>
        </w:pict>
      </w:r>
      <w:bookmarkStart w:name="_bookmark15" w:id="28"/>
      <w:bookmarkEnd w:id="2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2000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2011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3"/>
        <w:ind w:left="1199" w:right="22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3"/>
        <w:ind w:left="1199" w:right="221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96.813423pt;margin-top:8.033945pt;width:9.8977pt;height:78.310772pt;mso-position-horizontal-relative:page;mso-position-vertical-relative:paragraph;z-index:-15801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5"/>
                      <w:szCs w:val="15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5"/>
                      <w:sz w:val="15"/>
                      <w:szCs w:val="15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5"/>
                      <w:sz w:val="15"/>
                      <w:szCs w:val="15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5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5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4"/>
                      <w:sz w:val="15"/>
                      <w:szCs w:val="15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5"/>
                      <w:sz w:val="15"/>
                      <w:szCs w:val="15"/>
                    </w:rPr>
                    <w:t>g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5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5"/>
                      <w:sz w:val="15"/>
                      <w:szCs w:val="15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5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5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5"/>
                      <w:sz w:val="15"/>
                      <w:szCs w:val="15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5"/>
                      <w:szCs w:val="15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94"/>
                      <w:sz w:val="15"/>
                      <w:szCs w:val="15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5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5"/>
                      <w:sz w:val="15"/>
                      <w:szCs w:val="15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3"/>
        <w:ind w:left="1199" w:right="22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3"/>
        <w:ind w:left="1199" w:right="22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3"/>
        <w:ind w:left="127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3"/>
        <w:ind w:left="127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879" w:val="left" w:leader="none"/>
          <w:tab w:pos="1475" w:val="left" w:leader="none"/>
          <w:tab w:pos="2070" w:val="left" w:leader="none"/>
          <w:tab w:pos="2665" w:val="left" w:leader="none"/>
          <w:tab w:pos="3261" w:val="left" w:leader="none"/>
          <w:tab w:pos="3856" w:val="left" w:leader="none"/>
          <w:tab w:pos="4451" w:val="left" w:leader="none"/>
          <w:tab w:pos="5047" w:val="left" w:leader="none"/>
          <w:tab w:pos="5642" w:val="left" w:leader="none"/>
          <w:tab w:pos="6237" w:val="left" w:leader="none"/>
          <w:tab w:pos="6833" w:val="left" w:leader="none"/>
        </w:tabs>
        <w:spacing w:before="56"/>
        <w:ind w:left="284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2011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92"/>
        <w:ind w:left="278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-14"/>
          <w:w w:val="110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-1"/>
          <w:w w:val="11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1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spacing w:val="0"/>
          <w:w w:val="11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 w:before="72"/>
        <w:ind w:left="113" w:right="211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age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ended.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262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8pt;width:144pt;height:.1pt;mso-position-horizontal-relative:page;mso-position-vertical-relative:paragraph;z-index:-15803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nnu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J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nd</w:t>
      </w:r>
      <w:r>
        <w:rPr>
          <w:rFonts w:ascii="Calibri" w:hAnsi="Calibri" w:cs="Calibri" w:eastAsia="Calibri"/>
          <w:b w:val="0"/>
          <w:bCs w:val="0"/>
          <w:spacing w:val="1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ata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late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rs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4" w:lineRule="exact"/>
        <w:ind w:left="223" w:right="882" w:hanging="111"/>
        <w:jc w:val="both"/>
        <w:rPr>
          <w:rFonts w:ascii="Calibri" w:hAnsi="Calibri" w:cs="Calibri" w:eastAsia="Calibri"/>
          <w:sz w:val="20"/>
          <w:szCs w:val="20"/>
        </w:rPr>
      </w:pPr>
      <w:bookmarkStart w:name="_bookmark16" w:id="29"/>
      <w:bookmarkEnd w:id="29"/>
      <w:r>
        <w:rPr/>
      </w:r>
      <w:bookmarkStart w:name="_bookmark16" w:id="30"/>
      <w:bookmarkEnd w:id="30"/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our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line="239" w:lineRule="auto" w:before="1"/>
        <w:ind w:left="112" w:right="445" w:hanging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rom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nrol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hool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x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tart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ng</w:t>
      </w:r>
      <w:r>
        <w:rPr>
          <w:rFonts w:ascii="Calibri" w:hAnsi="Calibri" w:cs="Calibri" w:eastAsia="Calibri"/>
          <w:b w:val="0"/>
          <w:bCs w:val="0"/>
          <w:spacing w:val="1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art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’s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’re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ge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our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ve</w:t>
      </w:r>
      <w:r>
        <w:rPr>
          <w:rFonts w:ascii="Calibri" w:hAnsi="Calibri" w:cs="Calibri" w:eastAsia="Calibri"/>
          <w:b w:val="0"/>
          <w:bCs w:val="0"/>
          <w:spacing w:val="-2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5" w:lineRule="exact"/>
        <w:ind w:left="223" w:right="128" w:hanging="111"/>
        <w:jc w:val="both"/>
        <w:rPr>
          <w:rFonts w:ascii="Calibri" w:hAnsi="Calibri" w:cs="Calibri" w:eastAsia="Calibri"/>
          <w:sz w:val="20"/>
          <w:szCs w:val="20"/>
        </w:rPr>
      </w:pPr>
      <w:bookmarkStart w:name="_bookmark17" w:id="31"/>
      <w:bookmarkEnd w:id="31"/>
      <w:r>
        <w:rPr/>
      </w:r>
      <w:bookmarkStart w:name="_bookmark17" w:id="32"/>
      <w:bookmarkEnd w:id="32"/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Hou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7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thr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our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old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il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rs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</w:r>
    </w:p>
    <w:p>
      <w:pPr>
        <w:ind w:left="112" w:right="1890" w:firstLine="0"/>
        <w:jc w:val="both"/>
        <w:rPr>
          <w:rFonts w:ascii="Calibri" w:hAnsi="Calibri" w:cs="Calibri" w:eastAsia="Calibri"/>
          <w:sz w:val="20"/>
          <w:szCs w:val="20"/>
        </w:rPr>
      </w:pPr>
      <w:bookmarkStart w:name="_bookmark18" w:id="33"/>
      <w:bookmarkEnd w:id="33"/>
      <w:r>
        <w:rPr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har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ge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J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20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ud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both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040" w:bottom="1100" w:left="1020" w:right="1020"/>
        </w:sectPr>
      </w:pP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r>
        <w:rPr>
          <w:spacing w:val="-3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spen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113" w:right="101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ount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220"/>
        <w:jc w:val="left"/>
      </w:pPr>
      <w:r>
        <w:rPr/>
        <w:pict>
          <v:group style="position:absolute;margin-left:67.199997pt;margin-top:8.406998pt;width:443.159848pt;height:205.199994pt;mso-position-horizontal-relative:page;mso-position-vertical-relative:paragraph;z-index:-15800" coordorigin="1344,168" coordsize="8863,4104">
            <v:shape style="position:absolute;left:1344;top:168;width:8863;height:4104" type="#_x0000_t75">
              <v:imagedata r:id="rId13" o:title=""/>
            </v:shape>
            <v:group style="position:absolute;left:1658;top:482;width:7917;height:3199" coordorigin="1658,482" coordsize="7917,3199">
              <v:shape style="position:absolute;left:1658;top:482;width:7917;height:3199" coordorigin="1658,482" coordsize="7917,3199" path="m1658,482l9576,482,9576,3681,1658,3681,1658,482xe" filled="t" fillcolor="#FFFFFF" stroked="f">
                <v:path arrowok="t"/>
                <v:fill type="solid"/>
              </v:shape>
            </v:group>
            <v:group style="position:absolute;left:2544;top:619;width:5755;height:2410" coordorigin="2544,619" coordsize="5755,2410">
              <v:shape style="position:absolute;left:2544;top:619;width:5755;height:2410" coordorigin="2544,619" coordsize="5755,2410" path="m2544,619l8300,619,8300,3029,2544,3029,2544,619xe" filled="t" fillcolor="#FFFFFF" stroked="f">
                <v:path arrowok="t"/>
                <v:fill type="solid"/>
              </v:shape>
            </v:group>
            <v:group style="position:absolute;left:8514;top:1606;width:78;height:69" coordorigin="8514,1606" coordsize="78,69">
              <v:shape style="position:absolute;left:8514;top:1606;width:78;height:69" coordorigin="8514,1606" coordsize="78,69" path="m8514,1640l8592,1640e" filled="f" stroked="t" strokeweight="3.530786pt" strokecolor="#4BACC6">
                <v:path arrowok="t"/>
              </v:shape>
            </v:group>
            <v:group style="position:absolute;left:8514;top:1829;width:78;height:69" coordorigin="8514,1829" coordsize="78,69">
              <v:shape style="position:absolute;left:8514;top:1829;width:78;height:69" coordorigin="8514,1829" coordsize="78,69" path="m8514,1863l8592,1863e" filled="f" stroked="t" strokeweight="3.530786pt" strokecolor="#8064A2">
                <v:path arrowok="t"/>
              </v:shape>
            </v:group>
            <v:group style="position:absolute;left:8514;top:2043;width:78;height:77" coordorigin="8514,2043" coordsize="78,77">
              <v:shape style="position:absolute;left:8514;top:2043;width:78;height:77" coordorigin="8514,2043" coordsize="78,77" path="m8514,2082l8592,2082e" filled="f" stroked="t" strokeweight="3.959635pt" strokecolor="#9BBB59">
                <v:path arrowok="t"/>
              </v:shape>
            </v:group>
            <v:group style="position:absolute;left:8514;top:2266;width:78;height:69" coordorigin="8514,2266" coordsize="78,69">
              <v:shape style="position:absolute;left:8514;top:2266;width:78;height:69" coordorigin="8514,2266" coordsize="78,69" path="m8514,2300l8592,2300e" filled="f" stroked="t" strokeweight="3.530786pt" strokecolor="#C0504D">
                <v:path arrowok="t"/>
              </v:shape>
            </v:group>
            <v:group style="position:absolute;left:8514;top:2489;width:78;height:69" coordorigin="8514,2489" coordsize="78,69">
              <v:shape style="position:absolute;left:8514;top:2489;width:78;height:69" coordorigin="8514,2489" coordsize="78,69" path="m8514,2523l8592,2523e" filled="f" stroked="t" strokeweight="3.530786pt" strokecolor="#4F81BD">
                <v:path arrowok="t"/>
              </v:shape>
            </v:group>
            <w10:wrap type="none"/>
          </v:group>
        </w:pict>
      </w:r>
      <w:bookmarkStart w:name="_bookmark19" w:id="34"/>
      <w:bookmarkEnd w:id="34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0" w:footer="917" w:top="1040" w:bottom="1100" w:left="1020" w:right="1020"/>
        </w:sectPr>
      </w:pPr>
    </w:p>
    <w:p>
      <w:pPr>
        <w:spacing w:before="72"/>
        <w:ind w:left="0" w:right="7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90%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80%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/>
        <w:pict>
          <v:shape style="position:absolute;margin-left:91.365997pt;margin-top:3.117311pt;width:9.304pt;height:59.299429pt;mso-position-horizontal-relative:page;mso-position-vertical-relative:paragraph;z-index:-15797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1"/>
                      <w:sz w:val="14"/>
                      <w:szCs w:val="14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1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1"/>
                      <w:sz w:val="14"/>
                      <w:szCs w:val="14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1"/>
                      <w:sz w:val="14"/>
                      <w:szCs w:val="14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2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1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1"/>
                      <w:sz w:val="14"/>
                      <w:szCs w:val="14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1"/>
                      <w:sz w:val="14"/>
                      <w:szCs w:val="14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1"/>
                      <w:sz w:val="14"/>
                      <w:szCs w:val="14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1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1"/>
                      <w:sz w:val="14"/>
                      <w:szCs w:val="14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1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1"/>
                      <w:sz w:val="14"/>
                      <w:szCs w:val="14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1"/>
                      <w:sz w:val="14"/>
                      <w:szCs w:val="14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2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1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1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1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1"/>
                      <w:sz w:val="14"/>
                      <w:szCs w:val="14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1"/>
                      <w:sz w:val="14"/>
                      <w:szCs w:val="14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70%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/>
        <w:pict>
          <v:shape style="position:absolute;margin-left:127.155098pt;margin-top:3.427066pt;width:346.868189pt;height:60.5655pt;mso-position-horizontal-relative:page;mso-position-vertical-relative:paragraph;z-index:-1579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75" w:hRule="exact"/>
                    </w:trPr>
                    <w:tc>
                      <w:tcPr>
                        <w:tcW w:w="5719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2"/>
                            <w:w w:val="11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4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3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719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16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2"/>
                            <w:w w:val="11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15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3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719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21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2"/>
                            <w:w w:val="11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15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3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719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31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2"/>
                            <w:w w:val="11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15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3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1"/>
                            <w:w w:val="110"/>
                            <w:sz w:val="13"/>
                            <w:szCs w:val="13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4"/>
                            <w:w w:val="110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9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6"/>
                            <w:w w:val="11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1"/>
                            <w:w w:val="11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3"/>
                            <w:w w:val="110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1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60%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50%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40%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30%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20%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10%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0" w:right="2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6"/>
          <w:w w:val="110"/>
          <w:sz w:val="13"/>
          <w:szCs w:val="13"/>
        </w:rPr>
        <w:t>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90" w:hRule="exact"/>
        </w:trPr>
        <w:tc>
          <w:tcPr>
            <w:tcW w:w="346" w:type="dxa"/>
            <w:vMerge w:val="restart"/>
            <w:tcBorders>
              <w:top w:val="single" w:sz="3" w:space="0" w:color="878787"/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336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346" w:type="dxa"/>
            <w:vMerge/>
            <w:tcBorders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BACC6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1" w:hRule="exact"/>
        </w:trPr>
        <w:tc>
          <w:tcPr>
            <w:tcW w:w="346" w:type="dxa"/>
            <w:vMerge/>
            <w:tcBorders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73" w:hRule="exact"/>
        </w:trPr>
        <w:tc>
          <w:tcPr>
            <w:tcW w:w="346" w:type="dxa"/>
            <w:vMerge w:val="restart"/>
            <w:tcBorders>
              <w:top w:val="single" w:sz="3" w:space="0" w:color="878787"/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336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7" w:hRule="exact"/>
        </w:trPr>
        <w:tc>
          <w:tcPr>
            <w:tcW w:w="346" w:type="dxa"/>
            <w:vMerge/>
            <w:tcBorders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3" w:hRule="exact"/>
        </w:trPr>
        <w:tc>
          <w:tcPr>
            <w:tcW w:w="346" w:type="dxa"/>
            <w:vMerge/>
            <w:tcBorders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064A2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99" w:hRule="exact"/>
        </w:trPr>
        <w:tc>
          <w:tcPr>
            <w:tcW w:w="346" w:type="dxa"/>
            <w:vMerge w:val="restart"/>
            <w:tcBorders>
              <w:top w:val="single" w:sz="3" w:space="0" w:color="878787"/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336" w:type="dxa"/>
            <w:vMerge w:val="restart"/>
            <w:tcBorders>
              <w:top w:val="single" w:sz="3" w:space="0" w:color="878787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346" w:type="dxa"/>
            <w:vMerge/>
            <w:tcBorders>
              <w:left w:val="single" w:sz="4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3" w:hRule="exact"/>
        </w:trPr>
        <w:tc>
          <w:tcPr>
            <w:tcW w:w="346" w:type="dxa"/>
            <w:vMerge/>
            <w:tcBorders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336" w:type="dxa"/>
            <w:vMerge/>
            <w:tcBorders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46" w:type="dxa"/>
            <w:tcBorders>
              <w:top w:val="single" w:sz="3" w:space="0" w:color="878787"/>
              <w:left w:val="single" w:sz="4" w:space="0" w:color="878787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single" w:sz="35" w:space="0" w:color="4F81BD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single" w:sz="35" w:space="0" w:color="4F81BD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single" w:sz="25" w:space="0" w:color="4F81BD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58" w:type="dxa"/>
            <w:vMerge/>
            <w:tcBorders>
              <w:left w:val="nil" w:sz="6" w:space="0" w:color="auto"/>
              <w:bottom w:val="single" w:sz="18" w:space="0" w:color="4F81BD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691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  <w:tc>
          <w:tcPr>
            <w:tcW w:w="467" w:type="dxa"/>
            <w:vMerge/>
            <w:tcBorders>
              <w:left w:val="nil" w:sz="6" w:space="0" w:color="auto"/>
              <w:bottom w:val="single" w:sz="25" w:space="0" w:color="4F81BD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336" w:type="dxa"/>
            <w:tcBorders>
              <w:top w:val="single" w:sz="3" w:space="0" w:color="878787"/>
              <w:left w:val="nil" w:sz="6" w:space="0" w:color="auto"/>
              <w:bottom w:val="single" w:sz="3" w:space="0" w:color="878787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1653" w:val="left" w:leader="none"/>
          <w:tab w:pos="2755" w:val="left" w:leader="none"/>
          <w:tab w:pos="3965" w:val="left" w:leader="none"/>
          <w:tab w:pos="5106" w:val="left" w:leader="none"/>
        </w:tabs>
        <w:spacing w:before="72"/>
        <w:ind w:left="141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4"/>
          <w:w w:val="110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p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3"/>
          <w:szCs w:val="13"/>
        </w:rPr>
        <w:t>/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3"/>
          <w:szCs w:val="13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3"/>
          <w:szCs w:val="13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k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10"/>
          <w:sz w:val="13"/>
          <w:szCs w:val="13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3"/>
          <w:szCs w:val="13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3"/>
          <w:szCs w:val="13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10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10"/>
          <w:sz w:val="13"/>
          <w:szCs w:val="13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10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10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10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10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80"/>
        <w:ind w:left="260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-4"/>
          <w:w w:val="110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2"/>
          <w:w w:val="110"/>
          <w:sz w:val="13"/>
          <w:szCs w:val="13"/>
        </w:rPr>
        <w:t>t</w:t>
      </w:r>
      <w:r>
        <w:rPr>
          <w:rFonts w:ascii="Calibri" w:hAnsi="Calibri" w:cs="Calibri" w:eastAsia="Calibri"/>
          <w:b/>
          <w:bCs/>
          <w:spacing w:val="-1"/>
          <w:w w:val="110"/>
          <w:sz w:val="13"/>
          <w:szCs w:val="13"/>
        </w:rPr>
        <w:t>h</w:t>
      </w:r>
      <w:r>
        <w:rPr>
          <w:rFonts w:ascii="Calibri" w:hAnsi="Calibri" w:cs="Calibri" w:eastAsia="Calibri"/>
          <w:b/>
          <w:bCs/>
          <w:spacing w:val="-1"/>
          <w:w w:val="110"/>
          <w:sz w:val="13"/>
          <w:szCs w:val="13"/>
        </w:rPr>
        <w:t>n</w:t>
      </w:r>
      <w:r>
        <w:rPr>
          <w:rFonts w:ascii="Calibri" w:hAnsi="Calibri" w:cs="Calibri" w:eastAsia="Calibri"/>
          <w:b/>
          <w:bCs/>
          <w:spacing w:val="2"/>
          <w:w w:val="110"/>
          <w:sz w:val="13"/>
          <w:szCs w:val="13"/>
        </w:rPr>
        <w:t>i</w:t>
      </w:r>
      <w:r>
        <w:rPr>
          <w:rFonts w:ascii="Calibri" w:hAnsi="Calibri" w:cs="Calibri" w:eastAsia="Calibri"/>
          <w:b/>
          <w:bCs/>
          <w:spacing w:val="0"/>
          <w:w w:val="110"/>
          <w:sz w:val="13"/>
          <w:szCs w:val="13"/>
        </w:rPr>
        <w:t>c</w:t>
      </w:r>
      <w:r>
        <w:rPr>
          <w:rFonts w:ascii="Calibri" w:hAnsi="Calibri" w:cs="Calibri" w:eastAsia="Calibri"/>
          <w:b/>
          <w:bCs/>
          <w:spacing w:val="-2"/>
          <w:w w:val="110"/>
          <w:sz w:val="13"/>
          <w:szCs w:val="13"/>
        </w:rPr>
        <w:t> </w:t>
      </w:r>
      <w:r>
        <w:rPr>
          <w:rFonts w:ascii="Calibri" w:hAnsi="Calibri" w:cs="Calibri" w:eastAsia="Calibri"/>
          <w:b/>
          <w:bCs/>
          <w:spacing w:val="-2"/>
          <w:w w:val="110"/>
          <w:sz w:val="13"/>
          <w:szCs w:val="13"/>
        </w:rPr>
        <w:t>g</w:t>
      </w:r>
      <w:r>
        <w:rPr>
          <w:rFonts w:ascii="Calibri" w:hAnsi="Calibri" w:cs="Calibri" w:eastAsia="Calibri"/>
          <w:b/>
          <w:bCs/>
          <w:spacing w:val="-4"/>
          <w:w w:val="110"/>
          <w:sz w:val="13"/>
          <w:szCs w:val="13"/>
        </w:rPr>
        <w:t>r</w:t>
      </w:r>
      <w:r>
        <w:rPr>
          <w:rFonts w:ascii="Calibri" w:hAnsi="Calibri" w:cs="Calibri" w:eastAsia="Calibri"/>
          <w:b/>
          <w:bCs/>
          <w:spacing w:val="-1"/>
          <w:w w:val="110"/>
          <w:sz w:val="13"/>
          <w:szCs w:val="13"/>
        </w:rPr>
        <w:t>o</w:t>
      </w:r>
      <w:r>
        <w:rPr>
          <w:rFonts w:ascii="Calibri" w:hAnsi="Calibri" w:cs="Calibri" w:eastAsia="Calibri"/>
          <w:b/>
          <w:bCs/>
          <w:spacing w:val="-1"/>
          <w:w w:val="110"/>
          <w:sz w:val="13"/>
          <w:szCs w:val="13"/>
        </w:rPr>
        <w:t>u</w:t>
      </w:r>
      <w:r>
        <w:rPr>
          <w:rFonts w:ascii="Calibri" w:hAnsi="Calibri" w:cs="Calibri" w:eastAsia="Calibri"/>
          <w:b/>
          <w:bCs/>
          <w:spacing w:val="0"/>
          <w:w w:val="110"/>
          <w:sz w:val="13"/>
          <w:szCs w:val="13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1907" w:h="16840"/>
          <w:pgMar w:top="0" w:bottom="0" w:left="1020" w:right="1020"/>
          <w:cols w:num="2" w:equalWidth="0">
            <w:col w:w="1382" w:space="40"/>
            <w:col w:w="844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 w:before="72"/>
        <w:ind w:left="113" w:right="358"/>
        <w:jc w:val="both"/>
      </w:pPr>
      <w:r>
        <w:rPr>
          <w:rFonts w:ascii="Arial" w:hAnsi="Arial" w:cs="Arial" w:eastAsia="Arial"/>
          <w:b w:val="0"/>
          <w:bCs w:val="0"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pend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61"/>
        <w:jc w:val="left"/>
      </w:pP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13" w:right="6844"/>
        <w:jc w:val="both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en</w:t>
      </w:r>
      <w:r>
        <w:rPr>
          <w:spacing w:val="-3"/>
          <w:w w:val="100"/>
        </w:rPr>
        <w:t>d</w:t>
      </w:r>
      <w:r>
        <w:rPr>
          <w:spacing w:val="-1"/>
          <w:w w:val="100"/>
        </w:rPr>
        <w:t>ance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3" w:right="411"/>
        <w:jc w:val="both"/>
      </w:pP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342"/>
        <w:jc w:val="both"/>
      </w:pPr>
      <w:r>
        <w:rPr/>
        <w:pict>
          <v:group style="position:absolute;margin-left:77.639999pt;margin-top:19.821863pt;width:443.159851pt;height:205.799993pt;mso-position-horizontal-relative:page;mso-position-vertical-relative:paragraph;z-index:-15799" coordorigin="1553,396" coordsize="8863,4116">
            <v:shape style="position:absolute;left:1553;top:396;width:8863;height:4116" type="#_x0000_t75">
              <v:imagedata r:id="rId14" o:title=""/>
            </v:shape>
            <v:group style="position:absolute;left:1867;top:686;width:7919;height:3197" coordorigin="1867,686" coordsize="7919,3197">
              <v:shape style="position:absolute;left:1867;top:686;width:7919;height:3197" coordorigin="1867,686" coordsize="7919,3197" path="m1867,686l9787,686,9787,3883,1867,3883,1867,686xe" filled="t" fillcolor="#FFFFFF" stroked="f">
                <v:path arrowok="t"/>
                <v:fill type="solid"/>
              </v:shape>
            </v:group>
            <v:group style="position:absolute;left:2667;top:833;width:5643;height:2347" coordorigin="2667,833" coordsize="5643,2347">
              <v:shape style="position:absolute;left:2667;top:833;width:5643;height:2347" coordorigin="2667,833" coordsize="5643,2347" path="m2667,833l8310,833,8310,3181,2667,3181,2667,833xe" filled="t" fillcolor="#FFFFFF" stroked="f">
                <v:path arrowok="t"/>
                <v:fill type="solid"/>
              </v:shape>
            </v:group>
            <v:group style="position:absolute;left:7976;top:2945;width:338;height:2" coordorigin="7976,2945" coordsize="338,2">
              <v:shape style="position:absolute;left:7976;top:2945;width:338;height:2" coordorigin="7976,2945" coordsize="338,0" path="m7976,2945l8314,2945e" filled="f" stroked="t" strokeweight=".462051pt" strokecolor="#878787">
                <v:path arrowok="t"/>
              </v:shape>
            </v:group>
            <v:group style="position:absolute;left:6842;top:2945;width:677;height:2" coordorigin="6842,2945" coordsize="677,2">
              <v:shape style="position:absolute;left:6842;top:2945;width:677;height:2" coordorigin="6842,2945" coordsize="677,0" path="m6842,2945l7519,2945e" filled="f" stroked="t" strokeweight=".462051pt" strokecolor="#878787">
                <v:path arrowok="t"/>
              </v:shape>
            </v:group>
            <v:group style="position:absolute;left:3458;top:2945;width:2936;height:2" coordorigin="3458,2945" coordsize="2936,2">
              <v:shape style="position:absolute;left:3458;top:2945;width:2936;height:2" coordorigin="3458,2945" coordsize="2936,0" path="m3458,2945l6394,2945e" filled="f" stroked="t" strokeweight=".462051pt" strokecolor="#878787">
                <v:path arrowok="t"/>
              </v:shape>
            </v:group>
            <v:group style="position:absolute;left:2628;top:2945;width:382;height:2" coordorigin="2628,2945" coordsize="382,2">
              <v:shape style="position:absolute;left:2628;top:2945;width:382;height:2" coordorigin="2628,2945" coordsize="382,0" path="m2628,2945l3010,2945e" filled="f" stroked="t" strokeweight=".462053pt" strokecolor="#878787">
                <v:path arrowok="t"/>
              </v:shape>
            </v:group>
            <v:group style="position:absolute;left:7976;top:2714;width:338;height:2" coordorigin="7976,2714" coordsize="338,2">
              <v:shape style="position:absolute;left:7976;top:2714;width:338;height:2" coordorigin="7976,2714" coordsize="338,0" path="m7976,2714l8314,2714e" filled="f" stroked="t" strokeweight=".462051pt" strokecolor="#878787">
                <v:path arrowok="t"/>
              </v:shape>
            </v:group>
            <v:group style="position:absolute;left:6842;top:2714;width:677;height:2" coordorigin="6842,2714" coordsize="677,2">
              <v:shape style="position:absolute;left:6842;top:2714;width:677;height:2" coordorigin="6842,2714" coordsize="677,0" path="m6842,2714l7519,2714e" filled="f" stroked="t" strokeweight=".462051pt" strokecolor="#878787">
                <v:path arrowok="t"/>
              </v:shape>
            </v:group>
            <v:group style="position:absolute;left:5717;top:2714;width:677;height:2" coordorigin="5717,2714" coordsize="677,2">
              <v:shape style="position:absolute;left:5717;top:2714;width:677;height:2" coordorigin="5717,2714" coordsize="677,0" path="m5717,2714l6394,2714e" filled="f" stroked="t" strokeweight=".462051pt" strokecolor="#878787">
                <v:path arrowok="t"/>
              </v:shape>
            </v:group>
            <v:group style="position:absolute;left:4583;top:2714;width:677;height:2" coordorigin="4583,2714" coordsize="677,2">
              <v:shape style="position:absolute;left:4583;top:2714;width:677;height:2" coordorigin="4583,2714" coordsize="677,0" path="m4583,2714l5260,2714e" filled="f" stroked="t" strokeweight=".462051pt" strokecolor="#878787">
                <v:path arrowok="t"/>
              </v:shape>
            </v:group>
            <v:group style="position:absolute;left:2628;top:2714;width:1507;height:2" coordorigin="2628,2714" coordsize="1507,2">
              <v:shape style="position:absolute;left:2628;top:2714;width:1507;height:2" coordorigin="2628,2714" coordsize="1507,0" path="m2628,2714l4135,2714e" filled="f" stroked="t" strokeweight=".462055pt" strokecolor="#878787">
                <v:path arrowok="t"/>
              </v:shape>
            </v:group>
            <v:group style="position:absolute;left:5717;top:2474;width:2597;height:2" coordorigin="5717,2474" coordsize="2597,2">
              <v:shape style="position:absolute;left:5717;top:2474;width:2597;height:2" coordorigin="5717,2474" coordsize="2597,0" path="m5717,2474l8314,2474e" filled="f" stroked="t" strokeweight=".462051pt" strokecolor="#878787">
                <v:path arrowok="t"/>
              </v:shape>
            </v:group>
            <v:group style="position:absolute;left:4583;top:2474;width:677;height:2" coordorigin="4583,2474" coordsize="677,2">
              <v:shape style="position:absolute;left:4583;top:2474;width:677;height:2" coordorigin="4583,2474" coordsize="677,0" path="m4583,2474l5260,2474e" filled="f" stroked="t" strokeweight=".462051pt" strokecolor="#878787">
                <v:path arrowok="t"/>
              </v:shape>
            </v:group>
            <v:group style="position:absolute;left:3458;top:2474;width:677;height:2" coordorigin="3458,2474" coordsize="677,2">
              <v:shape style="position:absolute;left:3458;top:2474;width:677;height:2" coordorigin="3458,2474" coordsize="677,0" path="m3458,2474l4135,2474e" filled="f" stroked="t" strokeweight=".462051pt" strokecolor="#878787">
                <v:path arrowok="t"/>
              </v:shape>
            </v:group>
            <v:group style="position:absolute;left:2628;top:2474;width:382;height:2" coordorigin="2628,2474" coordsize="382,2">
              <v:shape style="position:absolute;left:2628;top:2474;width:382;height:2" coordorigin="2628,2474" coordsize="382,0" path="m2628,2474l3010,2474e" filled="f" stroked="t" strokeweight=".462055pt" strokecolor="#878787">
                <v:path arrowok="t"/>
              </v:shape>
            </v:group>
            <v:group style="position:absolute;left:7976;top:2243;width:338;height:2" coordorigin="7976,2243" coordsize="338,2">
              <v:shape style="position:absolute;left:7976;top:2243;width:338;height:2" coordorigin="7976,2243" coordsize="338,0" path="m7976,2243l8314,2243e" filled="f" stroked="t" strokeweight=".462051pt" strokecolor="#878787">
                <v:path arrowok="t"/>
              </v:shape>
            </v:group>
            <v:group style="position:absolute;left:6842;top:2243;width:677;height:2" coordorigin="6842,2243" coordsize="677,2">
              <v:shape style="position:absolute;left:6842;top:2243;width:677;height:2" coordorigin="6842,2243" coordsize="677,0" path="m6842,2243l7519,2243e" filled="f" stroked="t" strokeweight=".462051pt" strokecolor="#878787">
                <v:path arrowok="t"/>
              </v:shape>
            </v:group>
            <v:group style="position:absolute;left:5717;top:2243;width:677;height:2" coordorigin="5717,2243" coordsize="677,2">
              <v:shape style="position:absolute;left:5717;top:2243;width:677;height:2" coordorigin="5717,2243" coordsize="677,0" path="m5717,2243l6394,2243e" filled="f" stroked="t" strokeweight=".462051pt" strokecolor="#878787">
                <v:path arrowok="t"/>
              </v:shape>
            </v:group>
            <v:group style="position:absolute;left:4583;top:2243;width:677;height:2" coordorigin="4583,2243" coordsize="677,2">
              <v:shape style="position:absolute;left:4583;top:2243;width:677;height:2" coordorigin="4583,2243" coordsize="677,0" path="m4583,2243l5260,2243e" filled="f" stroked="t" strokeweight=".462051pt" strokecolor="#878787">
                <v:path arrowok="t"/>
              </v:shape>
            </v:group>
            <v:group style="position:absolute;left:3458;top:2243;width:677;height:2" coordorigin="3458,2243" coordsize="677,2">
              <v:shape style="position:absolute;left:3458;top:2243;width:677;height:2" coordorigin="3458,2243" coordsize="677,0" path="m3458,2243l4135,2243e" filled="f" stroked="t" strokeweight=".462051pt" strokecolor="#878787">
                <v:path arrowok="t"/>
              </v:shape>
            </v:group>
            <v:group style="position:absolute;left:2628;top:2243;width:382;height:2" coordorigin="2628,2243" coordsize="382,2">
              <v:shape style="position:absolute;left:2628;top:2243;width:382;height:2" coordorigin="2628,2243" coordsize="382,0" path="m2628,2243l3010,2243e" filled="f" stroked="t" strokeweight=".462053pt" strokecolor="#878787">
                <v:path arrowok="t"/>
              </v:shape>
            </v:group>
            <v:group style="position:absolute;left:7976;top:2002;width:338;height:2" coordorigin="7976,2002" coordsize="338,2">
              <v:shape style="position:absolute;left:7976;top:2002;width:338;height:2" coordorigin="7976,2002" coordsize="338,0" path="m7976,2002l8314,2002e" filled="f" stroked="t" strokeweight=".462051pt" strokecolor="#878787">
                <v:path arrowok="t"/>
              </v:shape>
            </v:group>
            <v:group style="position:absolute;left:6842;top:2002;width:677;height:2" coordorigin="6842,2002" coordsize="677,2">
              <v:shape style="position:absolute;left:6842;top:2002;width:677;height:2" coordorigin="6842,2002" coordsize="677,0" path="m6842,2002l7519,2002e" filled="f" stroked="t" strokeweight=".462051pt" strokecolor="#878787">
                <v:path arrowok="t"/>
              </v:shape>
            </v:group>
            <v:group style="position:absolute;left:5717;top:2002;width:677;height:2" coordorigin="5717,2002" coordsize="677,2">
              <v:shape style="position:absolute;left:5717;top:2002;width:677;height:2" coordorigin="5717,2002" coordsize="677,0" path="m5717,2002l6394,2002e" filled="f" stroked="t" strokeweight=".462051pt" strokecolor="#878787">
                <v:path arrowok="t"/>
              </v:shape>
            </v:group>
            <v:group style="position:absolute;left:4583;top:2002;width:677;height:2" coordorigin="4583,2002" coordsize="677,2">
              <v:shape style="position:absolute;left:4583;top:2002;width:677;height:2" coordorigin="4583,2002" coordsize="677,0" path="m4583,2002l5260,2002e" filled="f" stroked="t" strokeweight=".462051pt" strokecolor="#878787">
                <v:path arrowok="t"/>
              </v:shape>
            </v:group>
            <v:group style="position:absolute;left:3458;top:2002;width:677;height:2" coordorigin="3458,2002" coordsize="677,2">
              <v:shape style="position:absolute;left:3458;top:2002;width:677;height:2" coordorigin="3458,2002" coordsize="677,0" path="m3458,2002l4135,2002e" filled="f" stroked="t" strokeweight=".462051pt" strokecolor="#878787">
                <v:path arrowok="t"/>
              </v:shape>
            </v:group>
            <v:group style="position:absolute;left:2628;top:2002;width:382;height:2" coordorigin="2628,2002" coordsize="382,2">
              <v:shape style="position:absolute;left:2628;top:2002;width:382;height:2" coordorigin="2628,2002" coordsize="382,0" path="m2628,2002l3010,2002e" filled="f" stroked="t" strokeweight=".462053pt" strokecolor="#878787">
                <v:path arrowok="t"/>
              </v:shape>
            </v:group>
            <v:group style="position:absolute;left:7976;top:1771;width:338;height:2" coordorigin="7976,1771" coordsize="338,2">
              <v:shape style="position:absolute;left:7976;top:1771;width:338;height:2" coordorigin="7976,1771" coordsize="338,0" path="m7976,1771l8314,1771e" filled="f" stroked="t" strokeweight=".462051pt" strokecolor="#878787">
                <v:path arrowok="t"/>
              </v:shape>
            </v:group>
            <v:group style="position:absolute;left:6842;top:1771;width:677;height:2" coordorigin="6842,1771" coordsize="677,2">
              <v:shape style="position:absolute;left:6842;top:1771;width:677;height:2" coordorigin="6842,1771" coordsize="677,0" path="m6842,1771l7519,1771e" filled="f" stroked="t" strokeweight=".462051pt" strokecolor="#878787">
                <v:path arrowok="t"/>
              </v:shape>
            </v:group>
            <v:group style="position:absolute;left:5717;top:1771;width:677;height:2" coordorigin="5717,1771" coordsize="677,2">
              <v:shape style="position:absolute;left:5717;top:1771;width:677;height:2" coordorigin="5717,1771" coordsize="677,0" path="m5717,1771l6394,1771e" filled="f" stroked="t" strokeweight=".462051pt" strokecolor="#878787">
                <v:path arrowok="t"/>
              </v:shape>
            </v:group>
            <v:group style="position:absolute;left:4583;top:1771;width:677;height:2" coordorigin="4583,1771" coordsize="677,2">
              <v:shape style="position:absolute;left:4583;top:1771;width:677;height:2" coordorigin="4583,1771" coordsize="677,0" path="m4583,1771l5260,1771e" filled="f" stroked="t" strokeweight=".462051pt" strokecolor="#878787">
                <v:path arrowok="t"/>
              </v:shape>
            </v:group>
            <v:group style="position:absolute;left:3458;top:1771;width:677;height:2" coordorigin="3458,1771" coordsize="677,2">
              <v:shape style="position:absolute;left:3458;top:1771;width:677;height:2" coordorigin="3458,1771" coordsize="677,0" path="m3458,1771l4135,1771e" filled="f" stroked="t" strokeweight=".462051pt" strokecolor="#878787">
                <v:path arrowok="t"/>
              </v:shape>
            </v:group>
            <v:group style="position:absolute;left:2628;top:1771;width:382;height:2" coordorigin="2628,1771" coordsize="382,2">
              <v:shape style="position:absolute;left:2628;top:1771;width:382;height:2" coordorigin="2628,1771" coordsize="382,0" path="m2628,1771l3010,1771e" filled="f" stroked="t" strokeweight=".462053pt" strokecolor="#878787">
                <v:path arrowok="t"/>
              </v:shape>
            </v:group>
            <v:group style="position:absolute;left:7976;top:1531;width:338;height:2" coordorigin="7976,1531" coordsize="338,2">
              <v:shape style="position:absolute;left:7976;top:1531;width:338;height:2" coordorigin="7976,1531" coordsize="338,0" path="m7976,1531l8314,1531e" filled="f" stroked="t" strokeweight=".462051pt" strokecolor="#878787">
                <v:path arrowok="t"/>
              </v:shape>
            </v:group>
            <v:group style="position:absolute;left:6842;top:1531;width:677;height:2" coordorigin="6842,1531" coordsize="677,2">
              <v:shape style="position:absolute;left:6842;top:1531;width:677;height:2" coordorigin="6842,1531" coordsize="677,0" path="m6842,1531l7519,1531e" filled="f" stroked="t" strokeweight=".462051pt" strokecolor="#878787">
                <v:path arrowok="t"/>
              </v:shape>
            </v:group>
            <v:group style="position:absolute;left:5717;top:1531;width:677;height:2" coordorigin="5717,1531" coordsize="677,2">
              <v:shape style="position:absolute;left:5717;top:1531;width:677;height:2" coordorigin="5717,1531" coordsize="677,0" path="m5717,1531l6394,1531e" filled="f" stroked="t" strokeweight=".462051pt" strokecolor="#878787">
                <v:path arrowok="t"/>
              </v:shape>
            </v:group>
            <v:group style="position:absolute;left:4583;top:1531;width:677;height:2" coordorigin="4583,1531" coordsize="677,2">
              <v:shape style="position:absolute;left:4583;top:1531;width:677;height:2" coordorigin="4583,1531" coordsize="677,0" path="m4583,1531l5260,1531e" filled="f" stroked="t" strokeweight=".462051pt" strokecolor="#878787">
                <v:path arrowok="t"/>
              </v:shape>
            </v:group>
            <v:group style="position:absolute;left:3458;top:1531;width:677;height:2" coordorigin="3458,1531" coordsize="677,2">
              <v:shape style="position:absolute;left:3458;top:1531;width:677;height:2" coordorigin="3458,1531" coordsize="677,0" path="m3458,1531l4135,1531e" filled="f" stroked="t" strokeweight=".462051pt" strokecolor="#878787">
                <v:path arrowok="t"/>
              </v:shape>
            </v:group>
            <v:group style="position:absolute;left:2628;top:1531;width:382;height:2" coordorigin="2628,1531" coordsize="382,2">
              <v:shape style="position:absolute;left:2628;top:1531;width:382;height:2" coordorigin="2628,1531" coordsize="382,0" path="m2628,1531l3010,1531e" filled="f" stroked="t" strokeweight=".462059pt" strokecolor="#878787">
                <v:path arrowok="t"/>
              </v:shape>
            </v:group>
            <v:group style="position:absolute;left:7976;top:1300;width:338;height:2" coordorigin="7976,1300" coordsize="338,2">
              <v:shape style="position:absolute;left:7976;top:1300;width:338;height:2" coordorigin="7976,1300" coordsize="338,0" path="m7976,1300l8314,1300e" filled="f" stroked="t" strokeweight=".462051pt" strokecolor="#878787">
                <v:path arrowok="t"/>
              </v:shape>
            </v:group>
            <v:group style="position:absolute;left:6842;top:1300;width:677;height:2" coordorigin="6842,1300" coordsize="677,2">
              <v:shape style="position:absolute;left:6842;top:1300;width:677;height:2" coordorigin="6842,1300" coordsize="677,0" path="m6842,1300l7519,1300e" filled="f" stroked="t" strokeweight=".462051pt" strokecolor="#878787">
                <v:path arrowok="t"/>
              </v:shape>
            </v:group>
            <v:group style="position:absolute;left:5717;top:1300;width:677;height:2" coordorigin="5717,1300" coordsize="677,2">
              <v:shape style="position:absolute;left:5717;top:1300;width:677;height:2" coordorigin="5717,1300" coordsize="677,0" path="m5717,1300l6394,1300e" filled="f" stroked="t" strokeweight=".462051pt" strokecolor="#878787">
                <v:path arrowok="t"/>
              </v:shape>
            </v:group>
            <v:group style="position:absolute;left:4583;top:1300;width:677;height:2" coordorigin="4583,1300" coordsize="677,2">
              <v:shape style="position:absolute;left:4583;top:1300;width:677;height:2" coordorigin="4583,1300" coordsize="677,0" path="m4583,1300l5260,1300e" filled="f" stroked="t" strokeweight=".462051pt" strokecolor="#878787">
                <v:path arrowok="t"/>
              </v:shape>
            </v:group>
            <v:group style="position:absolute;left:3458;top:1300;width:677;height:2" coordorigin="3458,1300" coordsize="677,2">
              <v:shape style="position:absolute;left:3458;top:1300;width:677;height:2" coordorigin="3458,1300" coordsize="677,0" path="m3458,1300l4135,1300e" filled="f" stroked="t" strokeweight=".462051pt" strokecolor="#878787">
                <v:path arrowok="t"/>
              </v:shape>
            </v:group>
            <v:group style="position:absolute;left:2628;top:1300;width:382;height:2" coordorigin="2628,1300" coordsize="382,2">
              <v:shape style="position:absolute;left:2628;top:1300;width:382;height:2" coordorigin="2628,1300" coordsize="382,0" path="m2628,1300l3010,1300e" filled="f" stroked="t" strokeweight=".462053pt" strokecolor="#878787">
                <v:path arrowok="t"/>
              </v:shape>
            </v:group>
            <v:group style="position:absolute;left:7976;top:1069;width:338;height:2" coordorigin="7976,1069" coordsize="338,2">
              <v:shape style="position:absolute;left:7976;top:1069;width:338;height:2" coordorigin="7976,1069" coordsize="338,0" path="m7976,1069l8314,1069e" filled="f" stroked="t" strokeweight=".462051pt" strokecolor="#878787">
                <v:path arrowok="t"/>
              </v:shape>
            </v:group>
            <v:group style="position:absolute;left:6842;top:1069;width:677;height:2" coordorigin="6842,1069" coordsize="677,2">
              <v:shape style="position:absolute;left:6842;top:1069;width:677;height:2" coordorigin="6842,1069" coordsize="677,0" path="m6842,1069l7519,1069e" filled="f" stroked="t" strokeweight=".462051pt" strokecolor="#878787">
                <v:path arrowok="t"/>
              </v:shape>
            </v:group>
            <v:group style="position:absolute;left:5717;top:1069;width:677;height:2" coordorigin="5717,1069" coordsize="677,2">
              <v:shape style="position:absolute;left:5717;top:1069;width:677;height:2" coordorigin="5717,1069" coordsize="677,0" path="m5717,1069l6394,1069e" filled="f" stroked="t" strokeweight=".462051pt" strokecolor="#878787">
                <v:path arrowok="t"/>
              </v:shape>
            </v:group>
            <v:group style="position:absolute;left:4583;top:1069;width:677;height:2" coordorigin="4583,1069" coordsize="677,2">
              <v:shape style="position:absolute;left:4583;top:1069;width:677;height:2" coordorigin="4583,1069" coordsize="677,0" path="m4583,1069l5260,1069e" filled="f" stroked="t" strokeweight=".462051pt" strokecolor="#878787">
                <v:path arrowok="t"/>
              </v:shape>
            </v:group>
            <v:group style="position:absolute;left:3458;top:1069;width:677;height:2" coordorigin="3458,1069" coordsize="677,2">
              <v:shape style="position:absolute;left:3458;top:1069;width:677;height:2" coordorigin="3458,1069" coordsize="677,0" path="m3458,1069l4135,1069e" filled="f" stroked="t" strokeweight=".462051pt" strokecolor="#878787">
                <v:path arrowok="t"/>
              </v:shape>
            </v:group>
            <v:group style="position:absolute;left:2628;top:1069;width:382;height:2" coordorigin="2628,1069" coordsize="382,2">
              <v:shape style="position:absolute;left:2628;top:1069;width:382;height:2" coordorigin="2628,1069" coordsize="382,0" path="m2628,1069l3010,1069e" filled="f" stroked="t" strokeweight=".462057pt" strokecolor="#878787">
                <v:path arrowok="t"/>
              </v:shape>
            </v:group>
            <v:group style="position:absolute;left:2628;top:829;width:5687;height:2" coordorigin="2628,829" coordsize="5687,2">
              <v:shape style="position:absolute;left:2628;top:829;width:5687;height:2" coordorigin="2628,829" coordsize="5687,0" path="m2628,829l8314,829e" filled="f" stroked="t" strokeweight=".462052pt" strokecolor="#878787">
                <v:path arrowok="t"/>
              </v:shape>
            </v:group>
            <v:group style="position:absolute;left:7519;top:3167;width:457;height:2" coordorigin="7519,3167" coordsize="457,2">
              <v:shape style="position:absolute;left:7519;top:3167;width:457;height:2" coordorigin="7519,3167" coordsize="457,0" path="m7519,3167l7976,3167e" filled="f" stroked="t" strokeweight="1.486616pt" strokecolor="#4572A7">
                <v:path arrowok="t"/>
              </v:shape>
            </v:group>
            <v:group style="position:absolute;left:6394;top:3171;width:448;height:2" coordorigin="6394,3171" coordsize="448,2">
              <v:shape style="position:absolute;left:6394;top:3171;width:448;height:2" coordorigin="6394,3171" coordsize="448,0" path="m6394,3171l6842,3171e" filled="f" stroked="t" strokeweight="1.024565pt" strokecolor="#4572A7">
                <v:path arrowok="t"/>
              </v:shape>
            </v:group>
            <v:group style="position:absolute;left:5260;top:3148;width:457;height:2" coordorigin="5260,3148" coordsize="457,2">
              <v:shape style="position:absolute;left:5260;top:3148;width:457;height:2" coordorigin="5260,3148" coordsize="457,0" path="m5260,3148l5717,3148e" filled="f" stroked="t" strokeweight="3.33436pt" strokecolor="#4572A7">
                <v:path arrowok="t"/>
              </v:shape>
            </v:group>
            <v:group style="position:absolute;left:4135;top:3144;width:448;height:2" coordorigin="4135,3144" coordsize="448,2">
              <v:shape style="position:absolute;left:4135;top:3144;width:448;height:2" coordorigin="4135,3144" coordsize="448,0" path="m4135,3144l4583,3144e" filled="f" stroked="t" strokeweight="3.796411pt" strokecolor="#4572A7">
                <v:path arrowok="t"/>
              </v:shape>
            </v:group>
            <v:group style="position:absolute;left:3010;top:3171;width:448;height:2" coordorigin="3010,3171" coordsize="448,2">
              <v:shape style="position:absolute;left:3010;top:3171;width:448;height:2" coordorigin="3010,3171" coordsize="448,0" path="m3010,3171l3458,3171e" filled="f" stroked="t" strokeweight="1.024565pt" strokecolor="#4572A7">
                <v:path arrowok="t"/>
              </v:shape>
            </v:group>
            <v:group style="position:absolute;left:6394;top:2996;width:448;height:166" coordorigin="6394,2996" coordsize="448,166">
              <v:shape style="position:absolute;left:6394;top:2996;width:448;height:166" coordorigin="6394,2996" coordsize="448,166" path="m6842,3162l6394,3162,6394,2996,6842,2996,6842,3162xe" filled="t" fillcolor="#AA4643" stroked="f">
                <v:path arrowok="t"/>
                <v:fill type="solid"/>
              </v:shape>
            </v:group>
            <v:group style="position:absolute;left:3010;top:3051;width:448;height:111" coordorigin="3010,3051" coordsize="448,111">
              <v:shape style="position:absolute;left:3010;top:3051;width:448;height:111" coordorigin="3010,3051" coordsize="448,111" path="m3458,3162l3010,3162,3010,3051,3458,3051,3458,3162xe" filled="t" fillcolor="#AA4643" stroked="f">
                <v:path arrowok="t"/>
                <v:fill type="solid"/>
              </v:shape>
            </v:group>
            <v:group style="position:absolute;left:7519;top:2987;width:457;height:166" coordorigin="7519,2987" coordsize="457,166">
              <v:shape style="position:absolute;left:7519;top:2987;width:457;height:166" coordorigin="7519,2987" coordsize="457,166" path="m7976,3153l7519,3153,7519,2987,7976,2987,7976,3153xe" filled="t" fillcolor="#AA4643" stroked="f">
                <v:path arrowok="t"/>
                <v:fill type="solid"/>
              </v:shape>
            </v:group>
            <v:group style="position:absolute;left:5260;top:2922;width:457;height:194" coordorigin="5260,2922" coordsize="457,194">
              <v:shape style="position:absolute;left:5260;top:2922;width:457;height:194" coordorigin="5260,2922" coordsize="457,194" path="m5717,3116l5260,3116,5260,2922,5717,2922,5717,3116xe" filled="t" fillcolor="#AA4643" stroked="f">
                <v:path arrowok="t"/>
                <v:fill type="solid"/>
              </v:shape>
            </v:group>
            <v:group style="position:absolute;left:4135;top:2931;width:448;height:176" coordorigin="4135,2931" coordsize="448,176">
              <v:shape style="position:absolute;left:4135;top:2931;width:448;height:176" coordorigin="4135,2931" coordsize="448,176" path="m4583,3107l4135,3107,4135,2931,4583,2931,4583,3107xe" filled="t" fillcolor="#AA4643" stroked="f">
                <v:path arrowok="t"/>
                <v:fill type="solid"/>
              </v:shape>
            </v:group>
            <v:group style="position:absolute;left:3010;top:2737;width:448;height:314" coordorigin="3010,2737" coordsize="448,314">
              <v:shape style="position:absolute;left:3010;top:2737;width:448;height:314" coordorigin="3010,2737" coordsize="448,314" path="m3458,3051l3010,3051,3010,2737,3458,2737,3458,3051xe" filled="t" fillcolor="#89A54E" stroked="f">
                <v:path arrowok="t"/>
                <v:fill type="solid"/>
              </v:shape>
            </v:group>
            <v:group style="position:absolute;left:6394;top:2460;width:448;height:536" coordorigin="6394,2460" coordsize="448,536">
              <v:shape style="position:absolute;left:6394;top:2460;width:448;height:536" coordorigin="6394,2460" coordsize="448,536" path="m6842,2996l6394,2996,6394,2460,6842,2460,6842,2996xe" filled="t" fillcolor="#89A54E" stroked="f">
                <v:path arrowok="t"/>
                <v:fill type="solid"/>
              </v:shape>
            </v:group>
            <v:group style="position:absolute;left:7519;top:2460;width:457;height:527" coordorigin="7519,2460" coordsize="457,527">
              <v:shape style="position:absolute;left:7519;top:2460;width:457;height:527" coordorigin="7519,2460" coordsize="457,527" path="m7976,2987l7519,2987,7519,2460,7976,2460,7976,2987xe" filled="t" fillcolor="#89A54E" stroked="f">
                <v:path arrowok="t"/>
                <v:fill type="solid"/>
              </v:shape>
            </v:group>
            <v:group style="position:absolute;left:4135;top:2515;width:448;height:416" coordorigin="4135,2515" coordsize="448,416">
              <v:shape style="position:absolute;left:4135;top:2515;width:448;height:416" coordorigin="4135,2515" coordsize="448,416" path="m4583,2931l4135,2931,4135,2515,4583,2515,4583,2931xe" filled="t" fillcolor="#89A54E" stroked="f">
                <v:path arrowok="t"/>
                <v:fill type="solid"/>
              </v:shape>
            </v:group>
            <v:group style="position:absolute;left:5260;top:2386;width:457;height:536" coordorigin="5260,2386" coordsize="457,536">
              <v:shape style="position:absolute;left:5260;top:2386;width:457;height:536" coordorigin="5260,2386" coordsize="457,536" path="m5717,2922l5260,2922,5260,2386,5717,2386,5717,2922xe" filled="t" fillcolor="#89A54E" stroked="f">
                <v:path arrowok="t"/>
                <v:fill type="solid"/>
              </v:shape>
            </v:group>
            <v:group style="position:absolute;left:3010;top:1693;width:448;height:1044" coordorigin="3010,1693" coordsize="448,1044">
              <v:shape style="position:absolute;left:3010;top:1693;width:448;height:1044" coordorigin="3010,1693" coordsize="448,1044" path="m3458,2737l3010,2737,3010,1693,3458,1693,3458,2737xe" filled="t" fillcolor="#71588F" stroked="f">
                <v:path arrowok="t"/>
                <v:fill type="solid"/>
              </v:shape>
            </v:group>
            <v:group style="position:absolute;left:4135;top:1656;width:448;height:859" coordorigin="4135,1656" coordsize="448,859">
              <v:shape style="position:absolute;left:4135;top:1656;width:448;height:859" coordorigin="4135,1656" coordsize="448,859" path="m4583,2515l4135,2515,4135,1656,4583,1656,4583,2515xe" filled="t" fillcolor="#71588F" stroked="f">
                <v:path arrowok="t"/>
                <v:fill type="solid"/>
              </v:shape>
            </v:group>
            <v:group style="position:absolute;left:7519;top:1434;width:457;height:1026" coordorigin="7519,1434" coordsize="457,1026">
              <v:shape style="position:absolute;left:7519;top:1434;width:457;height:1026" coordorigin="7519,1434" coordsize="457,1026" path="m7976,2460l7519,2460,7519,1434,7976,1434,7976,2460xe" filled="t" fillcolor="#71588F" stroked="f">
                <v:path arrowok="t"/>
                <v:fill type="solid"/>
              </v:shape>
            </v:group>
            <v:group style="position:absolute;left:6394;top:1342;width:448;height:1118" coordorigin="6394,1342" coordsize="448,1118">
              <v:shape style="position:absolute;left:6394;top:1342;width:448;height:1118" coordorigin="6394,1342" coordsize="448,1118" path="m6842,2460l6394,2460,6394,1342,6842,1342,6842,2460xe" filled="t" fillcolor="#71588F" stroked="f">
                <v:path arrowok="t"/>
                <v:fill type="solid"/>
              </v:shape>
            </v:group>
            <v:group style="position:absolute;left:5260;top:1489;width:457;height:896" coordorigin="5260,1489" coordsize="457,896">
              <v:shape style="position:absolute;left:5260;top:1489;width:457;height:896" coordorigin="5260,1489" coordsize="457,896" path="m5717,2386l5260,2386,5260,1489,5717,1489,5717,2386xe" filled="t" fillcolor="#71588F" stroked="f">
                <v:path arrowok="t"/>
                <v:fill type="solid"/>
              </v:shape>
            </v:group>
            <v:group style="position:absolute;left:3010;top:1240;width:448;height:453" coordorigin="3010,1240" coordsize="448,453">
              <v:shape style="position:absolute;left:3010;top:1240;width:448;height:453" coordorigin="3010,1240" coordsize="448,453" path="m3458,1693l3010,1693,3010,1240,3458,1240,3458,1693xe" filled="t" fillcolor="#4198AF" stroked="f">
                <v:path arrowok="t"/>
                <v:fill type="solid"/>
              </v:shape>
            </v:group>
            <v:group style="position:absolute;left:4135;top:1249;width:448;height:407" coordorigin="4135,1249" coordsize="448,407">
              <v:shape style="position:absolute;left:4135;top:1249;width:448;height:407" coordorigin="4135,1249" coordsize="448,407" path="m4583,1656l4135,1656,4135,1249,4583,1249,4583,1656xe" filled="t" fillcolor="#4198AF" stroked="f">
                <v:path arrowok="t"/>
                <v:fill type="solid"/>
              </v:shape>
            </v:group>
            <v:group style="position:absolute;left:5260;top:1138;width:457;height:351" coordorigin="5260,1138" coordsize="457,351">
              <v:shape style="position:absolute;left:5260;top:1138;width:457;height:351" coordorigin="5260,1138" coordsize="457,351" path="m5717,1489l5260,1489,5260,1138,5717,1138,5717,1489xe" filled="t" fillcolor="#4198AF" stroked="f">
                <v:path arrowok="t"/>
                <v:fill type="solid"/>
              </v:shape>
            </v:group>
            <v:group style="position:absolute;left:7519;top:1129;width:457;height:305" coordorigin="7519,1129" coordsize="457,305">
              <v:shape style="position:absolute;left:7519;top:1129;width:457;height:305" coordorigin="7519,1129" coordsize="457,305" path="m7976,1434l7519,1434,7519,1129,7976,1129,7976,1434xe" filled="t" fillcolor="#4198AF" stroked="f">
                <v:path arrowok="t"/>
                <v:fill type="solid"/>
              </v:shape>
            </v:group>
            <v:group style="position:absolute;left:6394;top:1009;width:448;height:333" coordorigin="6394,1009" coordsize="448,333">
              <v:shape style="position:absolute;left:6394;top:1009;width:448;height:333" coordorigin="6394,1009" coordsize="448,333" path="m6842,1342l6394,1342,6394,1009,6842,1009,6842,1342xe" filled="t" fillcolor="#4198AF" stroked="f">
                <v:path arrowok="t"/>
                <v:fill type="solid"/>
              </v:shape>
            </v:group>
            <v:group style="position:absolute;left:4135;top:907;width:448;height:342" coordorigin="4135,907" coordsize="448,342">
              <v:shape style="position:absolute;left:4135;top:907;width:448;height:342" coordorigin="4135,907" coordsize="448,342" path="m4583,1249l4135,1249,4135,907,4583,907,4583,1249xe" filled="t" fillcolor="#DB843D" stroked="f">
                <v:path arrowok="t"/>
                <v:fill type="solid"/>
              </v:shape>
            </v:group>
            <v:group style="position:absolute;left:3010;top:889;width:448;height:351" coordorigin="3010,889" coordsize="448,351">
              <v:shape style="position:absolute;left:3010;top:889;width:448;height:351" coordorigin="3010,889" coordsize="448,351" path="m3458,1240l3010,1240,3010,889,3458,889,3458,1240xe" filled="t" fillcolor="#DB843D" stroked="f">
                <v:path arrowok="t"/>
                <v:fill type="solid"/>
              </v:shape>
            </v:group>
            <v:group style="position:absolute;left:5260;top:880;width:457;height:259" coordorigin="5260,880" coordsize="457,259">
              <v:shape style="position:absolute;left:5260;top:880;width:457;height:259" coordorigin="5260,880" coordsize="457,259" path="m5717,1138l5260,1138,5260,880,5717,880,5717,1138xe" filled="t" fillcolor="#DB843D" stroked="f">
                <v:path arrowok="t"/>
                <v:fill type="solid"/>
              </v:shape>
            </v:group>
            <v:group style="position:absolute;left:7519;top:870;width:457;height:259" coordorigin="7519,870" coordsize="457,259">
              <v:shape style="position:absolute;left:7519;top:870;width:457;height:259" coordorigin="7519,870" coordsize="457,259" path="m7976,1129l7519,1129,7519,870,7976,870,7976,1129xe" filled="t" fillcolor="#DB843D" stroked="f">
                <v:path arrowok="t"/>
                <v:fill type="solid"/>
              </v:shape>
            </v:group>
            <v:group style="position:absolute;left:6394;top:852;width:448;height:157" coordorigin="6394,852" coordsize="448,157">
              <v:shape style="position:absolute;left:6394;top:852;width:448;height:157" coordorigin="6394,852" coordsize="448,157" path="m6842,1009l6394,1009,6394,852,6842,852,6842,1009xe" filled="t" fillcolor="#DB843D" stroked="f">
                <v:path arrowok="t"/>
                <v:fill type="solid"/>
              </v:shape>
            </v:group>
            <v:group style="position:absolute;left:4135;top:832;width:448;height:76" coordorigin="4135,832" coordsize="448,76">
              <v:shape style="position:absolute;left:4135;top:832;width:448;height:76" coordorigin="4135,832" coordsize="448,76" path="m4135,832l4583,832,4583,908,4135,908,4135,832xe" filled="t" fillcolor="#93A9CF" stroked="f">
                <v:path arrowok="t"/>
                <v:fill type="solid"/>
              </v:shape>
            </v:group>
            <v:group style="position:absolute;left:3010;top:832;width:448;height:57" coordorigin="3010,832" coordsize="448,57">
              <v:shape style="position:absolute;left:3010;top:832;width:448;height:57" coordorigin="3010,832" coordsize="448,57" path="m3010,832l3458,832,3458,890,3010,890,3010,832xe" filled="t" fillcolor="#93A9CF" stroked="f">
                <v:path arrowok="t"/>
                <v:fill type="solid"/>
              </v:shape>
            </v:group>
            <v:group style="position:absolute;left:5260;top:832;width:457;height:48" coordorigin="5260,832" coordsize="457,48">
              <v:shape style="position:absolute;left:5260;top:832;width:457;height:48" coordorigin="5260,832" coordsize="457,48" path="m5260,832l5717,832,5717,881,5260,881,5260,832xe" filled="t" fillcolor="#93A9CF" stroked="f">
                <v:path arrowok="t"/>
                <v:fill type="solid"/>
              </v:shape>
            </v:group>
            <v:group style="position:absolute;left:7519;top:852;width:457;height:2" coordorigin="7519,852" coordsize="457,2">
              <v:shape style="position:absolute;left:7519;top:852;width:457;height:2" coordorigin="7519,852" coordsize="457,0" path="m7519,852l7976,852e" filled="f" stroked="t" strokeweight="1.948206pt" strokecolor="#93A9CF">
                <v:path arrowok="t"/>
              </v:shape>
            </v:group>
            <v:group style="position:absolute;left:6394;top:843;width:448;height:2" coordorigin="6394,843" coordsize="448,2">
              <v:shape style="position:absolute;left:6394;top:843;width:448;height:2" coordorigin="6394,843" coordsize="448,0" path="m6394,843l6842,843e" filled="f" stroked="t" strokeweight="1.024103pt" strokecolor="#93A9CF">
                <v:path arrowok="t"/>
              </v:shape>
            </v:group>
            <v:group style="position:absolute;left:2663;top:829;width:2;height:2393" coordorigin="2663,829" coordsize="2,2393">
              <v:shape style="position:absolute;left:2663;top:829;width:2;height:2393" coordorigin="2663,829" coordsize="0,2393" path="m2663,3222l2663,829e" filled="f" stroked="t" strokeweight=".439484pt" strokecolor="#878787">
                <v:path arrowok="t"/>
              </v:shape>
            </v:group>
            <v:group style="position:absolute;left:2628;top:3176;width:5687;height:2" coordorigin="2628,3176" coordsize="5687,2">
              <v:shape style="position:absolute;left:2628;top:3176;width:5687;height:2" coordorigin="2628,3176" coordsize="5687,0" path="m2628,3176l8314,3176e" filled="f" stroked="t" strokeweight=".462051pt" strokecolor="#878787">
                <v:path arrowok="t"/>
              </v:shape>
            </v:group>
            <v:group style="position:absolute;left:3797;top:3176;width:2;height:46" coordorigin="3797,3176" coordsize="2,46">
              <v:shape style="position:absolute;left:3797;top:3176;width:2;height:46" coordorigin="3797,3176" coordsize="0,46" path="m3797,3176l3797,3222e" filled="f" stroked="t" strokeweight=".439484pt" strokecolor="#878787">
                <v:path arrowok="t"/>
              </v:shape>
            </v:group>
            <v:group style="position:absolute;left:4922;top:3176;width:2;height:46" coordorigin="4922,3176" coordsize="2,46">
              <v:shape style="position:absolute;left:4922;top:3176;width:2;height:46" coordorigin="4922,3176" coordsize="0,46" path="m4922,3176l4922,3222e" filled="f" stroked="t" strokeweight=".439484pt" strokecolor="#878787">
                <v:path arrowok="t"/>
              </v:shape>
            </v:group>
            <v:group style="position:absolute;left:6056;top:3176;width:2;height:46" coordorigin="6056,3176" coordsize="2,46">
              <v:shape style="position:absolute;left:6056;top:3176;width:2;height:46" coordorigin="6056,3176" coordsize="0,46" path="m6056,3176l6056,3222e" filled="f" stroked="t" strokeweight=".439484pt" strokecolor="#878787">
                <v:path arrowok="t"/>
              </v:shape>
            </v:group>
            <v:group style="position:absolute;left:7181;top:3176;width:2;height:46" coordorigin="7181,3176" coordsize="2,46">
              <v:shape style="position:absolute;left:7181;top:3176;width:2;height:46" coordorigin="7181,3176" coordsize="0,46" path="m7181,3176l7181,3222e" filled="f" stroked="t" strokeweight=".439484pt" strokecolor="#878787">
                <v:path arrowok="t"/>
              </v:shape>
            </v:group>
            <v:group style="position:absolute;left:8314;top:3176;width:2;height:46" coordorigin="8314,3176" coordsize="2,46">
              <v:shape style="position:absolute;left:8314;top:3176;width:2;height:46" coordorigin="8314,3176" coordsize="0,46" path="m8314,3176l8314,3222e" filled="f" stroked="t" strokeweight=".439484pt" strokecolor="#878787">
                <v:path arrowok="t"/>
              </v:shape>
            </v:group>
            <v:group style="position:absolute;left:8503;top:1536;width:70;height:74" coordorigin="8503,1536" coordsize="70,74">
              <v:shape style="position:absolute;left:8503;top:1536;width:70;height:74" coordorigin="8503,1536" coordsize="70,74" path="m8503,1573l8574,1573e" filled="f" stroked="t" strokeweight="3.796411pt" strokecolor="#93A9CF">
                <v:path arrowok="t"/>
              </v:shape>
            </v:group>
            <v:group style="position:absolute;left:8503;top:1776;width:70;height:74" coordorigin="8503,1776" coordsize="70,74">
              <v:shape style="position:absolute;left:8503;top:1776;width:70;height:74" coordorigin="8503,1776" coordsize="70,74" path="m8503,1813l8574,1813e" filled="f" stroked="t" strokeweight="3.796411pt" strokecolor="#DB843D">
                <v:path arrowok="t"/>
              </v:shape>
            </v:group>
            <v:group style="position:absolute;left:8503;top:2007;width:70;height:74" coordorigin="8503,2007" coordsize="70,74">
              <v:shape style="position:absolute;left:8503;top:2007;width:70;height:74" coordorigin="8503,2007" coordsize="70,74" path="m8503,2044l8574,2044e" filled="f" stroked="t" strokeweight="3.795949pt" strokecolor="#4198AF">
                <v:path arrowok="t"/>
              </v:shape>
            </v:group>
            <v:group style="position:absolute;left:8503;top:2247;width:70;height:74" coordorigin="8503,2247" coordsize="70,74">
              <v:shape style="position:absolute;left:8503;top:2247;width:70;height:74" coordorigin="8503,2247" coordsize="70,74" path="m8503,2284l8574,2284e" filled="f" stroked="t" strokeweight="3.796411pt" strokecolor="#71588F">
                <v:path arrowok="t"/>
              </v:shape>
            </v:group>
            <v:group style="position:absolute;left:8503;top:2488;width:70;height:74" coordorigin="8503,2488" coordsize="70,74">
              <v:shape style="position:absolute;left:8503;top:2488;width:70;height:74" coordorigin="8503,2488" coordsize="70,74" path="m8503,2524l8574,2524e" filled="f" stroked="t" strokeweight="3.796411pt" strokecolor="#89A54E">
                <v:path arrowok="t"/>
              </v:shape>
            </v:group>
            <v:group style="position:absolute;left:8503;top:2719;width:70;height:74" coordorigin="8503,2719" coordsize="70,74">
              <v:shape style="position:absolute;left:8503;top:2719;width:70;height:74" coordorigin="8503,2719" coordsize="70,74" path="m8503,2756l8574,2756e" filled="f" stroked="t" strokeweight="3.796411pt" strokecolor="#AA4643">
                <v:path arrowok="t"/>
              </v:shape>
            </v:group>
            <v:group style="position:absolute;left:8503;top:2959;width:70;height:74" coordorigin="8503,2959" coordsize="70,74">
              <v:shape style="position:absolute;left:8503;top:2959;width:70;height:74" coordorigin="8503,2959" coordsize="70,74" path="m8503,2996l8574,2996e" filled="f" stroked="t" strokeweight="3.796411pt" strokecolor="#4572A7">
                <v:path arrowok="t"/>
              </v:shape>
            </v:group>
            <w10:wrap type="none"/>
          </v:group>
        </w:pict>
      </w:r>
      <w:bookmarkStart w:name="_bookmark20" w:id="35"/>
      <w:bookmarkEnd w:id="35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7" w:h="16840"/>
          <w:pgMar w:top="0" w:bottom="0" w:left="1020" w:right="1020"/>
        </w:sectPr>
      </w:pPr>
    </w:p>
    <w:p>
      <w:pPr>
        <w:spacing w:before="70"/>
        <w:ind w:left="0" w:right="6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90%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00.897774pt;margin-top:11.562762pt;width:8.5923pt;height:63.735376pt;mso-position-horizontal-relative:page;mso-position-vertical-relative:paragraph;z-index:-15796" type="#_x0000_t202" filled="f" stroked="f">
            <v:textbox inset="0,0,0,0" style="layout-flow:vertical;mso-layout-flow-alt:bottom-to-top">
              <w:txbxContent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3"/>
                      <w:szCs w:val="13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6"/>
                      <w:sz w:val="13"/>
                      <w:szCs w:val="13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6"/>
                      <w:sz w:val="13"/>
                      <w:szCs w:val="13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6"/>
                      <w:sz w:val="13"/>
                      <w:szCs w:val="13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6"/>
                      <w:sz w:val="13"/>
                      <w:szCs w:val="13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6"/>
                      <w:sz w:val="13"/>
                      <w:szCs w:val="13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6"/>
                      <w:sz w:val="13"/>
                      <w:szCs w:val="13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6"/>
                      <w:sz w:val="13"/>
                      <w:szCs w:val="13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6"/>
                      <w:sz w:val="13"/>
                      <w:szCs w:val="13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6"/>
                      <w:sz w:val="13"/>
                      <w:szCs w:val="13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6"/>
                      <w:sz w:val="13"/>
                      <w:szCs w:val="13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6"/>
                      <w:sz w:val="13"/>
                      <w:szCs w:val="13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6"/>
                      <w:sz w:val="13"/>
                      <w:szCs w:val="13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6"/>
                      <w:sz w:val="13"/>
                      <w:szCs w:val="13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6"/>
                      <w:sz w:val="13"/>
                      <w:szCs w:val="13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6"/>
                      <w:sz w:val="13"/>
                      <w:szCs w:val="13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6"/>
                      <w:sz w:val="13"/>
                      <w:szCs w:val="13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6"/>
                      <w:sz w:val="13"/>
                      <w:szCs w:val="13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6"/>
                      <w:sz w:val="13"/>
                      <w:szCs w:val="13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6"/>
                      <w:sz w:val="13"/>
                      <w:szCs w:val="13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6"/>
                      <w:sz w:val="13"/>
                      <w:szCs w:val="13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6"/>
                      <w:sz w:val="13"/>
                      <w:szCs w:val="13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80%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70%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60%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50%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40%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30%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20%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10%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64"/>
        <w:ind w:left="0" w:right="2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95"/>
          <w:sz w:val="14"/>
          <w:szCs w:val="14"/>
        </w:rPr>
        <w:t>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622" w:val="left" w:leader="none"/>
          <w:tab w:pos="2707" w:val="left" w:leader="none"/>
          <w:tab w:pos="3888" w:val="left" w:leader="none"/>
          <w:tab w:pos="5009" w:val="left" w:leader="none"/>
        </w:tabs>
        <w:ind w:left="16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n/</w:t>
      </w:r>
      <w:r>
        <w:rPr>
          <w:rFonts w:ascii="Calibri" w:hAnsi="Calibri" w:cs="Calibri" w:eastAsia="Calibri"/>
          <w:b w:val="0"/>
          <w:bCs w:val="0"/>
          <w:spacing w:val="2"/>
          <w:w w:val="9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9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4"/>
          <w:szCs w:val="14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7"/>
        <w:ind w:left="488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-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2"/>
          <w:w w:val="95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95"/>
          <w:sz w:val="14"/>
          <w:szCs w:val="14"/>
        </w:rPr>
        <w:t>h</w:t>
      </w:r>
      <w:r>
        <w:rPr>
          <w:rFonts w:ascii="Calibri" w:hAnsi="Calibri" w:cs="Calibri" w:eastAsia="Calibri"/>
          <w:b/>
          <w:bCs/>
          <w:spacing w:val="-1"/>
          <w:w w:val="95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2"/>
          <w:w w:val="95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0"/>
          <w:w w:val="95"/>
          <w:sz w:val="14"/>
          <w:szCs w:val="14"/>
        </w:rPr>
        <w:t>c</w:t>
      </w:r>
      <w:r>
        <w:rPr>
          <w:rFonts w:ascii="Calibri" w:hAnsi="Calibri" w:cs="Calibri" w:eastAsia="Calibri"/>
          <w:b/>
          <w:bCs/>
          <w:spacing w:val="-21"/>
          <w:w w:val="95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95"/>
          <w:sz w:val="14"/>
          <w:szCs w:val="14"/>
        </w:rPr>
        <w:t>g</w:t>
      </w:r>
      <w:r>
        <w:rPr>
          <w:rFonts w:ascii="Calibri" w:hAnsi="Calibri" w:cs="Calibri" w:eastAsia="Calibri"/>
          <w:b/>
          <w:bCs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/>
          <w:bCs/>
          <w:spacing w:val="-1"/>
          <w:w w:val="95"/>
          <w:sz w:val="14"/>
          <w:szCs w:val="14"/>
        </w:rPr>
        <w:t>o</w:t>
      </w:r>
      <w:r>
        <w:rPr>
          <w:rFonts w:ascii="Calibri" w:hAnsi="Calibri" w:cs="Calibri" w:eastAsia="Calibri"/>
          <w:b/>
          <w:bCs/>
          <w:spacing w:val="-1"/>
          <w:w w:val="95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spacing w:val="0"/>
          <w:w w:val="9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3" w:lineRule="auto"/>
        <w:ind w:left="658" w:right="122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5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or</w:t>
      </w:r>
      <w:r>
        <w:rPr>
          <w:rFonts w:ascii="Calibri" w:hAnsi="Calibri" w:cs="Calibri" w:eastAsia="Calibri"/>
          <w:b w:val="0"/>
          <w:bCs w:val="0"/>
          <w:spacing w:val="-8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mo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5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ind w:left="658" w:right="148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5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333" w:lineRule="auto" w:before="67"/>
        <w:ind w:left="658" w:right="148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5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8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333" w:lineRule="auto"/>
        <w:ind w:left="658" w:right="1545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16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mo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lly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333" w:lineRule="auto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3" w:equalWidth="0">
            <w:col w:w="1519" w:space="40"/>
            <w:col w:w="5328" w:space="40"/>
            <w:col w:w="2940"/>
          </w:cols>
        </w:sectPr>
      </w:pPr>
    </w:p>
    <w:p>
      <w:pPr>
        <w:pStyle w:val="BodyText"/>
        <w:spacing w:line="276" w:lineRule="auto" w:before="72"/>
        <w:ind w:left="113" w:right="223" w:hanging="1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47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94" w:firstLine="0"/>
        <w:jc w:val="left"/>
      </w:pP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on;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77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73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53"/>
        <w:jc w:val="left"/>
      </w:pP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36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35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0"/>
        <w:jc w:val="left"/>
      </w:pP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ab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</w:p>
    <w:p>
      <w:pPr>
        <w:pStyle w:val="BodyText"/>
        <w:spacing w:line="464" w:lineRule="auto" w:before="1"/>
        <w:ind w:left="113" w:right="2187"/>
        <w:jc w:val="left"/>
      </w:pPr>
      <w:r>
        <w:rPr/>
        <w:pict>
          <v:group style="position:absolute;margin-left:77.639999pt;margin-top:44.355255pt;width:443.159851pt;height:230.88pt;mso-position-horizontal-relative:page;mso-position-vertical-relative:paragraph;z-index:-15795" coordorigin="1553,887" coordsize="8863,4618">
            <v:shape style="position:absolute;left:1553;top:887;width:8863;height:4618" type="#_x0000_t75">
              <v:imagedata r:id="rId15" o:title=""/>
            </v:shape>
            <v:group style="position:absolute;left:1868;top:1175;width:7917;height:3741" coordorigin="1868,1175" coordsize="7917,3741">
              <v:shape style="position:absolute;left:1868;top:1175;width:7917;height:3741" coordorigin="1868,1175" coordsize="7917,3741" path="m1868,1175l9785,1175,9785,4916,1868,4916,1868,1175xe" filled="t" fillcolor="#FFFFFF" stroked="f">
                <v:path arrowok="t"/>
                <v:fill type="solid"/>
              </v:shape>
            </v:group>
            <v:group style="position:absolute;left:2771;top:1321;width:5347;height:2905" coordorigin="2771,1321" coordsize="5347,2905">
              <v:shape style="position:absolute;left:2771;top:1321;width:5347;height:2905" coordorigin="2771,1321" coordsize="5347,2905" path="m2771,1321l8119,1321,8119,4226,2771,4226,2771,1321xe" filled="t" fillcolor="#FFFFFF" stroked="f">
                <v:path arrowok="t"/>
                <v:fill type="solid"/>
              </v:shape>
            </v:group>
            <v:group style="position:absolute;left:7960;top:3931;width:164;height:2" coordorigin="7960,3931" coordsize="164,2">
              <v:shape style="position:absolute;left:7960;top:3931;width:164;height:2" coordorigin="7960,3931" coordsize="164,0" path="m7960,3931l8124,3931e" filled="f" stroked="t" strokeweight=".453979pt" strokecolor="#878787">
                <v:path arrowok="t"/>
              </v:shape>
            </v:group>
            <v:group style="position:absolute;left:7424;top:3931;width:317;height:2" coordorigin="7424,3931" coordsize="317,2">
              <v:shape style="position:absolute;left:7424;top:3931;width:317;height:2" coordorigin="7424,3931" coordsize="317,0" path="m7424,3931l7742,3931e" filled="f" stroked="t" strokeweight=".453979pt" strokecolor="#878787">
                <v:path arrowok="t"/>
              </v:shape>
            </v:group>
            <v:group style="position:absolute;left:6888;top:3931;width:327;height:2" coordorigin="6888,3931" coordsize="327,2">
              <v:shape style="position:absolute;left:6888;top:3931;width:327;height:2" coordorigin="6888,3931" coordsize="327,0" path="m6888,3931l7216,3931e" filled="f" stroked="t" strokeweight=".453979pt" strokecolor="#878787">
                <v:path arrowok="t"/>
              </v:shape>
            </v:group>
            <v:group style="position:absolute;left:6353;top:3931;width:327;height:2" coordorigin="6353,3931" coordsize="327,2">
              <v:shape style="position:absolute;left:6353;top:3931;width:327;height:2" coordorigin="6353,3931" coordsize="327,0" path="m6353,3931l6680,3931e" filled="f" stroked="t" strokeweight=".453979pt" strokecolor="#878787">
                <v:path arrowok="t"/>
              </v:shape>
            </v:group>
            <v:group style="position:absolute;left:5817;top:3931;width:327;height:2" coordorigin="5817,3931" coordsize="327,2">
              <v:shape style="position:absolute;left:5817;top:3931;width:327;height:2" coordorigin="5817,3931" coordsize="327,0" path="m5817,3931l6144,3931e" filled="f" stroked="t" strokeweight=".453979pt" strokecolor="#878787">
                <v:path arrowok="t"/>
              </v:shape>
            </v:group>
            <v:group style="position:absolute;left:5281;top:3931;width:327;height:2" coordorigin="5281,3931" coordsize="327,2">
              <v:shape style="position:absolute;left:5281;top:3931;width:327;height:2" coordorigin="5281,3931" coordsize="327,0" path="m5281,3931l5609,3931e" filled="f" stroked="t" strokeweight=".453979pt" strokecolor="#878787">
                <v:path arrowok="t"/>
              </v:shape>
            </v:group>
            <v:group style="position:absolute;left:3684;top:3931;width:1389;height:2" coordorigin="3684,3931" coordsize="1389,2">
              <v:shape style="position:absolute;left:3684;top:3931;width:1389;height:2" coordorigin="3684,3931" coordsize="1389,0" path="m3684,3931l5073,3931e" filled="f" stroked="t" strokeweight=".453979pt" strokecolor="#878787">
                <v:path arrowok="t"/>
              </v:shape>
            </v:group>
            <v:group style="position:absolute;left:3148;top:3931;width:317;height:2" coordorigin="3148,3931" coordsize="317,2">
              <v:shape style="position:absolute;left:3148;top:3931;width:317;height:2" coordorigin="3148,3931" coordsize="317,0" path="m3148,3931l3466,3931e" filled="f" stroked="t" strokeweight=".453979pt" strokecolor="#878787">
                <v:path arrowok="t"/>
              </v:shape>
            </v:group>
            <v:group style="position:absolute;left:2727;top:3931;width:203;height:2" coordorigin="2727,3931" coordsize="203,2">
              <v:shape style="position:absolute;left:2727;top:3931;width:203;height:2" coordorigin="2727,3931" coordsize="203,0" path="m2727,3931l2930,3931e" filled="f" stroked="t" strokeweight=".453993pt" strokecolor="#878787">
                <v:path arrowok="t"/>
              </v:shape>
            </v:group>
            <v:group style="position:absolute;left:6888;top:3640;width:1235;height:2" coordorigin="6888,3640" coordsize="1235,2">
              <v:shape style="position:absolute;left:6888;top:3640;width:1235;height:2" coordorigin="6888,3640" coordsize="1235,0" path="m6888,3640l8124,3640e" filled="f" stroked="t" strokeweight=".453979pt" strokecolor="#878787">
                <v:path arrowok="t"/>
              </v:shape>
            </v:group>
            <v:group style="position:absolute;left:5281;top:3640;width:1399;height:2" coordorigin="5281,3640" coordsize="1399,2">
              <v:shape style="position:absolute;left:5281;top:3640;width:1399;height:2" coordorigin="5281,3640" coordsize="1399,0" path="m5281,3640l6680,3640e" filled="f" stroked="t" strokeweight=".453979pt" strokecolor="#878787">
                <v:path arrowok="t"/>
              </v:shape>
            </v:group>
            <v:group style="position:absolute;left:4745;top:3640;width:327;height:2" coordorigin="4745,3640" coordsize="327,2">
              <v:shape style="position:absolute;left:4745;top:3640;width:327;height:2" coordorigin="4745,3640" coordsize="327,0" path="m4745,3640l5073,3640e" filled="f" stroked="t" strokeweight=".453979pt" strokecolor="#878787">
                <v:path arrowok="t"/>
              </v:shape>
            </v:group>
            <v:group style="position:absolute;left:4220;top:3640;width:317;height:2" coordorigin="4220,3640" coordsize="317,2">
              <v:shape style="position:absolute;left:4220;top:3640;width:317;height:2" coordorigin="4220,3640" coordsize="317,0" path="m4220,3640l4537,3640e" filled="f" stroked="t" strokeweight=".453979pt" strokecolor="#878787">
                <v:path arrowok="t"/>
              </v:shape>
            </v:group>
            <v:group style="position:absolute;left:3684;top:3640;width:317;height:2" coordorigin="3684,3640" coordsize="317,2">
              <v:shape style="position:absolute;left:3684;top:3640;width:317;height:2" coordorigin="3684,3640" coordsize="317,0" path="m3684,3640l4001,3640e" filled="f" stroked="t" strokeweight=".453979pt" strokecolor="#878787">
                <v:path arrowok="t"/>
              </v:shape>
            </v:group>
            <v:group style="position:absolute;left:3148;top:3640;width:317;height:2" coordorigin="3148,3640" coordsize="317,2">
              <v:shape style="position:absolute;left:3148;top:3640;width:317;height:2" coordorigin="3148,3640" coordsize="317,0" path="m3148,3640l3466,3640e" filled="f" stroked="t" strokeweight=".453979pt" strokecolor="#878787">
                <v:path arrowok="t"/>
              </v:shape>
            </v:group>
            <v:group style="position:absolute;left:2727;top:3640;width:203;height:2" coordorigin="2727,3640" coordsize="203,2">
              <v:shape style="position:absolute;left:2727;top:3640;width:203;height:2" coordorigin="2727,3640" coordsize="203,0" path="m2727,3640l2930,3640e" filled="f" stroked="t" strokeweight=".454006pt" strokecolor="#878787">
                <v:path arrowok="t"/>
              </v:shape>
            </v:group>
            <v:group style="position:absolute;left:7960;top:3350;width:164;height:2" coordorigin="7960,3350" coordsize="164,2">
              <v:shape style="position:absolute;left:7960;top:3350;width:164;height:2" coordorigin="7960,3350" coordsize="164,0" path="m7960,3350l8124,3350e" filled="f" stroked="t" strokeweight=".453979pt" strokecolor="#878787">
                <v:path arrowok="t"/>
              </v:shape>
            </v:group>
            <v:group style="position:absolute;left:7424;top:3350;width:317;height:2" coordorigin="7424,3350" coordsize="317,2">
              <v:shape style="position:absolute;left:7424;top:3350;width:317;height:2" coordorigin="7424,3350" coordsize="317,0" path="m7424,3350l7742,3350e" filled="f" stroked="t" strokeweight=".453979pt" strokecolor="#878787">
                <v:path arrowok="t"/>
              </v:shape>
            </v:group>
            <v:group style="position:absolute;left:6888;top:3350;width:327;height:2" coordorigin="6888,3350" coordsize="327,2">
              <v:shape style="position:absolute;left:6888;top:3350;width:327;height:2" coordorigin="6888,3350" coordsize="327,0" path="m6888,3350l7216,3350e" filled="f" stroked="t" strokeweight=".453979pt" strokecolor="#878787">
                <v:path arrowok="t"/>
              </v:shape>
            </v:group>
            <v:group style="position:absolute;left:6353;top:3350;width:327;height:2" coordorigin="6353,3350" coordsize="327,2">
              <v:shape style="position:absolute;left:6353;top:3350;width:327;height:2" coordorigin="6353,3350" coordsize="327,0" path="m6353,3350l6680,3350e" filled="f" stroked="t" strokeweight=".453979pt" strokecolor="#878787">
                <v:path arrowok="t"/>
              </v:shape>
            </v:group>
            <v:group style="position:absolute;left:5817;top:3350;width:327;height:2" coordorigin="5817,3350" coordsize="327,2">
              <v:shape style="position:absolute;left:5817;top:3350;width:327;height:2" coordorigin="5817,3350" coordsize="327,0" path="m5817,3350l6144,3350e" filled="f" stroked="t" strokeweight=".453979pt" strokecolor="#878787">
                <v:path arrowok="t"/>
              </v:shape>
            </v:group>
            <v:group style="position:absolute;left:5281;top:3350;width:327;height:2" coordorigin="5281,3350" coordsize="327,2">
              <v:shape style="position:absolute;left:5281;top:3350;width:327;height:2" coordorigin="5281,3350" coordsize="327,0" path="m5281,3350l5609,3350e" filled="f" stroked="t" strokeweight=".453979pt" strokecolor="#878787">
                <v:path arrowok="t"/>
              </v:shape>
            </v:group>
            <v:group style="position:absolute;left:4745;top:3350;width:327;height:2" coordorigin="4745,3350" coordsize="327,2">
              <v:shape style="position:absolute;left:4745;top:3350;width:327;height:2" coordorigin="4745,3350" coordsize="327,0" path="m4745,3350l5073,3350e" filled="f" stroked="t" strokeweight=".453979pt" strokecolor="#878787">
                <v:path arrowok="t"/>
              </v:shape>
            </v:group>
            <v:group style="position:absolute;left:3148;top:3350;width:1389;height:2" coordorigin="3148,3350" coordsize="1389,2">
              <v:shape style="position:absolute;left:3148;top:3350;width:1389;height:2" coordorigin="3148,3350" coordsize="1389,0" path="m3148,3350l4537,3350e" filled="f" stroked="t" strokeweight=".453979pt" strokecolor="#878787">
                <v:path arrowok="t"/>
              </v:shape>
            </v:group>
            <v:group style="position:absolute;left:2727;top:3350;width:203;height:2" coordorigin="2727,3350" coordsize="203,2">
              <v:shape style="position:absolute;left:2727;top:3350;width:203;height:2" coordorigin="2727,3350" coordsize="203,0" path="m2727,3350l2930,3350e" filled="f" stroked="t" strokeweight=".453986pt" strokecolor="#878787">
                <v:path arrowok="t"/>
              </v:shape>
            </v:group>
            <v:group style="position:absolute;left:7960;top:3059;width:164;height:2" coordorigin="7960,3059" coordsize="164,2">
              <v:shape style="position:absolute;left:7960;top:3059;width:164;height:2" coordorigin="7960,3059" coordsize="164,0" path="m7960,3059l8124,3059e" filled="f" stroked="t" strokeweight=".453979pt" strokecolor="#878787">
                <v:path arrowok="t"/>
              </v:shape>
            </v:group>
            <v:group style="position:absolute;left:7424;top:3059;width:317;height:2" coordorigin="7424,3059" coordsize="317,2">
              <v:shape style="position:absolute;left:7424;top:3059;width:317;height:2" coordorigin="7424,3059" coordsize="317,0" path="m7424,3059l7742,3059e" filled="f" stroked="t" strokeweight=".453979pt" strokecolor="#878787">
                <v:path arrowok="t"/>
              </v:shape>
            </v:group>
            <v:group style="position:absolute;left:6888;top:3059;width:327;height:2" coordorigin="6888,3059" coordsize="327,2">
              <v:shape style="position:absolute;left:6888;top:3059;width:327;height:2" coordorigin="6888,3059" coordsize="327,0" path="m6888,3059l7216,3059e" filled="f" stroked="t" strokeweight=".453979pt" strokecolor="#878787">
                <v:path arrowok="t"/>
              </v:shape>
            </v:group>
            <v:group style="position:absolute;left:6353;top:3059;width:327;height:2" coordorigin="6353,3059" coordsize="327,2">
              <v:shape style="position:absolute;left:6353;top:3059;width:327;height:2" coordorigin="6353,3059" coordsize="327,0" path="m6353,3059l6680,3059e" filled="f" stroked="t" strokeweight=".453979pt" strokecolor="#878787">
                <v:path arrowok="t"/>
              </v:shape>
            </v:group>
            <v:group style="position:absolute;left:5817;top:3059;width:327;height:2" coordorigin="5817,3059" coordsize="327,2">
              <v:shape style="position:absolute;left:5817;top:3059;width:327;height:2" coordorigin="5817,3059" coordsize="327,0" path="m5817,3059l6144,3059e" filled="f" stroked="t" strokeweight=".453979pt" strokecolor="#878787">
                <v:path arrowok="t"/>
              </v:shape>
            </v:group>
            <v:group style="position:absolute;left:5281;top:3059;width:327;height:2" coordorigin="5281,3059" coordsize="327,2">
              <v:shape style="position:absolute;left:5281;top:3059;width:327;height:2" coordorigin="5281,3059" coordsize="327,0" path="m5281,3059l5609,3059e" filled="f" stroked="t" strokeweight=".453979pt" strokecolor="#878787">
                <v:path arrowok="t"/>
              </v:shape>
            </v:group>
            <v:group style="position:absolute;left:4745;top:3059;width:327;height:2" coordorigin="4745,3059" coordsize="327,2">
              <v:shape style="position:absolute;left:4745;top:3059;width:327;height:2" coordorigin="4745,3059" coordsize="327,0" path="m4745,3059l5073,3059e" filled="f" stroked="t" strokeweight=".453979pt" strokecolor="#878787">
                <v:path arrowok="t"/>
              </v:shape>
            </v:group>
            <v:group style="position:absolute;left:4220;top:3059;width:317;height:2" coordorigin="4220,3059" coordsize="317,2">
              <v:shape style="position:absolute;left:4220;top:3059;width:317;height:2" coordorigin="4220,3059" coordsize="317,0" path="m4220,3059l4537,3059e" filled="f" stroked="t" strokeweight=".453979pt" strokecolor="#878787">
                <v:path arrowok="t"/>
              </v:shape>
            </v:group>
            <v:group style="position:absolute;left:3684;top:3059;width:317;height:2" coordorigin="3684,3059" coordsize="317,2">
              <v:shape style="position:absolute;left:3684;top:3059;width:317;height:2" coordorigin="3684,3059" coordsize="317,0" path="m3684,3059l4001,3059e" filled="f" stroked="t" strokeweight=".453979pt" strokecolor="#878787">
                <v:path arrowok="t"/>
              </v:shape>
            </v:group>
            <v:group style="position:absolute;left:3148;top:3059;width:317;height:2" coordorigin="3148,3059" coordsize="317,2">
              <v:shape style="position:absolute;left:3148;top:3059;width:317;height:2" coordorigin="3148,3059" coordsize="317,0" path="m3148,3059l3466,3059e" filled="f" stroked="t" strokeweight=".453979pt" strokecolor="#878787">
                <v:path arrowok="t"/>
              </v:shape>
            </v:group>
            <v:group style="position:absolute;left:2727;top:3059;width:203;height:2" coordorigin="2727,3059" coordsize="203,2">
              <v:shape style="position:absolute;left:2727;top:3059;width:203;height:2" coordorigin="2727,3059" coordsize="203,0" path="m2727,3059l2930,3059e" filled="f" stroked="t" strokeweight=".454032pt" strokecolor="#878787">
                <v:path arrowok="t"/>
              </v:shape>
            </v:group>
            <v:group style="position:absolute;left:7960;top:2769;width:164;height:2" coordorigin="7960,2769" coordsize="164,2">
              <v:shape style="position:absolute;left:7960;top:2769;width:164;height:2" coordorigin="7960,2769" coordsize="164,0" path="m7960,2769l8124,2769e" filled="f" stroked="t" strokeweight=".453979pt" strokecolor="#878787">
                <v:path arrowok="t"/>
              </v:shape>
            </v:group>
            <v:group style="position:absolute;left:7424;top:2769;width:317;height:2" coordorigin="7424,2769" coordsize="317,2">
              <v:shape style="position:absolute;left:7424;top:2769;width:317;height:2" coordorigin="7424,2769" coordsize="317,0" path="m7424,2769l7742,2769e" filled="f" stroked="t" strokeweight=".453979pt" strokecolor="#878787">
                <v:path arrowok="t"/>
              </v:shape>
            </v:group>
            <v:group style="position:absolute;left:6888;top:2769;width:327;height:2" coordorigin="6888,2769" coordsize="327,2">
              <v:shape style="position:absolute;left:6888;top:2769;width:327;height:2" coordorigin="6888,2769" coordsize="327,0" path="m6888,2769l7216,2769e" filled="f" stroked="t" strokeweight=".453979pt" strokecolor="#878787">
                <v:path arrowok="t"/>
              </v:shape>
            </v:group>
            <v:group style="position:absolute;left:6353;top:2769;width:327;height:2" coordorigin="6353,2769" coordsize="327,2">
              <v:shape style="position:absolute;left:6353;top:2769;width:327;height:2" coordorigin="6353,2769" coordsize="327,0" path="m6353,2769l6680,2769e" filled="f" stroked="t" strokeweight=".453979pt" strokecolor="#878787">
                <v:path arrowok="t"/>
              </v:shape>
            </v:group>
            <v:group style="position:absolute;left:5817;top:2769;width:327;height:2" coordorigin="5817,2769" coordsize="327,2">
              <v:shape style="position:absolute;left:5817;top:2769;width:327;height:2" coordorigin="5817,2769" coordsize="327,0" path="m5817,2769l6144,2769e" filled="f" stroked="t" strokeweight=".453979pt" strokecolor="#878787">
                <v:path arrowok="t"/>
              </v:shape>
            </v:group>
            <v:group style="position:absolute;left:5281;top:2769;width:327;height:2" coordorigin="5281,2769" coordsize="327,2">
              <v:shape style="position:absolute;left:5281;top:2769;width:327;height:2" coordorigin="5281,2769" coordsize="327,0" path="m5281,2769l5609,2769e" filled="f" stroked="t" strokeweight=".453979pt" strokecolor="#878787">
                <v:path arrowok="t"/>
              </v:shape>
            </v:group>
            <v:group style="position:absolute;left:4745;top:2769;width:327;height:2" coordorigin="4745,2769" coordsize="327,2">
              <v:shape style="position:absolute;left:4745;top:2769;width:327;height:2" coordorigin="4745,2769" coordsize="327,0" path="m4745,2769l5073,2769e" filled="f" stroked="t" strokeweight=".453979pt" strokecolor="#878787">
                <v:path arrowok="t"/>
              </v:shape>
            </v:group>
            <v:group style="position:absolute;left:4220;top:2769;width:317;height:2" coordorigin="4220,2769" coordsize="317,2">
              <v:shape style="position:absolute;left:4220;top:2769;width:317;height:2" coordorigin="4220,2769" coordsize="317,0" path="m4220,2769l4537,2769e" filled="f" stroked="t" strokeweight=".453979pt" strokecolor="#878787">
                <v:path arrowok="t"/>
              </v:shape>
            </v:group>
            <v:group style="position:absolute;left:3684;top:2769;width:317;height:2" coordorigin="3684,2769" coordsize="317,2">
              <v:shape style="position:absolute;left:3684;top:2769;width:317;height:2" coordorigin="3684,2769" coordsize="317,0" path="m3684,2769l4001,2769e" filled="f" stroked="t" strokeweight=".453979pt" strokecolor="#878787">
                <v:path arrowok="t"/>
              </v:shape>
            </v:group>
            <v:group style="position:absolute;left:3148;top:2769;width:317;height:2" coordorigin="3148,2769" coordsize="317,2">
              <v:shape style="position:absolute;left:3148;top:2769;width:317;height:2" coordorigin="3148,2769" coordsize="317,0" path="m3148,2769l3466,2769e" filled="f" stroked="t" strokeweight=".453979pt" strokecolor="#878787">
                <v:path arrowok="t"/>
              </v:shape>
            </v:group>
            <v:group style="position:absolute;left:2727;top:2769;width:203;height:2" coordorigin="2727,2769" coordsize="203,2">
              <v:shape style="position:absolute;left:2727;top:2769;width:203;height:2" coordorigin="2727,2769" coordsize="203,0" path="m2727,2769l2930,2769e" filled="f" stroked="t" strokeweight=".454032pt" strokecolor="#878787">
                <v:path arrowok="t"/>
              </v:shape>
            </v:group>
            <v:group style="position:absolute;left:7960;top:2478;width:164;height:2" coordorigin="7960,2478" coordsize="164,2">
              <v:shape style="position:absolute;left:7960;top:2478;width:164;height:2" coordorigin="7960,2478" coordsize="164,0" path="m7960,2478l8124,2478e" filled="f" stroked="t" strokeweight=".453979pt" strokecolor="#878787">
                <v:path arrowok="t"/>
              </v:shape>
            </v:group>
            <v:group style="position:absolute;left:7424;top:2478;width:317;height:2" coordorigin="7424,2478" coordsize="317,2">
              <v:shape style="position:absolute;left:7424;top:2478;width:317;height:2" coordorigin="7424,2478" coordsize="317,0" path="m7424,2478l7742,2478e" filled="f" stroked="t" strokeweight=".453979pt" strokecolor="#878787">
                <v:path arrowok="t"/>
              </v:shape>
            </v:group>
            <v:group style="position:absolute;left:6888;top:2478;width:327;height:2" coordorigin="6888,2478" coordsize="327,2">
              <v:shape style="position:absolute;left:6888;top:2478;width:327;height:2" coordorigin="6888,2478" coordsize="327,0" path="m6888,2478l7216,2478e" filled="f" stroked="t" strokeweight=".453979pt" strokecolor="#878787">
                <v:path arrowok="t"/>
              </v:shape>
            </v:group>
            <v:group style="position:absolute;left:6353;top:2478;width:327;height:2" coordorigin="6353,2478" coordsize="327,2">
              <v:shape style="position:absolute;left:6353;top:2478;width:327;height:2" coordorigin="6353,2478" coordsize="327,0" path="m6353,2478l6680,2478e" filled="f" stroked="t" strokeweight=".453979pt" strokecolor="#878787">
                <v:path arrowok="t"/>
              </v:shape>
            </v:group>
            <v:group style="position:absolute;left:5817;top:2478;width:327;height:2" coordorigin="5817,2478" coordsize="327,2">
              <v:shape style="position:absolute;left:5817;top:2478;width:327;height:2" coordorigin="5817,2478" coordsize="327,0" path="m5817,2478l6144,2478e" filled="f" stroked="t" strokeweight=".453979pt" strokecolor="#878787">
                <v:path arrowok="t"/>
              </v:shape>
            </v:group>
            <v:group style="position:absolute;left:5281;top:2478;width:327;height:2" coordorigin="5281,2478" coordsize="327,2">
              <v:shape style="position:absolute;left:5281;top:2478;width:327;height:2" coordorigin="5281,2478" coordsize="327,0" path="m5281,2478l5609,2478e" filled="f" stroked="t" strokeweight=".453979pt" strokecolor="#878787">
                <v:path arrowok="t"/>
              </v:shape>
            </v:group>
            <v:group style="position:absolute;left:4745;top:2478;width:327;height:2" coordorigin="4745,2478" coordsize="327,2">
              <v:shape style="position:absolute;left:4745;top:2478;width:327;height:2" coordorigin="4745,2478" coordsize="327,0" path="m4745,2478l5073,2478e" filled="f" stroked="t" strokeweight=".453979pt" strokecolor="#878787">
                <v:path arrowok="t"/>
              </v:shape>
            </v:group>
            <v:group style="position:absolute;left:4220;top:2478;width:317;height:2" coordorigin="4220,2478" coordsize="317,2">
              <v:shape style="position:absolute;left:4220;top:2478;width:317;height:2" coordorigin="4220,2478" coordsize="317,0" path="m4220,2478l4537,2478e" filled="f" stroked="t" strokeweight=".453979pt" strokecolor="#878787">
                <v:path arrowok="t"/>
              </v:shape>
            </v:group>
            <v:group style="position:absolute;left:3684;top:2478;width:317;height:2" coordorigin="3684,2478" coordsize="317,2">
              <v:shape style="position:absolute;left:3684;top:2478;width:317;height:2" coordorigin="3684,2478" coordsize="317,0" path="m3684,2478l4001,2478e" filled="f" stroked="t" strokeweight=".453979pt" strokecolor="#878787">
                <v:path arrowok="t"/>
              </v:shape>
            </v:group>
            <v:group style="position:absolute;left:3148;top:2478;width:317;height:2" coordorigin="3148,2478" coordsize="317,2">
              <v:shape style="position:absolute;left:3148;top:2478;width:317;height:2" coordorigin="3148,2478" coordsize="317,0" path="m3148,2478l3466,2478e" filled="f" stroked="t" strokeweight=".453979pt" strokecolor="#878787">
                <v:path arrowok="t"/>
              </v:shape>
            </v:group>
            <v:group style="position:absolute;left:2727;top:2478;width:203;height:2" coordorigin="2727,2478" coordsize="203,2">
              <v:shape style="position:absolute;left:2727;top:2478;width:203;height:2" coordorigin="2727,2478" coordsize="203,0" path="m2727,2478l2930,2478e" filled="f" stroked="t" strokeweight=".454032pt" strokecolor="#878787">
                <v:path arrowok="t"/>
              </v:shape>
            </v:group>
            <v:group style="position:absolute;left:7960;top:2188;width:164;height:2" coordorigin="7960,2188" coordsize="164,2">
              <v:shape style="position:absolute;left:7960;top:2188;width:164;height:2" coordorigin="7960,2188" coordsize="164,0" path="m7960,2188l8124,2188e" filled="f" stroked="t" strokeweight=".453979pt" strokecolor="#878787">
                <v:path arrowok="t"/>
              </v:shape>
            </v:group>
            <v:group style="position:absolute;left:7424;top:2188;width:317;height:2" coordorigin="7424,2188" coordsize="317,2">
              <v:shape style="position:absolute;left:7424;top:2188;width:317;height:2" coordorigin="7424,2188" coordsize="317,0" path="m7424,2188l7742,2188e" filled="f" stroked="t" strokeweight=".453979pt" strokecolor="#878787">
                <v:path arrowok="t"/>
              </v:shape>
            </v:group>
            <v:group style="position:absolute;left:6888;top:2188;width:327;height:2" coordorigin="6888,2188" coordsize="327,2">
              <v:shape style="position:absolute;left:6888;top:2188;width:327;height:2" coordorigin="6888,2188" coordsize="327,0" path="m6888,2188l7216,2188e" filled="f" stroked="t" strokeweight=".453979pt" strokecolor="#878787">
                <v:path arrowok="t"/>
              </v:shape>
            </v:group>
            <v:group style="position:absolute;left:6353;top:2188;width:327;height:2" coordorigin="6353,2188" coordsize="327,2">
              <v:shape style="position:absolute;left:6353;top:2188;width:327;height:2" coordorigin="6353,2188" coordsize="327,0" path="m6353,2188l6680,2188e" filled="f" stroked="t" strokeweight=".453979pt" strokecolor="#878787">
                <v:path arrowok="t"/>
              </v:shape>
            </v:group>
            <v:group style="position:absolute;left:5817;top:2188;width:327;height:2" coordorigin="5817,2188" coordsize="327,2">
              <v:shape style="position:absolute;left:5817;top:2188;width:327;height:2" coordorigin="5817,2188" coordsize="327,0" path="m5817,2188l6144,2188e" filled="f" stroked="t" strokeweight=".453979pt" strokecolor="#878787">
                <v:path arrowok="t"/>
              </v:shape>
            </v:group>
            <v:group style="position:absolute;left:5281;top:2188;width:327;height:2" coordorigin="5281,2188" coordsize="327,2">
              <v:shape style="position:absolute;left:5281;top:2188;width:327;height:2" coordorigin="5281,2188" coordsize="327,0" path="m5281,2188l5609,2188e" filled="f" stroked="t" strokeweight=".453979pt" strokecolor="#878787">
                <v:path arrowok="t"/>
              </v:shape>
            </v:group>
            <v:group style="position:absolute;left:4220;top:2188;width:853;height:2" coordorigin="4220,2188" coordsize="853,2">
              <v:shape style="position:absolute;left:4220;top:2188;width:853;height:2" coordorigin="4220,2188" coordsize="853,0" path="m4220,2188l5073,2188e" filled="f" stroked="t" strokeweight=".453979pt" strokecolor="#878787">
                <v:path arrowok="t"/>
              </v:shape>
            </v:group>
            <v:group style="position:absolute;left:3148;top:2188;width:853;height:2" coordorigin="3148,2188" coordsize="853,2">
              <v:shape style="position:absolute;left:3148;top:2188;width:853;height:2" coordorigin="3148,2188" coordsize="853,0" path="m3148,2188l4001,2188e" filled="f" stroked="t" strokeweight=".453979pt" strokecolor="#878787">
                <v:path arrowok="t"/>
              </v:shape>
            </v:group>
            <v:group style="position:absolute;left:2727;top:2188;width:203;height:2" coordorigin="2727,2188" coordsize="203,2">
              <v:shape style="position:absolute;left:2727;top:2188;width:203;height:2" coordorigin="2727,2188" coordsize="203,0" path="m2727,2188l2930,2188e" filled="f" stroked="t" strokeweight=".453993pt" strokecolor="#878787">
                <v:path arrowok="t"/>
              </v:shape>
            </v:group>
            <v:group style="position:absolute;left:7960;top:1897;width:164;height:2" coordorigin="7960,1897" coordsize="164,2">
              <v:shape style="position:absolute;left:7960;top:1897;width:164;height:2" coordorigin="7960,1897" coordsize="164,0" path="m7960,1897l8124,1897e" filled="f" stroked="t" strokeweight=".453979pt" strokecolor="#878787">
                <v:path arrowok="t"/>
              </v:shape>
            </v:group>
            <v:group style="position:absolute;left:7424;top:1897;width:317;height:2" coordorigin="7424,1897" coordsize="317,2">
              <v:shape style="position:absolute;left:7424;top:1897;width:317;height:2" coordorigin="7424,1897" coordsize="317,0" path="m7424,1897l7742,1897e" filled="f" stroked="t" strokeweight=".453979pt" strokecolor="#878787">
                <v:path arrowok="t"/>
              </v:shape>
            </v:group>
            <v:group style="position:absolute;left:6888;top:1897;width:327;height:2" coordorigin="6888,1897" coordsize="327,2">
              <v:shape style="position:absolute;left:6888;top:1897;width:327;height:2" coordorigin="6888,1897" coordsize="327,0" path="m6888,1897l7216,1897e" filled="f" stroked="t" strokeweight=".453979pt" strokecolor="#878787">
                <v:path arrowok="t"/>
              </v:shape>
            </v:group>
            <v:group style="position:absolute;left:6353;top:1897;width:327;height:2" coordorigin="6353,1897" coordsize="327,2">
              <v:shape style="position:absolute;left:6353;top:1897;width:327;height:2" coordorigin="6353,1897" coordsize="327,0" path="m6353,1897l6680,1897e" filled="f" stroked="t" strokeweight=".453979pt" strokecolor="#878787">
                <v:path arrowok="t"/>
              </v:shape>
            </v:group>
            <v:group style="position:absolute;left:5817;top:1897;width:327;height:2" coordorigin="5817,1897" coordsize="327,2">
              <v:shape style="position:absolute;left:5817;top:1897;width:327;height:2" coordorigin="5817,1897" coordsize="327,0" path="m5817,1897l6144,1897e" filled="f" stroked="t" strokeweight=".453979pt" strokecolor="#878787">
                <v:path arrowok="t"/>
              </v:shape>
            </v:group>
            <v:group style="position:absolute;left:5281;top:1897;width:327;height:2" coordorigin="5281,1897" coordsize="327,2">
              <v:shape style="position:absolute;left:5281;top:1897;width:327;height:2" coordorigin="5281,1897" coordsize="327,0" path="m5281,1897l5609,1897e" filled="f" stroked="t" strokeweight=".453979pt" strokecolor="#878787">
                <v:path arrowok="t"/>
              </v:shape>
            </v:group>
            <v:group style="position:absolute;left:4745;top:1897;width:327;height:2" coordorigin="4745,1897" coordsize="327,2">
              <v:shape style="position:absolute;left:4745;top:1897;width:327;height:2" coordorigin="4745,1897" coordsize="327,0" path="m4745,1897l5073,1897e" filled="f" stroked="t" strokeweight=".453979pt" strokecolor="#878787">
                <v:path arrowok="t"/>
              </v:shape>
            </v:group>
            <v:group style="position:absolute;left:4220;top:1897;width:317;height:2" coordorigin="4220,1897" coordsize="317,2">
              <v:shape style="position:absolute;left:4220;top:1897;width:317;height:2" coordorigin="4220,1897" coordsize="317,0" path="m4220,1897l4537,1897e" filled="f" stroked="t" strokeweight=".453979pt" strokecolor="#878787">
                <v:path arrowok="t"/>
              </v:shape>
            </v:group>
            <v:group style="position:absolute;left:3684;top:1897;width:317;height:2" coordorigin="3684,1897" coordsize="317,2">
              <v:shape style="position:absolute;left:3684;top:1897;width:317;height:2" coordorigin="3684,1897" coordsize="317,0" path="m3684,1897l4001,1897e" filled="f" stroked="t" strokeweight=".453979pt" strokecolor="#878787">
                <v:path arrowok="t"/>
              </v:shape>
            </v:group>
            <v:group style="position:absolute;left:3148;top:1897;width:317;height:2" coordorigin="3148,1897" coordsize="317,2">
              <v:shape style="position:absolute;left:3148;top:1897;width:317;height:2" coordorigin="3148,1897" coordsize="317,0" path="m3148,1897l3466,1897e" filled="f" stroked="t" strokeweight=".453979pt" strokecolor="#878787">
                <v:path arrowok="t"/>
              </v:shape>
            </v:group>
            <v:group style="position:absolute;left:2727;top:1897;width:203;height:2" coordorigin="2727,1897" coordsize="203,2">
              <v:shape style="position:absolute;left:2727;top:1897;width:203;height:2" coordorigin="2727,1897" coordsize="203,0" path="m2727,1897l2930,1897e" filled="f" stroked="t" strokeweight=".454012pt" strokecolor="#878787">
                <v:path arrowok="t"/>
              </v:shape>
            </v:group>
            <v:group style="position:absolute;left:7960;top:1607;width:164;height:2" coordorigin="7960,1607" coordsize="164,2">
              <v:shape style="position:absolute;left:7960;top:1607;width:164;height:2" coordorigin="7960,1607" coordsize="164,0" path="m7960,1607l8124,1607e" filled="f" stroked="t" strokeweight=".453979pt" strokecolor="#878787">
                <v:path arrowok="t"/>
              </v:shape>
            </v:group>
            <v:group style="position:absolute;left:7424;top:1607;width:317;height:2" coordorigin="7424,1607" coordsize="317,2">
              <v:shape style="position:absolute;left:7424;top:1607;width:317;height:2" coordorigin="7424,1607" coordsize="317,0" path="m7424,1607l7742,1607e" filled="f" stroked="t" strokeweight=".453979pt" strokecolor="#878787">
                <v:path arrowok="t"/>
              </v:shape>
            </v:group>
            <v:group style="position:absolute;left:6888;top:1607;width:327;height:2" coordorigin="6888,1607" coordsize="327,2">
              <v:shape style="position:absolute;left:6888;top:1607;width:327;height:2" coordorigin="6888,1607" coordsize="327,0" path="m6888,1607l7216,1607e" filled="f" stroked="t" strokeweight=".453979pt" strokecolor="#878787">
                <v:path arrowok="t"/>
              </v:shape>
            </v:group>
            <v:group style="position:absolute;left:6353;top:1607;width:327;height:2" coordorigin="6353,1607" coordsize="327,2">
              <v:shape style="position:absolute;left:6353;top:1607;width:327;height:2" coordorigin="6353,1607" coordsize="327,0" path="m6353,1607l6680,1607e" filled="f" stroked="t" strokeweight=".453979pt" strokecolor="#878787">
                <v:path arrowok="t"/>
              </v:shape>
            </v:group>
            <v:group style="position:absolute;left:5817;top:1607;width:327;height:2" coordorigin="5817,1607" coordsize="327,2">
              <v:shape style="position:absolute;left:5817;top:1607;width:327;height:2" coordorigin="5817,1607" coordsize="327,0" path="m5817,1607l6144,1607e" filled="f" stroked="t" strokeweight=".453979pt" strokecolor="#878787">
                <v:path arrowok="t"/>
              </v:shape>
            </v:group>
            <v:group style="position:absolute;left:5281;top:1607;width:327;height:2" coordorigin="5281,1607" coordsize="327,2">
              <v:shape style="position:absolute;left:5281;top:1607;width:327;height:2" coordorigin="5281,1607" coordsize="327,0" path="m5281,1607l5609,1607e" filled="f" stroked="t" strokeweight=".453979pt" strokecolor="#878787">
                <v:path arrowok="t"/>
              </v:shape>
            </v:group>
            <v:group style="position:absolute;left:4745;top:1607;width:327;height:2" coordorigin="4745,1607" coordsize="327,2">
              <v:shape style="position:absolute;left:4745;top:1607;width:327;height:2" coordorigin="4745,1607" coordsize="327,0" path="m4745,1607l5073,1607e" filled="f" stroked="t" strokeweight=".453979pt" strokecolor="#878787">
                <v:path arrowok="t"/>
              </v:shape>
            </v:group>
            <v:group style="position:absolute;left:4220;top:1607;width:317;height:2" coordorigin="4220,1607" coordsize="317,2">
              <v:shape style="position:absolute;left:4220;top:1607;width:317;height:2" coordorigin="4220,1607" coordsize="317,0" path="m4220,1607l4537,1607e" filled="f" stroked="t" strokeweight=".453979pt" strokecolor="#878787">
                <v:path arrowok="t"/>
              </v:shape>
            </v:group>
            <v:group style="position:absolute;left:3684;top:1607;width:317;height:2" coordorigin="3684,1607" coordsize="317,2">
              <v:shape style="position:absolute;left:3684;top:1607;width:317;height:2" coordorigin="3684,1607" coordsize="317,0" path="m3684,1607l4001,1607e" filled="f" stroked="t" strokeweight=".453979pt" strokecolor="#878787">
                <v:path arrowok="t"/>
              </v:shape>
            </v:group>
            <v:group style="position:absolute;left:3148;top:1607;width:317;height:2" coordorigin="3148,1607" coordsize="317,2">
              <v:shape style="position:absolute;left:3148;top:1607;width:317;height:2" coordorigin="3148,1607" coordsize="317,0" path="m3148,1607l3466,1607e" filled="f" stroked="t" strokeweight=".453979pt" strokecolor="#878787">
                <v:path arrowok="t"/>
              </v:shape>
            </v:group>
            <v:group style="position:absolute;left:2727;top:1607;width:203;height:2" coordorigin="2727,1607" coordsize="203,2">
              <v:shape style="position:absolute;left:2727;top:1607;width:203;height:2" coordorigin="2727,1607" coordsize="203,0" path="m2727,1607l2930,1607e" filled="f" stroked="t" strokeweight=".454012pt" strokecolor="#878787">
                <v:path arrowok="t"/>
              </v:shape>
            </v:group>
            <v:group style="position:absolute;left:2727;top:1316;width:5397;height:2" coordorigin="2727,1316" coordsize="5397,2">
              <v:shape style="position:absolute;left:2727;top:1316;width:5397;height:2" coordorigin="2727,1316" coordsize="5397,0" path="m2727,1316l8124,1316e" filled="f" stroked="t" strokeweight=".45398pt" strokecolor="#878787">
                <v:path arrowok="t"/>
              </v:shape>
            </v:group>
            <v:group style="position:absolute;left:7742;top:4208;width:218;height:2" coordorigin="7742,4208" coordsize="218,2">
              <v:shape style="position:absolute;left:7742;top:4208;width:218;height:2" coordorigin="7742,4208" coordsize="218,0" path="m7742,4208l7960,4208e" filled="f" stroked="t" strokeweight="1.915918pt" strokecolor="#4572A7">
                <v:path arrowok="t"/>
              </v:shape>
            </v:group>
            <v:group style="position:absolute;left:7216;top:4212;width:208;height:2" coordorigin="7216,4212" coordsize="208,2">
              <v:shape style="position:absolute;left:7216;top:4212;width:208;height:2" coordorigin="7216,4212" coordsize="208,0" path="m7216,4212l7424,4212e" filled="f" stroked="t" strokeweight="1.461938pt" strokecolor="#4572A7">
                <v:path arrowok="t"/>
              </v:shape>
            </v:group>
            <v:group style="position:absolute;left:6680;top:4180;width:208;height:47" coordorigin="6680,4180" coordsize="208,47">
              <v:shape style="position:absolute;left:6680;top:4180;width:208;height:47" coordorigin="6680,4180" coordsize="208,47" path="m6680,4180l6888,4180,6888,4227,6680,4227,6680,4180xe" filled="t" fillcolor="#4572A7" stroked="f">
                <v:path arrowok="t"/>
                <v:fill type="solid"/>
              </v:shape>
            </v:group>
            <v:group style="position:absolute;left:6144;top:4217;width:208;height:2" coordorigin="6144,4217" coordsize="208,2">
              <v:shape style="position:absolute;left:6144;top:4217;width:208;height:2" coordorigin="6144,4217" coordsize="208,0" path="m6144,4217l6353,4217e" filled="f" stroked="t" strokeweight="1.007959pt" strokecolor="#4572A7">
                <v:path arrowok="t"/>
              </v:shape>
            </v:group>
            <v:group style="position:absolute;left:5609;top:4208;width:208;height:2" coordorigin="5609,4208" coordsize="208,2">
              <v:shape style="position:absolute;left:5609;top:4208;width:208;height:2" coordorigin="5609,4208" coordsize="208,0" path="m5609,4208l5817,4208e" filled="f" stroked="t" strokeweight="1.915918pt" strokecolor="#4572A7">
                <v:path arrowok="t"/>
              </v:shape>
            </v:group>
            <v:group style="position:absolute;left:5073;top:4199;width:208;height:2" coordorigin="5073,4199" coordsize="208,2">
              <v:shape style="position:absolute;left:5073;top:4199;width:208;height:2" coordorigin="5073,4199" coordsize="208,0" path="m5073,4199l5281,4199e" filled="f" stroked="t" strokeweight="2.823877pt" strokecolor="#4572A7">
                <v:path arrowok="t"/>
              </v:shape>
            </v:group>
            <v:group style="position:absolute;left:4537;top:4194;width:208;height:2" coordorigin="4537,4194" coordsize="208,2">
              <v:shape style="position:absolute;left:4537;top:4194;width:208;height:2" coordorigin="4537,4194" coordsize="208,0" path="m4537,4194l4745,4194e" filled="f" stroked="t" strokeweight="3.277856pt" strokecolor="#4572A7">
                <v:path arrowok="t"/>
              </v:shape>
            </v:group>
            <v:group style="position:absolute;left:4001;top:4190;width:218;height:2" coordorigin="4001,4190" coordsize="218,2">
              <v:shape style="position:absolute;left:4001;top:4190;width:218;height:2" coordorigin="4001,4190" coordsize="218,0" path="m4001,4190l4220,4190e" filled="f" stroked="t" strokeweight="3.731836pt" strokecolor="#4572A7">
                <v:path arrowok="t"/>
              </v:shape>
            </v:group>
            <v:group style="position:absolute;left:3466;top:4126;width:218;height:100" coordorigin="3466,4126" coordsize="218,100">
              <v:shape style="position:absolute;left:3466;top:4126;width:218;height:100" coordorigin="3466,4126" coordsize="218,100" path="m3684,4226l3466,4226,3466,4126,3684,4126,3684,4226xe" filled="t" fillcolor="#4572A7" stroked="f">
                <v:path arrowok="t"/>
                <v:fill type="solid"/>
              </v:shape>
            </v:group>
            <v:group style="position:absolute;left:2930;top:4081;width:218;height:145" coordorigin="2930,4081" coordsize="218,145">
              <v:shape style="position:absolute;left:2930;top:4081;width:218;height:145" coordorigin="2930,4081" coordsize="218,145" path="m3148,4226l2930,4226,2930,4081,3148,4081,3148,4226xe" filled="t" fillcolor="#4572A7" stroked="f">
                <v:path arrowok="t"/>
                <v:fill type="solid"/>
              </v:shape>
            </v:group>
            <v:group style="position:absolute;left:6144;top:4081;width:208;height:127" coordorigin="6144,4081" coordsize="208,127">
              <v:shape style="position:absolute;left:6144;top:4081;width:208;height:127" coordorigin="6144,4081" coordsize="208,127" path="m6353,4208l6144,4208,6144,4081,6353,4081,6353,4208xe" filled="t" fillcolor="#AA4643" stroked="f">
                <v:path arrowok="t"/>
                <v:fill type="solid"/>
              </v:shape>
            </v:group>
            <v:group style="position:absolute;left:7216;top:4081;width:208;height:118" coordorigin="7216,4081" coordsize="208,118">
              <v:shape style="position:absolute;left:7216;top:4081;width:208;height:118" coordorigin="7216,4081" coordsize="208,118" path="m7424,4199l7216,4199,7216,4081,7424,4081,7424,4199xe" filled="t" fillcolor="#AA4643" stroked="f">
                <v:path arrowok="t"/>
                <v:fill type="solid"/>
              </v:shape>
            </v:group>
            <v:group style="position:absolute;left:7742;top:4017;width:218;height:173" coordorigin="7742,4017" coordsize="218,173">
              <v:shape style="position:absolute;left:7742;top:4017;width:218;height:173" coordorigin="7742,4017" coordsize="218,173" path="m7960,4190l7742,4190,7742,4017,7960,4017,7960,4190xe" filled="t" fillcolor="#AA4643" stroked="f">
                <v:path arrowok="t"/>
                <v:fill type="solid"/>
              </v:shape>
            </v:group>
            <v:group style="position:absolute;left:5609;top:4054;width:208;height:136" coordorigin="5609,4054" coordsize="208,136">
              <v:shape style="position:absolute;left:5609;top:4054;width:208;height:136" coordorigin="5609,4054" coordsize="208,136" path="m5817,4190l5609,4190,5609,4054,5817,4054,5817,4190xe" filled="t" fillcolor="#AA4643" stroked="f">
                <v:path arrowok="t"/>
                <v:fill type="solid"/>
              </v:shape>
            </v:group>
            <v:group style="position:absolute;left:6680;top:4098;width:208;height:84" coordorigin="6680,4098" coordsize="208,84">
              <v:shape style="position:absolute;left:6680;top:4098;width:208;height:84" coordorigin="6680,4098" coordsize="208,84" path="m6680,4098l6888,4098,6888,4182,6680,4182,6680,4098xe" filled="t" fillcolor="#AA4643" stroked="f">
                <v:path arrowok="t"/>
                <v:fill type="solid"/>
              </v:shape>
            </v:group>
            <v:group style="position:absolute;left:5073;top:3999;width:208;height:173" coordorigin="5073,3999" coordsize="208,173">
              <v:shape style="position:absolute;left:5073;top:3999;width:208;height:173" coordorigin="5073,3999" coordsize="208,173" path="m5281,4172l5073,4172,5073,3999,5281,3999,5281,4172xe" filled="t" fillcolor="#AA4643" stroked="f">
                <v:path arrowok="t"/>
                <v:fill type="solid"/>
              </v:shape>
            </v:group>
            <v:group style="position:absolute;left:4537;top:3936;width:208;height:227" coordorigin="4537,3936" coordsize="208,227">
              <v:shape style="position:absolute;left:4537;top:3936;width:208;height:227" coordorigin="4537,3936" coordsize="208,227" path="m4745,4162l4537,4162,4537,3936,4745,3936,4745,4162xe" filled="t" fillcolor="#AA4643" stroked="f">
                <v:path arrowok="t"/>
                <v:fill type="solid"/>
              </v:shape>
            </v:group>
            <v:group style="position:absolute;left:4001;top:3954;width:218;height:200" coordorigin="4001,3954" coordsize="218,200">
              <v:shape style="position:absolute;left:4001;top:3954;width:218;height:200" coordorigin="4001,3954" coordsize="218,200" path="m4220,4153l4001,4153,4001,3954,4220,3954,4220,4153xe" filled="t" fillcolor="#AA4643" stroked="f">
                <v:path arrowok="t"/>
                <v:fill type="solid"/>
              </v:shape>
            </v:group>
            <v:group style="position:absolute;left:3466;top:3899;width:218;height:227" coordorigin="3466,3899" coordsize="218,227">
              <v:shape style="position:absolute;left:3466;top:3899;width:218;height:227" coordorigin="3466,3899" coordsize="218,227" path="m3684,4126l3466,4126,3466,3899,3684,3899,3684,4126xe" filled="t" fillcolor="#AA4643" stroked="f">
                <v:path arrowok="t"/>
                <v:fill type="solid"/>
              </v:shape>
            </v:group>
            <v:group style="position:absolute;left:2930;top:3763;width:218;height:318" coordorigin="2930,3763" coordsize="218,318">
              <v:shape style="position:absolute;left:2930;top:3763;width:218;height:318" coordorigin="2930,3763" coordsize="218,318" path="m3148,4081l2930,4081,2930,3763,3148,3763,3148,4081xe" filled="t" fillcolor="#AA4643" stroked="f">
                <v:path arrowok="t"/>
                <v:fill type="solid"/>
              </v:shape>
            </v:group>
            <v:group style="position:absolute;left:6680;top:3763;width:208;height:336" coordorigin="6680,3763" coordsize="208,336">
              <v:shape style="position:absolute;left:6680;top:3763;width:208;height:336" coordorigin="6680,3763" coordsize="208,336" path="m6888,4099l6680,4099,6680,3763,6888,3763,6888,4099xe" filled="t" fillcolor="#89A54E" stroked="f">
                <v:path arrowok="t"/>
                <v:fill type="solid"/>
              </v:shape>
            </v:group>
            <v:group style="position:absolute;left:7216;top:3627;width:208;height:454" coordorigin="7216,3627" coordsize="208,454">
              <v:shape style="position:absolute;left:7216;top:3627;width:208;height:454" coordorigin="7216,3627" coordsize="208,454" path="m7424,4081l7216,4081,7216,3627,7424,3627,7424,4081xe" filled="t" fillcolor="#89A54E" stroked="f">
                <v:path arrowok="t"/>
                <v:fill type="solid"/>
              </v:shape>
            </v:group>
            <v:group style="position:absolute;left:6144;top:3654;width:208;height:427" coordorigin="6144,3654" coordsize="208,427">
              <v:shape style="position:absolute;left:6144;top:3654;width:208;height:427" coordorigin="6144,3654" coordsize="208,427" path="m6353,4081l6144,4081,6144,3654,6353,3654,6353,4081xe" filled="t" fillcolor="#89A54E" stroked="f">
                <v:path arrowok="t"/>
                <v:fill type="solid"/>
              </v:shape>
            </v:group>
            <v:group style="position:absolute;left:5609;top:3618;width:208;height:436" coordorigin="5609,3618" coordsize="208,436">
              <v:shape style="position:absolute;left:5609;top:3618;width:208;height:436" coordorigin="5609,3618" coordsize="208,436" path="m5817,4054l5609,4054,5609,3618,5817,3618,5817,4054xe" filled="t" fillcolor="#89A54E" stroked="f">
                <v:path arrowok="t"/>
                <v:fill type="solid"/>
              </v:shape>
            </v:group>
            <v:group style="position:absolute;left:7742;top:3627;width:218;height:390" coordorigin="7742,3627" coordsize="218,390">
              <v:shape style="position:absolute;left:7742;top:3627;width:218;height:390" coordorigin="7742,3627" coordsize="218,390" path="m7960,4017l7742,4017,7742,3627,7960,3627,7960,4017xe" filled="t" fillcolor="#89A54E" stroked="f">
                <v:path arrowok="t"/>
                <v:fill type="solid"/>
              </v:shape>
            </v:group>
            <v:group style="position:absolute;left:5073;top:3536;width:208;height:463" coordorigin="5073,3536" coordsize="208,463">
              <v:shape style="position:absolute;left:5073;top:3536;width:208;height:463" coordorigin="5073,3536" coordsize="208,463" path="m5281,3999l5073,3999,5073,3536,5281,3536,5281,3999xe" filled="t" fillcolor="#89A54E" stroked="f">
                <v:path arrowok="t"/>
                <v:fill type="solid"/>
              </v:shape>
            </v:group>
            <v:group style="position:absolute;left:4001;top:3373;width:218;height:581" coordorigin="4001,3373" coordsize="218,581">
              <v:shape style="position:absolute;left:4001;top:3373;width:218;height:581" coordorigin="4001,3373" coordsize="218,581" path="m4220,3954l4001,3954,4001,3373,4220,3373,4220,3954xe" filled="t" fillcolor="#89A54E" stroked="f">
                <v:path arrowok="t"/>
                <v:fill type="solid"/>
              </v:shape>
            </v:group>
            <v:group style="position:absolute;left:4537;top:3418;width:208;height:518" coordorigin="4537,3418" coordsize="208,518">
              <v:shape style="position:absolute;left:4537;top:3418;width:208;height:518" coordorigin="4537,3418" coordsize="208,518" path="m4745,3936l4537,3936,4537,3418,4745,3418,4745,3936xe" filled="t" fillcolor="#89A54E" stroked="f">
                <v:path arrowok="t"/>
                <v:fill type="solid"/>
              </v:shape>
            </v:group>
            <v:group style="position:absolute;left:3466;top:3336;width:218;height:563" coordorigin="3466,3336" coordsize="218,563">
              <v:shape style="position:absolute;left:3466;top:3336;width:218;height:563" coordorigin="3466,3336" coordsize="218,563" path="m3684,3899l3466,3899,3466,3336,3684,3336,3684,3899xe" filled="t" fillcolor="#89A54E" stroked="f">
                <v:path arrowok="t"/>
                <v:fill type="solid"/>
              </v:shape>
            </v:group>
            <v:group style="position:absolute;left:2930;top:3091;width:218;height:672" coordorigin="2930,3091" coordsize="218,672">
              <v:shape style="position:absolute;left:2930;top:3091;width:218;height:672" coordorigin="2930,3091" coordsize="218,672" path="m3148,3763l2930,3763,2930,3091,3148,3091,3148,3763xe" filled="t" fillcolor="#89A54E" stroked="f">
                <v:path arrowok="t"/>
                <v:fill type="solid"/>
              </v:shape>
            </v:group>
            <v:group style="position:absolute;left:6680;top:2419;width:208;height:1344" coordorigin="6680,2419" coordsize="208,1344">
              <v:shape style="position:absolute;left:6680;top:2419;width:208;height:1344" coordorigin="6680,2419" coordsize="208,1344" path="m6888,3763l6680,3763,6680,2419,6888,2419,6888,3763xe" filled="t" fillcolor="#71588F" stroked="f">
                <v:path arrowok="t"/>
                <v:fill type="solid"/>
              </v:shape>
            </v:group>
            <v:group style="position:absolute;left:6144;top:2310;width:208;height:1344" coordorigin="6144,2310" coordsize="208,1344">
              <v:shape style="position:absolute;left:6144;top:2310;width:208;height:1344" coordorigin="6144,2310" coordsize="208,1344" path="m6353,3654l6144,3654,6144,2310,6353,2310,6353,3654xe" filled="t" fillcolor="#71588F" stroked="f">
                <v:path arrowok="t"/>
                <v:fill type="solid"/>
              </v:shape>
            </v:group>
            <v:group style="position:absolute;left:7742;top:2374;width:218;height:1253" coordorigin="7742,2374" coordsize="218,1253">
              <v:shape style="position:absolute;left:7742;top:2374;width:218;height:1253" coordorigin="7742,2374" coordsize="218,1253" path="m7960,3627l7742,3627,7742,2374,7960,2374,7960,3627xe" filled="t" fillcolor="#71588F" stroked="f">
                <v:path arrowok="t"/>
                <v:fill type="solid"/>
              </v:shape>
            </v:group>
            <v:group style="position:absolute;left:7216;top:2392;width:208;height:1235" coordorigin="7216,2392" coordsize="208,1235">
              <v:shape style="position:absolute;left:7216;top:2392;width:208;height:1235" coordorigin="7216,2392" coordsize="208,1235" path="m7424,3627l7216,3627,7216,2392,7424,2392,7424,3627xe" filled="t" fillcolor="#71588F" stroked="f">
                <v:path arrowok="t"/>
                <v:fill type="solid"/>
              </v:shape>
            </v:group>
            <v:group style="position:absolute;left:5609;top:2347;width:208;height:1271" coordorigin="5609,2347" coordsize="208,1271">
              <v:shape style="position:absolute;left:5609;top:2347;width:208;height:1271" coordorigin="5609,2347" coordsize="208,1271" path="m5817,3618l5609,3618,5609,2347,5817,2347,5817,3618xe" filled="t" fillcolor="#71588F" stroked="f">
                <v:path arrowok="t"/>
                <v:fill type="solid"/>
              </v:shape>
            </v:group>
            <v:group style="position:absolute;left:5073;top:2283;width:208;height:1253" coordorigin="5073,2283" coordsize="208,1253">
              <v:shape style="position:absolute;left:5073;top:2283;width:208;height:1253" coordorigin="5073,2283" coordsize="208,1253" path="m5281,3536l5073,3536,5073,2283,5281,2283,5281,3536xe" filled="t" fillcolor="#71588F" stroked="f">
                <v:path arrowok="t"/>
                <v:fill type="solid"/>
              </v:shape>
            </v:group>
            <v:group style="position:absolute;left:4537;top:2183;width:208;height:1235" coordorigin="4537,2183" coordsize="208,1235">
              <v:shape style="position:absolute;left:4537;top:2183;width:208;height:1235" coordorigin="4537,2183" coordsize="208,1235" path="m4745,3418l4537,3418,4537,2183,4745,2183,4745,3418xe" filled="t" fillcolor="#71588F" stroked="f">
                <v:path arrowok="t"/>
                <v:fill type="solid"/>
              </v:shape>
            </v:group>
            <v:group style="position:absolute;left:4001;top:2129;width:218;height:1244" coordorigin="4001,2129" coordsize="218,1244">
              <v:shape style="position:absolute;left:4001;top:2129;width:218;height:1244" coordorigin="4001,2129" coordsize="218,1244" path="m4220,3373l4001,3373,4001,2129,4220,2129,4220,3373xe" filled="t" fillcolor="#71588F" stroked="f">
                <v:path arrowok="t"/>
                <v:fill type="solid"/>
              </v:shape>
            </v:group>
            <v:group style="position:absolute;left:3466;top:2210;width:218;height:1126" coordorigin="3466,2210" coordsize="218,1126">
              <v:shape style="position:absolute;left:3466;top:2210;width:218;height:1126" coordorigin="3466,2210" coordsize="218,1126" path="m3684,3336l3466,3336,3466,2210,3684,2210,3684,3336xe" filled="t" fillcolor="#71588F" stroked="f">
                <v:path arrowok="t"/>
                <v:fill type="solid"/>
              </v:shape>
            </v:group>
            <v:group style="position:absolute;left:2930;top:2129;width:218;height:962" coordorigin="2930,2129" coordsize="218,962">
              <v:shape style="position:absolute;left:2930;top:2129;width:218;height:962" coordorigin="2930,2129" coordsize="218,962" path="m3148,3091l2930,3091,2930,2129,3148,2129,3148,3091xe" filled="t" fillcolor="#71588F" stroked="f">
                <v:path arrowok="t"/>
                <v:fill type="solid"/>
              </v:shape>
            </v:group>
            <v:group style="position:absolute;left:6680;top:1865;width:208;height:554" coordorigin="6680,1865" coordsize="208,554">
              <v:shape style="position:absolute;left:6680;top:1865;width:208;height:554" coordorigin="6680,1865" coordsize="208,554" path="m6888,2419l6680,2419,6680,1865,6888,1865,6888,2419xe" filled="t" fillcolor="#4198AF" stroked="f">
                <v:path arrowok="t"/>
                <v:fill type="solid"/>
              </v:shape>
            </v:group>
            <v:group style="position:absolute;left:7216;top:1829;width:208;height:563" coordorigin="7216,1829" coordsize="208,563">
              <v:shape style="position:absolute;left:7216;top:1829;width:208;height:563" coordorigin="7216,1829" coordsize="208,563" path="m7424,2392l7216,2392,7216,1829,7424,1829,7424,2392xe" filled="t" fillcolor="#4198AF" stroked="f">
                <v:path arrowok="t"/>
                <v:fill type="solid"/>
              </v:shape>
            </v:group>
            <v:group style="position:absolute;left:7742;top:1820;width:218;height:554" coordorigin="7742,1820" coordsize="218,554">
              <v:shape style="position:absolute;left:7742;top:1820;width:218;height:554" coordorigin="7742,1820" coordsize="218,554" path="m7960,2374l7742,2374,7742,1820,7960,1820,7960,2374xe" filled="t" fillcolor="#4198AF" stroked="f">
                <v:path arrowok="t"/>
                <v:fill type="solid"/>
              </v:shape>
            </v:group>
            <v:group style="position:absolute;left:5609;top:1829;width:208;height:518" coordorigin="5609,1829" coordsize="208,518">
              <v:shape style="position:absolute;left:5609;top:1829;width:208;height:518" coordorigin="5609,1829" coordsize="208,518" path="m5817,2347l5609,2347,5609,1829,5817,1829,5817,2347xe" filled="t" fillcolor="#4198AF" stroked="f">
                <v:path arrowok="t"/>
                <v:fill type="solid"/>
              </v:shape>
            </v:group>
            <v:group style="position:absolute;left:6144;top:1765;width:208;height:545" coordorigin="6144,1765" coordsize="208,545">
              <v:shape style="position:absolute;left:6144;top:1765;width:208;height:545" coordorigin="6144,1765" coordsize="208,545" path="m6353,2310l6144,2310,6144,1765,6353,1765,6353,2310xe" filled="t" fillcolor="#4198AF" stroked="f">
                <v:path arrowok="t"/>
                <v:fill type="solid"/>
              </v:shape>
            </v:group>
            <v:group style="position:absolute;left:5073;top:1784;width:208;height:499" coordorigin="5073,1784" coordsize="208,499">
              <v:shape style="position:absolute;left:5073;top:1784;width:208;height:499" coordorigin="5073,1784" coordsize="208,499" path="m5281,2283l5073,2283,5073,1784,5281,1784,5281,2283xe" filled="t" fillcolor="#4198AF" stroked="f">
                <v:path arrowok="t"/>
                <v:fill type="solid"/>
              </v:shape>
            </v:group>
            <v:group style="position:absolute;left:3466;top:1729;width:218;height:481" coordorigin="3466,1729" coordsize="218,481">
              <v:shape style="position:absolute;left:3466;top:1729;width:218;height:481" coordorigin="3466,1729" coordsize="218,481" path="m3684,2210l3466,2210,3466,1729,3684,1729,3684,2210xe" filled="t" fillcolor="#4198AF" stroked="f">
                <v:path arrowok="t"/>
                <v:fill type="solid"/>
              </v:shape>
            </v:group>
            <v:group style="position:absolute;left:4537;top:1684;width:208;height:499" coordorigin="4537,1684" coordsize="208,499">
              <v:shape style="position:absolute;left:4537;top:1684;width:208;height:499" coordorigin="4537,1684" coordsize="208,499" path="m4745,2183l4537,2183,4537,1684,4745,1684,4745,2183xe" filled="t" fillcolor="#4198AF" stroked="f">
                <v:path arrowok="t"/>
                <v:fill type="solid"/>
              </v:shape>
            </v:group>
            <v:group style="position:absolute;left:4001;top:1720;width:218;height:409" coordorigin="4001,1720" coordsize="218,409">
              <v:shape style="position:absolute;left:4001;top:1720;width:218;height:409" coordorigin="4001,1720" coordsize="218,409" path="m4220,2129l4001,2129,4001,1720,4220,1720,4220,2129xe" filled="t" fillcolor="#4198AF" stroked="f">
                <v:path arrowok="t"/>
                <v:fill type="solid"/>
              </v:shape>
            </v:group>
            <v:group style="position:absolute;left:2930;top:1711;width:218;height:418" coordorigin="2930,1711" coordsize="218,418">
              <v:shape style="position:absolute;left:2930;top:1711;width:218;height:418" coordorigin="2930,1711" coordsize="218,418" path="m3148,2129l2930,2129,2930,1711,3148,1711,3148,2129xe" filled="t" fillcolor="#4198AF" stroked="f">
                <v:path arrowok="t"/>
                <v:fill type="solid"/>
              </v:shape>
            </v:group>
            <v:group style="position:absolute;left:6680;top:1402;width:208;height:463" coordorigin="6680,1402" coordsize="208,463">
              <v:shape style="position:absolute;left:6680;top:1402;width:208;height:463" coordorigin="6680,1402" coordsize="208,463" path="m6888,1865l6680,1865,6680,1402,6888,1402,6888,1865xe" filled="t" fillcolor="#DB843D" stroked="f">
                <v:path arrowok="t"/>
                <v:fill type="solid"/>
              </v:shape>
            </v:group>
            <v:group style="position:absolute;left:7216;top:1393;width:208;height:436" coordorigin="7216,1393" coordsize="208,436">
              <v:shape style="position:absolute;left:7216;top:1393;width:208;height:436" coordorigin="7216,1393" coordsize="208,436" path="m7424,1829l7216,1829,7216,1393,7424,1393,7424,1829xe" filled="t" fillcolor="#DB843D" stroked="f">
                <v:path arrowok="t"/>
                <v:fill type="solid"/>
              </v:shape>
            </v:group>
            <v:group style="position:absolute;left:5609;top:1393;width:208;height:436" coordorigin="5609,1393" coordsize="208,436">
              <v:shape style="position:absolute;left:5609;top:1393;width:208;height:436" coordorigin="5609,1393" coordsize="208,436" path="m5817,1829l5609,1829,5609,1393,5817,1393,5817,1829xe" filled="t" fillcolor="#DB843D" stroked="f">
                <v:path arrowok="t"/>
                <v:fill type="solid"/>
              </v:shape>
            </v:group>
            <v:group style="position:absolute;left:7742;top:1384;width:218;height:436" coordorigin="7742,1384" coordsize="218,436">
              <v:shape style="position:absolute;left:7742;top:1384;width:218;height:436" coordorigin="7742,1384" coordsize="218,436" path="m7960,1820l7742,1820,7742,1384,7960,1384,7960,1820xe" filled="t" fillcolor="#DB843D" stroked="f">
                <v:path arrowok="t"/>
                <v:fill type="solid"/>
              </v:shape>
            </v:group>
            <v:group style="position:absolute;left:5073;top:1393;width:208;height:390" coordorigin="5073,1393" coordsize="208,390">
              <v:shape style="position:absolute;left:5073;top:1393;width:208;height:390" coordorigin="5073,1393" coordsize="208,390" path="m5281,1784l5073,1784,5073,1393,5281,1393,5281,1784xe" filled="t" fillcolor="#DB843D" stroked="f">
                <v:path arrowok="t"/>
                <v:fill type="solid"/>
              </v:shape>
            </v:group>
            <v:group style="position:absolute;left:6144;top:1384;width:208;height:381" coordorigin="6144,1384" coordsize="208,381">
              <v:shape style="position:absolute;left:6144;top:1384;width:208;height:381" coordorigin="6144,1384" coordsize="208,381" path="m6353,1765l6144,1765,6144,1384,6353,1384,6353,1765xe" filled="t" fillcolor="#DB843D" stroked="f">
                <v:path arrowok="t"/>
                <v:fill type="solid"/>
              </v:shape>
            </v:group>
            <v:group style="position:absolute;left:3466;top:1393;width:218;height:336" coordorigin="3466,1393" coordsize="218,336">
              <v:shape style="position:absolute;left:3466;top:1393;width:218;height:336" coordorigin="3466,1393" coordsize="218,336" path="m3684,1729l3466,1729,3466,1393,3684,1393,3684,1729xe" filled="t" fillcolor="#DB843D" stroked="f">
                <v:path arrowok="t"/>
                <v:fill type="solid"/>
              </v:shape>
            </v:group>
            <v:group style="position:absolute;left:4001;top:1393;width:218;height:327" coordorigin="4001,1393" coordsize="218,327">
              <v:shape style="position:absolute;left:4001;top:1393;width:218;height:327" coordorigin="4001,1393" coordsize="218,327" path="m4220,1720l4001,1720,4001,1393,4220,1393,4220,1720xe" filled="t" fillcolor="#DB843D" stroked="f">
                <v:path arrowok="t"/>
                <v:fill type="solid"/>
              </v:shape>
            </v:group>
            <v:group style="position:absolute;left:2930;top:1411;width:218;height:300" coordorigin="2930,1411" coordsize="218,300">
              <v:shape style="position:absolute;left:2930;top:1411;width:218;height:300" coordorigin="2930,1411" coordsize="218,300" path="m3148,1711l2930,1711,2930,1411,3148,1411,3148,1711xe" filled="t" fillcolor="#DB843D" stroked="f">
                <v:path arrowok="t"/>
                <v:fill type="solid"/>
              </v:shape>
            </v:group>
            <v:group style="position:absolute;left:4537;top:1375;width:208;height:309" coordorigin="4537,1375" coordsize="208,309">
              <v:shape style="position:absolute;left:4537;top:1375;width:208;height:309" coordorigin="4537,1375" coordsize="208,309" path="m4745,1684l4537,1684,4537,1375,4745,1375,4745,1684xe" filled="t" fillcolor="#DB843D" stroked="f">
                <v:path arrowok="t"/>
                <v:fill type="solid"/>
              </v:shape>
            </v:group>
            <v:group style="position:absolute;left:2930;top:1321;width:218;height:91" coordorigin="2930,1321" coordsize="218,91">
              <v:shape style="position:absolute;left:2930;top:1321;width:218;height:91" coordorigin="2930,1321" coordsize="218,91" path="m3148,1411l2930,1411,2930,1321,3148,1321,3148,1411xe" filled="t" fillcolor="#93A9CF" stroked="f">
                <v:path arrowok="t"/>
                <v:fill type="solid"/>
              </v:shape>
            </v:group>
            <v:group style="position:absolute;left:6680;top:1320;width:208;height:84" coordorigin="6680,1320" coordsize="208,84">
              <v:shape style="position:absolute;left:6680;top:1320;width:208;height:84" coordorigin="6680,1320" coordsize="208,84" path="m6680,1320l6888,1320,6888,1403,6680,1403,6680,1320xe" filled="t" fillcolor="#93A9CF" stroked="f">
                <v:path arrowok="t"/>
                <v:fill type="solid"/>
              </v:shape>
            </v:group>
            <v:group style="position:absolute;left:7216;top:1320;width:208;height:75" coordorigin="7216,1320" coordsize="208,75">
              <v:shape style="position:absolute;left:7216;top:1320;width:208;height:75" coordorigin="7216,1320" coordsize="208,75" path="m7216,1320l7424,1320,7424,1394,7216,1394,7216,1320xe" filled="t" fillcolor="#93A9CF" stroked="f">
                <v:path arrowok="t"/>
                <v:fill type="solid"/>
              </v:shape>
            </v:group>
            <v:group style="position:absolute;left:5609;top:1320;width:208;height:75" coordorigin="5609,1320" coordsize="208,75">
              <v:shape style="position:absolute;left:5609;top:1320;width:208;height:75" coordorigin="5609,1320" coordsize="208,75" path="m5609,1320l5817,1320,5817,1394,5609,1394,5609,1320xe" filled="t" fillcolor="#93A9CF" stroked="f">
                <v:path arrowok="t"/>
                <v:fill type="solid"/>
              </v:shape>
            </v:group>
            <v:group style="position:absolute;left:5073;top:1320;width:208;height:75" coordorigin="5073,1320" coordsize="208,75">
              <v:shape style="position:absolute;left:5073;top:1320;width:208;height:75" coordorigin="5073,1320" coordsize="208,75" path="m5073,1320l5281,1320,5281,1394,5073,1394,5073,1320xe" filled="t" fillcolor="#93A9CF" stroked="f">
                <v:path arrowok="t"/>
                <v:fill type="solid"/>
              </v:shape>
            </v:group>
            <v:group style="position:absolute;left:4001;top:1320;width:218;height:75" coordorigin="4001,1320" coordsize="218,75">
              <v:shape style="position:absolute;left:4001;top:1320;width:218;height:75" coordorigin="4001,1320" coordsize="218,75" path="m4001,1320l4220,1320,4220,1394,4001,1394,4001,1320xe" filled="t" fillcolor="#93A9CF" stroked="f">
                <v:path arrowok="t"/>
                <v:fill type="solid"/>
              </v:shape>
            </v:group>
            <v:group style="position:absolute;left:3466;top:1320;width:218;height:75" coordorigin="3466,1320" coordsize="218,75">
              <v:shape style="position:absolute;left:3466;top:1320;width:218;height:75" coordorigin="3466,1320" coordsize="218,75" path="m3466,1320l3684,1320,3684,1394,3466,1394,3466,1320xe" filled="t" fillcolor="#93A9CF" stroked="f">
                <v:path arrowok="t"/>
                <v:fill type="solid"/>
              </v:shape>
            </v:group>
            <v:group style="position:absolute;left:7742;top:1320;width:218;height:66" coordorigin="7742,1320" coordsize="218,66">
              <v:shape style="position:absolute;left:7742;top:1320;width:218;height:66" coordorigin="7742,1320" coordsize="218,66" path="m7742,1320l7960,1320,7960,1385,7742,1385,7742,1320xe" filled="t" fillcolor="#93A9CF" stroked="f">
                <v:path arrowok="t"/>
                <v:fill type="solid"/>
              </v:shape>
            </v:group>
            <v:group style="position:absolute;left:6144;top:1320;width:208;height:66" coordorigin="6144,1320" coordsize="208,66">
              <v:shape style="position:absolute;left:6144;top:1320;width:208;height:66" coordorigin="6144,1320" coordsize="208,66" path="m6144,1320l6353,1320,6353,1385,6144,1385,6144,1320xe" filled="t" fillcolor="#93A9CF" stroked="f">
                <v:path arrowok="t"/>
                <v:fill type="solid"/>
              </v:shape>
            </v:group>
            <v:group style="position:absolute;left:4537;top:1320;width:208;height:56" coordorigin="4537,1320" coordsize="208,56">
              <v:shape style="position:absolute;left:4537;top:1320;width:208;height:56" coordorigin="4537,1320" coordsize="208,56" path="m4537,1320l4745,1320,4745,1376,4537,1376,4537,1320xe" filled="t" fillcolor="#93A9CF" stroked="f">
                <v:path arrowok="t"/>
                <v:fill type="solid"/>
              </v:shape>
            </v:group>
            <v:group style="position:absolute;left:2766;top:1316;width:2;height:2951" coordorigin="2766,1316" coordsize="2,2951">
              <v:shape style="position:absolute;left:2766;top:1316;width:2;height:2951" coordorigin="2766,1316" coordsize="0,2951" path="m2766,4267l2766,1316e" filled="f" stroked="t" strokeweight=".496048pt" strokecolor="#878787">
                <v:path arrowok="t"/>
              </v:shape>
            </v:group>
            <v:group style="position:absolute;left:2727;top:4222;width:5397;height:2" coordorigin="2727,4222" coordsize="5397,2">
              <v:shape style="position:absolute;left:2727;top:4222;width:5397;height:2" coordorigin="2727,4222" coordsize="5397,0" path="m2727,4222l8124,4222e" filled="f" stroked="t" strokeweight=".453979pt" strokecolor="#878787">
                <v:path arrowok="t"/>
              </v:shape>
            </v:group>
            <v:group style="position:absolute;left:3302;top:4222;width:2;height:45" coordorigin="3302,4222" coordsize="2,45">
              <v:shape style="position:absolute;left:3302;top:4222;width:2;height:45" coordorigin="3302,4222" coordsize="0,45" path="m3302,4222l3302,4267e" filled="f" stroked="t" strokeweight=".496048pt" strokecolor="#878787">
                <v:path arrowok="t"/>
              </v:shape>
            </v:group>
            <v:group style="position:absolute;left:3838;top:4222;width:2;height:45" coordorigin="3838,4222" coordsize="2,45">
              <v:shape style="position:absolute;left:3838;top:4222;width:2;height:45" coordorigin="3838,4222" coordsize="0,45" path="m3838,4222l3838,4267e" filled="f" stroked="t" strokeweight=".496048pt" strokecolor="#878787">
                <v:path arrowok="t"/>
              </v:shape>
            </v:group>
            <v:group style="position:absolute;left:4373;top:4222;width:2;height:45" coordorigin="4373,4222" coordsize="2,45">
              <v:shape style="position:absolute;left:4373;top:4222;width:2;height:45" coordorigin="4373,4222" coordsize="0,45" path="m4373,4222l4373,4267e" filled="f" stroked="t" strokeweight=".496048pt" strokecolor="#878787">
                <v:path arrowok="t"/>
              </v:shape>
            </v:group>
            <v:group style="position:absolute;left:4909;top:4222;width:2;height:45" coordorigin="4909,4222" coordsize="2,45">
              <v:shape style="position:absolute;left:4909;top:4222;width:2;height:45" coordorigin="4909,4222" coordsize="0,45" path="m4909,4222l4909,4267e" filled="f" stroked="t" strokeweight=".496048pt" strokecolor="#878787">
                <v:path arrowok="t"/>
              </v:shape>
            </v:group>
            <v:group style="position:absolute;left:5445;top:4222;width:2;height:45" coordorigin="5445,4222" coordsize="2,45">
              <v:shape style="position:absolute;left:5445;top:4222;width:2;height:45" coordorigin="5445,4222" coordsize="0,45" path="m5445,4222l5445,4267e" filled="f" stroked="t" strokeweight=".496048pt" strokecolor="#878787">
                <v:path arrowok="t"/>
              </v:shape>
            </v:group>
            <v:group style="position:absolute;left:5981;top:4222;width:2;height:45" coordorigin="5981,4222" coordsize="2,45">
              <v:shape style="position:absolute;left:5981;top:4222;width:2;height:45" coordorigin="5981,4222" coordsize="0,45" path="m5981,4222l5981,4267e" filled="f" stroked="t" strokeweight=".496048pt" strokecolor="#878787">
                <v:path arrowok="t"/>
              </v:shape>
            </v:group>
            <v:group style="position:absolute;left:6516;top:4222;width:2;height:45" coordorigin="6516,4222" coordsize="2,45">
              <v:shape style="position:absolute;left:6516;top:4222;width:2;height:45" coordorigin="6516,4222" coordsize="0,45" path="m6516,4222l6516,4267e" filled="f" stroked="t" strokeweight=".496048pt" strokecolor="#878787">
                <v:path arrowok="t"/>
              </v:shape>
            </v:group>
            <v:group style="position:absolute;left:7052;top:4222;width:2;height:45" coordorigin="7052,4222" coordsize="2,45">
              <v:shape style="position:absolute;left:7052;top:4222;width:2;height:45" coordorigin="7052,4222" coordsize="0,45" path="m7052,4222l7052,4267e" filled="f" stroked="t" strokeweight=".496048pt" strokecolor="#878787">
                <v:path arrowok="t"/>
              </v:shape>
            </v:group>
            <v:group style="position:absolute;left:7588;top:4222;width:2;height:45" coordorigin="7588,4222" coordsize="2,45">
              <v:shape style="position:absolute;left:7588;top:4222;width:2;height:45" coordorigin="7588,4222" coordsize="0,45" path="m7588,4222l7588,4267e" filled="f" stroked="t" strokeweight=".496048pt" strokecolor="#878787">
                <v:path arrowok="t"/>
              </v:shape>
            </v:group>
            <v:group style="position:absolute;left:8124;top:4222;width:2;height:45" coordorigin="8124,4222" coordsize="2,45">
              <v:shape style="position:absolute;left:8124;top:4222;width:2;height:45" coordorigin="8124,4222" coordsize="0,45" path="m8124,4222l8124,4267e" filled="f" stroked="t" strokeweight=".496048pt" strokecolor="#878787">
                <v:path arrowok="t"/>
              </v:shape>
            </v:group>
            <v:group style="position:absolute;left:8337;top:2310;width:79;height:73" coordorigin="8337,2310" coordsize="79,73">
              <v:shape style="position:absolute;left:8337;top:2310;width:79;height:73" coordorigin="8337,2310" coordsize="79,73" path="m8337,2347l8416,2347e" filled="f" stroked="t" strokeweight="3.731836pt" strokecolor="#93A9CF">
                <v:path arrowok="t"/>
              </v:shape>
            </v:group>
            <v:group style="position:absolute;left:8337;top:2546;width:79;height:73" coordorigin="8337,2546" coordsize="79,73">
              <v:shape style="position:absolute;left:8337;top:2546;width:79;height:73" coordorigin="8337,2546" coordsize="79,73" path="m8337,2583l8416,2583e" filled="f" stroked="t" strokeweight="3.731836pt" strokecolor="#DB843D">
                <v:path arrowok="t"/>
              </v:shape>
            </v:group>
            <v:group style="position:absolute;left:8337;top:2773;width:79;height:73" coordorigin="8337,2773" coordsize="79,73">
              <v:shape style="position:absolute;left:8337;top:2773;width:79;height:73" coordorigin="8337,2773" coordsize="79,73" path="m8337,2810l8416,2810e" filled="f" stroked="t" strokeweight="3.731836pt" strokecolor="#4198AF">
                <v:path arrowok="t"/>
              </v:shape>
            </v:group>
            <v:group style="position:absolute;left:8337;top:3009;width:79;height:73" coordorigin="8337,3009" coordsize="79,73">
              <v:shape style="position:absolute;left:8337;top:3009;width:79;height:73" coordorigin="8337,3009" coordsize="79,73" path="m8337,3046l8416,3046e" filled="f" stroked="t" strokeweight="3.731836pt" strokecolor="#71588F">
                <v:path arrowok="t"/>
              </v:shape>
            </v:group>
            <v:group style="position:absolute;left:8337;top:3245;width:79;height:73" coordorigin="8337,3245" coordsize="79,73">
              <v:shape style="position:absolute;left:8337;top:3245;width:79;height:73" coordorigin="8337,3245" coordsize="79,73" path="m8337,3282l8416,3282e" filled="f" stroked="t" strokeweight="3.731836pt" strokecolor="#89A54E">
                <v:path arrowok="t"/>
              </v:shape>
            </v:group>
            <v:group style="position:absolute;left:8337;top:3472;width:79;height:73" coordorigin="8337,3472" coordsize="79,73">
              <v:shape style="position:absolute;left:8337;top:3472;width:79;height:73" coordorigin="8337,3472" coordsize="79,73" path="m8337,3509l8416,3509e" filled="f" stroked="t" strokeweight="3.731836pt" strokecolor="#AA4643">
                <v:path arrowok="t"/>
              </v:shape>
            </v:group>
            <v:group style="position:absolute;left:8337;top:3709;width:79;height:73" coordorigin="8337,3709" coordsize="79,73">
              <v:shape style="position:absolute;left:8337;top:3709;width:79;height:73" coordorigin="8337,3709" coordsize="79,73" path="m8337,3745l8416,3745e" filled="f" stroked="t" strokeweight="3.731382pt" strokecolor="#4572A7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bookmarkStart w:name="_bookmark21" w:id="36"/>
      <w:bookmarkEnd w:id="36"/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8"/>
        <w:ind w:left="1294" w:right="138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1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90%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1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80%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917" w:top="1040" w:bottom="1100" w:left="1020" w:right="102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/>
        <w:pict>
          <v:shape style="position:absolute;margin-left:102.052399pt;margin-top:2.014923pt;width:9.4408pt;height:62.658456pt;mso-position-horizontal-relative:page;mso-position-vertical-relative:paragraph;z-index:-15794" type="#_x0000_t202" filled="f" stroked="f">
            <v:textbox inset="0,0,0,0" style="layout-flow:vertical;mso-layout-flow-alt:bottom-to-top">
              <w:txbxContent>
                <w:p>
                  <w:pPr>
                    <w:spacing w:line="172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5"/>
                      <w:szCs w:val="15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90"/>
                      <w:sz w:val="15"/>
                      <w:szCs w:val="15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0"/>
                      <w:sz w:val="15"/>
                      <w:szCs w:val="15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0"/>
                      <w:sz w:val="15"/>
                      <w:szCs w:val="15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0"/>
                      <w:sz w:val="15"/>
                      <w:szCs w:val="15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0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0"/>
                      <w:sz w:val="15"/>
                      <w:szCs w:val="15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5"/>
                      <w:szCs w:val="15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5"/>
                      <w:szCs w:val="15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0"/>
                      <w:sz w:val="15"/>
                      <w:szCs w:val="15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0"/>
                      <w:sz w:val="15"/>
                      <w:szCs w:val="15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5"/>
                      <w:szCs w:val="15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0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7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0"/>
                      <w:sz w:val="15"/>
                      <w:szCs w:val="15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5"/>
                      <w:szCs w:val="15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0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0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0"/>
                      <w:sz w:val="15"/>
                      <w:szCs w:val="15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0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0"/>
                      <w:sz w:val="15"/>
                      <w:szCs w:val="15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0"/>
                      <w:sz w:val="15"/>
                      <w:szCs w:val="15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70%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60%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50%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40%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30%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20%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10%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280" w:lineRule="exact" w:before="7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353" w:lineRule="auto"/>
        <w:ind w:left="1361" w:right="1236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7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5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or</w:t>
      </w:r>
      <w:r>
        <w:rPr>
          <w:rFonts w:ascii="Calibri" w:hAnsi="Calibri" w:cs="Calibri" w:eastAsia="Calibri"/>
          <w:b w:val="0"/>
          <w:bCs w:val="0"/>
          <w:spacing w:val="-9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mo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4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7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4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ind w:left="0" w:right="381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7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3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353" w:lineRule="auto" w:before="75"/>
        <w:ind w:left="1361" w:right="1742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7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2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4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9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353" w:lineRule="auto"/>
        <w:ind w:left="1361" w:right="1603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-17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6</w:t>
      </w:r>
      <w:r>
        <w:rPr>
          <w:rFonts w:ascii="Calibri" w:hAnsi="Calibri" w:cs="Calibri" w:eastAsia="Calibri"/>
          <w:b w:val="0"/>
          <w:bCs w:val="0"/>
          <w:spacing w:val="-5"/>
          <w:w w:val="11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mo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14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15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15"/>
          <w:sz w:val="13"/>
          <w:szCs w:val="13"/>
        </w:rPr>
        <w:t>lly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after="0" w:line="353" w:lineRule="auto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1907" w:h="16840"/>
          <w:pgMar w:top="0" w:bottom="0" w:left="1020" w:right="1020"/>
          <w:cols w:num="2" w:equalWidth="0">
            <w:col w:w="1601" w:space="4468"/>
            <w:col w:w="3798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37" w:right="219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tabs>
          <w:tab w:pos="534" w:val="left" w:leader="none"/>
          <w:tab w:pos="1069" w:val="left" w:leader="none"/>
          <w:tab w:pos="1604" w:val="left" w:leader="none"/>
          <w:tab w:pos="2139" w:val="left" w:leader="none"/>
          <w:tab w:pos="2674" w:val="left" w:leader="none"/>
          <w:tab w:pos="3209" w:val="left" w:leader="none"/>
          <w:tab w:pos="3744" w:val="left" w:leader="none"/>
          <w:tab w:pos="4279" w:val="left" w:leader="none"/>
          <w:tab w:pos="4784" w:val="left" w:leader="none"/>
        </w:tabs>
        <w:spacing w:before="53"/>
        <w:ind w:left="0" w:right="983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15"/>
          <w:sz w:val="13"/>
          <w:szCs w:val="13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before="94"/>
        <w:ind w:left="0" w:right="103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/>
          <w:bCs/>
          <w:spacing w:val="-6"/>
          <w:w w:val="115"/>
          <w:sz w:val="13"/>
          <w:szCs w:val="13"/>
        </w:rPr>
        <w:t>D</w:t>
      </w:r>
      <w:r>
        <w:rPr>
          <w:rFonts w:ascii="Calibri" w:hAnsi="Calibri" w:cs="Calibri" w:eastAsia="Calibri"/>
          <w:b/>
          <w:bCs/>
          <w:spacing w:val="4"/>
          <w:w w:val="115"/>
          <w:sz w:val="13"/>
          <w:szCs w:val="13"/>
        </w:rPr>
        <w:t>e</w:t>
      </w:r>
      <w:r>
        <w:rPr>
          <w:rFonts w:ascii="Calibri" w:hAnsi="Calibri" w:cs="Calibri" w:eastAsia="Calibri"/>
          <w:b/>
          <w:bCs/>
          <w:spacing w:val="-3"/>
          <w:w w:val="115"/>
          <w:sz w:val="13"/>
          <w:szCs w:val="13"/>
        </w:rPr>
        <w:t>c</w:t>
      </w:r>
      <w:r>
        <w:rPr>
          <w:rFonts w:ascii="Calibri" w:hAnsi="Calibri" w:cs="Calibri" w:eastAsia="Calibri"/>
          <w:b/>
          <w:bCs/>
          <w:spacing w:val="3"/>
          <w:w w:val="115"/>
          <w:sz w:val="13"/>
          <w:szCs w:val="13"/>
        </w:rPr>
        <w:t>ile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3" w:right="219" w:hanging="1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-7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4" w:right="628" w:hanging="1"/>
        <w:jc w:val="left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0"/>
          <w:w w:val="100"/>
        </w:rPr>
        <w:t>s.</w:t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before="72"/>
        <w:ind w:right="0"/>
        <w:jc w:val="left"/>
      </w:pPr>
      <w:bookmarkStart w:name="ECE Sector" w:id="37"/>
      <w:bookmarkEnd w:id="37"/>
      <w:r>
        <w:rPr/>
      </w:r>
      <w:bookmarkStart w:name="_bookmark22" w:id="38"/>
      <w:bookmarkEnd w:id="38"/>
      <w:r>
        <w:rPr/>
      </w:r>
      <w:r>
        <w:rPr>
          <w:b w:val="0"/>
          <w:bCs w:val="0"/>
          <w:color w:val="EAF1DD"/>
          <w:spacing w:val="13"/>
          <w:w w:val="100"/>
        </w:rPr>
        <w:t>EC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S</w:t>
      </w:r>
      <w:r>
        <w:rPr>
          <w:b w:val="0"/>
          <w:bCs w:val="0"/>
          <w:color w:val="EAF1DD"/>
          <w:spacing w:val="13"/>
          <w:w w:val="100"/>
        </w:rPr>
        <w:t>EC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 w:before="82"/>
        <w:ind w:left="113" w:right="204" w:hanging="1"/>
        <w:jc w:val="left"/>
      </w:pPr>
      <w:r>
        <w:rPr/>
        <w:pict>
          <v:group style="position:absolute;margin-left:50.650002pt;margin-top:-25.184101pt;width:493.9pt;height:20.74pt;mso-position-horizontal-relative:page;mso-position-vertical-relative:paragraph;z-index:-15793" coordorigin="1013,-504" coordsize="9878,415">
            <v:group style="position:absolute;left:1104;top:-443;width:9696;height:293" coordorigin="1104,-443" coordsize="9696,293">
              <v:shape style="position:absolute;left:1104;top:-443;width:9696;height:293" coordorigin="1104,-443" coordsize="9696,293" path="m1104,-150l10800,-150,10800,-443,1104,-443,1104,-150xe" filled="t" fillcolor="#003865" stroked="f">
                <v:path arrowok="t"/>
                <v:fill type="solid"/>
              </v:shape>
            </v:group>
            <v:group style="position:absolute;left:1044;top:-473;width:9816;height:2" coordorigin="1044,-473" coordsize="9816,2">
              <v:shape style="position:absolute;left:1044;top:-473;width:9816;height:2" coordorigin="1044,-473" coordsize="9816,0" path="m1044,-473l10860,-473e" filled="f" stroked="t" strokeweight="3.1pt" strokecolor="#003865">
                <v:path arrowok="t"/>
              </v:shape>
            </v:group>
            <v:group style="position:absolute;left:1044;top:-120;width:9816;height:2" coordorigin="1044,-120" coordsize="9816,2">
              <v:shape style="position:absolute;left:1044;top:-120;width:9816;height:2" coordorigin="1044,-120" coordsize="9816,0" path="m1044,-120l10860,-120e" filled="f" stroked="t" strokeweight="3.1pt" strokecolor="#003865">
                <v:path arrowok="t"/>
              </v:shape>
            </v:group>
            <v:group style="position:absolute;left:1074;top:-443;width:2;height:293" coordorigin="1074,-443" coordsize="2,293">
              <v:shape style="position:absolute;left:1074;top:-443;width:2;height:293" coordorigin="1074,-443" coordsize="0,293" path="m1074,-443l1074,-150e" filled="f" stroked="t" strokeweight="3.1pt" strokecolor="#003865">
                <v:path arrowok="t"/>
              </v:shape>
            </v:group>
            <v:group style="position:absolute;left:10830;top:-443;width:2;height:293" coordorigin="10830,-443" coordsize="2,293">
              <v:shape style="position:absolute;left:10830;top:-443;width:2;height:293" coordorigin="10830,-443" coordsize="0,293" path="m10830,-443l10830,-150e" filled="f" stroked="t" strokeweight="3.1pt" strokecolor="#003865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29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d</w:t>
      </w:r>
      <w:hyperlink w:history="true" w:anchor="_bookmark18">
        <w:r>
          <w:rPr>
            <w:b w:val="0"/>
            <w:bCs w:val="0"/>
            <w:spacing w:val="0"/>
            <w:w w:val="100"/>
            <w:position w:val="10"/>
            <w:sz w:val="14"/>
            <w:szCs w:val="14"/>
          </w:rPr>
          <w:t>7</w:t>
        </w:r>
        <w:r>
          <w:rPr>
            <w:b w:val="0"/>
            <w:bCs w:val="0"/>
            <w:spacing w:val="23"/>
            <w:w w:val="100"/>
            <w:position w:val="10"/>
            <w:sz w:val="14"/>
            <w:szCs w:val="14"/>
          </w:rPr>
          <w:t> </w:t>
        </w:r>
      </w:hyperlink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Zea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(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ab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2</w:t>
      </w:r>
      <w:r>
        <w:rPr>
          <w:b w:val="0"/>
          <w:bCs w:val="0"/>
          <w:spacing w:val="0"/>
          <w:w w:val="100"/>
          <w:position w:val="0"/>
        </w:rPr>
        <w:t>).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1"/>
          <w:w w:val="100"/>
          <w:position w:val="0"/>
        </w:rPr>
        <w:t>b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rs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23</w:t>
      </w:r>
      <w:r>
        <w:rPr>
          <w:b w:val="0"/>
          <w:bCs w:val="0"/>
          <w:spacing w:val="1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  <w:t>3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p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rc</w:t>
      </w:r>
      <w:r>
        <w:rPr>
          <w:b w:val="0"/>
          <w:bCs w:val="0"/>
          <w:spacing w:val="-1"/>
          <w:w w:val="100"/>
          <w:position w:val="0"/>
        </w:rPr>
        <w:t>en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be</w:t>
      </w:r>
      <w:r>
        <w:rPr>
          <w:b w:val="0"/>
          <w:bCs w:val="0"/>
          <w:spacing w:val="-2"/>
          <w:w w:val="100"/>
          <w:position w:val="0"/>
        </w:rPr>
        <w:t>t</w:t>
      </w:r>
      <w:r>
        <w:rPr>
          <w:b w:val="0"/>
          <w:bCs w:val="0"/>
          <w:spacing w:val="-4"/>
          <w:w w:val="100"/>
          <w:position w:val="0"/>
        </w:rPr>
        <w:t>w</w:t>
      </w:r>
      <w:r>
        <w:rPr>
          <w:b w:val="0"/>
          <w:bCs w:val="0"/>
          <w:spacing w:val="-1"/>
          <w:w w:val="100"/>
          <w:position w:val="0"/>
        </w:rPr>
        <w:t>ee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200</w:t>
      </w:r>
      <w:r>
        <w:rPr>
          <w:b w:val="0"/>
          <w:bCs w:val="0"/>
          <w:spacing w:val="0"/>
          <w:w w:val="100"/>
          <w:position w:val="0"/>
        </w:rPr>
        <w:t>1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2012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P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-3"/>
          <w:w w:val="100"/>
          <w:position w:val="0"/>
        </w:rPr>
        <w:t>y</w:t>
      </w:r>
      <w:r>
        <w:rPr>
          <w:b w:val="0"/>
          <w:bCs w:val="0"/>
          <w:spacing w:val="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oup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ha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bee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4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on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be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au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he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4"/>
          <w:w w:val="100"/>
          <w:position w:val="0"/>
        </w:rPr>
        <w:t>i</w:t>
      </w:r>
      <w:r>
        <w:rPr>
          <w:b w:val="0"/>
          <w:bCs w:val="0"/>
          <w:spacing w:val="3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oppo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en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ed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bu</w:t>
      </w:r>
      <w:r>
        <w:rPr>
          <w:b w:val="0"/>
          <w:bCs w:val="0"/>
          <w:spacing w:val="0"/>
          <w:w w:val="100"/>
          <w:position w:val="0"/>
        </w:rPr>
        <w:t>st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abo</w:t>
      </w:r>
      <w:r>
        <w:rPr>
          <w:b w:val="0"/>
          <w:bCs w:val="0"/>
          <w:spacing w:val="-3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he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3"/>
          <w:w w:val="100"/>
          <w:position w:val="0"/>
        </w:rPr>
        <w:t>y</w:t>
      </w:r>
      <w:r>
        <w:rPr>
          <w:b w:val="0"/>
          <w:bCs w:val="0"/>
          <w:spacing w:val="-1"/>
          <w:w w:val="100"/>
          <w:position w:val="0"/>
        </w:rPr>
        <w:t>pe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w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m.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224"/>
        <w:jc w:val="left"/>
      </w:pPr>
      <w:r>
        <w:rPr/>
        <w:pict>
          <v:group style="position:absolute;margin-left:58.199921pt;margin-top:24.708769pt;width:.640778pt;height:.1pt;mso-position-horizontal-relative:page;mso-position-vertical-relative:paragraph;z-index:-15791" coordorigin="1164,494" coordsize="13,2">
            <v:shape style="position:absolute;left:1164;top:494;width:13;height:2" coordorigin="1164,494" coordsize="13,0" path="m1164,494l1177,494,1164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2.258331pt;margin-top:24.708769pt;width:.640778pt;height:.1pt;mso-position-horizontal-relative:page;mso-position-vertical-relative:paragraph;z-index:-15790" coordorigin="3445,494" coordsize="13,2">
            <v:shape style="position:absolute;left:3445;top:494;width:13;height:2" coordorigin="3445,494" coordsize="13,0" path="m3445,494l3458,494,3445,49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3.268112pt;margin-top:24.708525pt;width:.640778pt;height:.1pt;mso-position-horizontal-relative:page;mso-position-vertical-relative:paragraph;z-index:-15789" coordorigin="4265,494" coordsize="13,2">
            <v:shape style="position:absolute;left:4265;top:494;width:13;height:2" coordorigin="4265,494" coordsize="13,0" path="m4265,494l4278,494,4265,494xe" filled="t" fillcolor="#D0D7E5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012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0" w:hRule="exact"/>
        </w:trPr>
        <w:tc>
          <w:tcPr>
            <w:tcW w:w="2275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/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FFFFFF"/>
            </w:tcBorders>
            <w:shd w:val="clear" w:color="auto" w:fill="E2ECE3"/>
          </w:tcPr>
          <w:p>
            <w:pPr>
              <w:pStyle w:val="TableParagraph"/>
              <w:spacing w:line="218" w:lineRule="exact" w:before="10"/>
              <w:ind w:left="21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2012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5" w:hRule="exact"/>
        </w:trPr>
        <w:tc>
          <w:tcPr>
            <w:tcW w:w="2275" w:type="dxa"/>
            <w:tcBorders>
              <w:top w:val="single" w:sz="11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&amp;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single" w:sz="11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333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642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e-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355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458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ō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465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&amp;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7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4" w:hRule="exact"/>
        </w:trPr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0" w:hRule="exact"/>
        </w:trPr>
        <w:tc>
          <w:tcPr>
            <w:tcW w:w="2275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18" w:lineRule="exact" w:before="10"/>
              <w:ind w:left="25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line="218" w:lineRule="exact" w:before="10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290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right="219"/>
        <w:jc w:val="left"/>
      </w:pPr>
      <w:r>
        <w:rPr/>
        <w:pict>
          <v:group style="position:absolute;margin-left:57.879776pt;margin-top:-12.563825pt;width:1.281281pt;height:.642424pt;mso-position-horizontal-relative:page;mso-position-vertical-relative:paragraph;z-index:-15788" coordorigin="1158,-251" coordsize="26,13">
            <v:group style="position:absolute;left:1164;top:-245;width:2;height:2" coordorigin="1164,-245" coordsize="2,2">
              <v:shape style="position:absolute;left:1164;top:-245;width:2;height:2" coordorigin="1164,-245" coordsize="0,0" path="m1164,-245l1164,-245e" filled="f" stroked="t" strokeweight="0pt" strokecolor="#D0D7E5">
                <v:path arrowok="t"/>
              </v:shape>
            </v:group>
            <v:group style="position:absolute;left:1164;top:-245;width:13;height:2" coordorigin="1164,-245" coordsize="13,2">
              <v:shape style="position:absolute;left:1164;top:-245;width:13;height:2" coordorigin="1164,-245" coordsize="13,0" path="m1177,-245l1164,-245,1177,-245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71.938187pt;margin-top:-12.563825pt;width:1.281281pt;height:.643065pt;mso-position-horizontal-relative:page;mso-position-vertical-relative:paragraph;z-index:-15787" coordorigin="3439,-251" coordsize="26,13">
            <v:group style="position:absolute;left:3445;top:-245;width:2;height:2" coordorigin="3445,-245" coordsize="2,2">
              <v:shape style="position:absolute;left:3445;top:-245;width:2;height:2" coordorigin="3445,-245" coordsize="0,0" path="m3445,-245l3445,-245e" filled="f" stroked="t" strokeweight="0pt" strokecolor="#D0D7E5">
                <v:path arrowok="t"/>
              </v:shape>
            </v:group>
            <v:group style="position:absolute;left:3445;top:-245;width:13;height:2" coordorigin="3445,-245" coordsize="13,2">
              <v:shape style="position:absolute;left:3445;top:-245;width:13;height:2" coordorigin="3445,-245" coordsize="13,0" path="m3458,-245l3445,-245,3458,-245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12.947952pt;margin-top:-12.563825pt;width:1.281281pt;height:.643065pt;mso-position-horizontal-relative:page;mso-position-vertical-relative:paragraph;z-index:-15786" coordorigin="4259,-251" coordsize="26,13">
            <v:group style="position:absolute;left:4265;top:-245;width:2;height:2" coordorigin="4265,-245" coordsize="2,2">
              <v:shape style="position:absolute;left:4265;top:-245;width:2;height:2" coordorigin="4265,-245" coordsize="0,0" path="m4265,-245l4265,-245e" filled="f" stroked="t" strokeweight="0pt" strokecolor="#D0D7E5">
                <v:path arrowok="t"/>
              </v:shape>
            </v:group>
            <v:group style="position:absolute;left:4265;top:-245;width:13;height:2" coordorigin="4265,-245" coordsize="13,2">
              <v:shape style="position:absolute;left:4265;top:-245;width:13;height:2" coordorigin="4265,-245" coordsize="13,0" path="m4278,-245l4265,-245,4278,-245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pp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oph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rs.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Educa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re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tr</w:t>
      </w:r>
      <w:r>
        <w:rPr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113" w:right="113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oph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ndependen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pan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3" w:right="210" w:hanging="1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hopp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13" w:right="0"/>
        <w:jc w:val="left"/>
        <w:rPr>
          <w:b w:val="0"/>
          <w:bCs w:val="0"/>
        </w:rPr>
      </w:pPr>
      <w:r>
        <w:rPr>
          <w:spacing w:val="-2"/>
          <w:w w:val="100"/>
        </w:rPr>
        <w:t>K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nde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ga</w:t>
      </w:r>
      <w:r>
        <w:rPr>
          <w:spacing w:val="0"/>
          <w:w w:val="100"/>
        </w:rPr>
        <w:t>rt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113" w:right="237"/>
        <w:jc w:val="left"/>
      </w:pP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-f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14" w:right="237"/>
        <w:jc w:val="left"/>
        <w:rPr>
          <w:b w:val="0"/>
          <w:bCs w:val="0"/>
        </w:rPr>
      </w:pPr>
      <w:r>
        <w:rPr>
          <w:spacing w:val="-2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base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e</w:t>
      </w:r>
      <w:r>
        <w:rPr>
          <w:spacing w:val="-4"/>
          <w:w w:val="100"/>
        </w:rPr>
        <w:t>t</w:t>
      </w:r>
      <w:r>
        <w:rPr>
          <w:spacing w:val="3"/>
          <w:w w:val="100"/>
        </w:rPr>
        <w:t>w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ks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4" w:right="97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before="74"/>
        <w:ind w:left="223" w:right="0" w:hanging="11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2.111035pt;width:144pt;height:.1pt;mso-position-horizontal-relative:page;mso-position-vertical-relative:paragraph;z-index:-15792" coordorigin="1133,-242" coordsize="2880,2">
            <v:shape style="position:absolute;left:1133;top:-242;width:2880;height:2" coordorigin="1133,-242" coordsize="2880,0" path="m1133,-242l4013,-242e" filled="f" stroked="t" strokeweight=".82pt" strokecolor="#000000">
              <v:path arrowok="t"/>
            </v:shape>
            <w10:wrap type="none"/>
          </v:group>
        </w:pict>
      </w:r>
      <w:bookmarkStart w:name="_bookmark23" w:id="39"/>
      <w:bookmarkEnd w:id="39"/>
      <w:r>
        <w:rPr/>
      </w:r>
      <w:bookmarkStart w:name="_bookmark23" w:id="40"/>
      <w:bookmarkEnd w:id="40"/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‘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d’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ice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und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dhood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)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Reg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08.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100" w:bottom="1100" w:left="1020" w:right="1020"/>
        </w:sectPr>
      </w:pP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6"/>
          <w:w w:val="100"/>
        </w:rPr>
        <w:t>y</w:t>
      </w:r>
      <w:r>
        <w:rPr>
          <w:spacing w:val="-1"/>
          <w:w w:val="100"/>
        </w:rPr>
        <w:t>cen</w:t>
      </w:r>
      <w:r>
        <w:rPr>
          <w:spacing w:val="0"/>
          <w:w w:val="100"/>
        </w:rPr>
        <w:t>tr</w:t>
      </w:r>
      <w:r>
        <w:rPr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76" w:lineRule="auto"/>
        <w:ind w:right="175" w:firstLine="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2"/>
          <w:w w:val="100"/>
        </w:rPr>
        <w:t>K</w:t>
      </w:r>
      <w:r>
        <w:rPr>
          <w:rFonts w:ascii="Arial" w:hAnsi="Arial" w:cs="Arial" w:eastAsia="Arial"/>
          <w:spacing w:val="-1"/>
          <w:w w:val="100"/>
        </w:rPr>
        <w:t>ōhang</w:t>
      </w:r>
      <w:r>
        <w:rPr>
          <w:rFonts w:ascii="Arial" w:hAnsi="Arial" w:cs="Arial" w:eastAsia="Arial"/>
          <w:spacing w:val="0"/>
          <w:w w:val="100"/>
        </w:rPr>
        <w:t>a</w:t>
      </w:r>
      <w:r>
        <w:rPr>
          <w:rFonts w:ascii="Arial" w:hAnsi="Arial" w:cs="Arial" w:eastAsia="Arial"/>
          <w:spacing w:val="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eo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spacing w:line="276" w:lineRule="auto" w:before="100"/>
        <w:ind w:left="113" w:right="166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hāna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Ka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hāna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dua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13" w:right="0"/>
        <w:jc w:val="left"/>
        <w:rPr>
          <w:b w:val="0"/>
          <w:bCs w:val="0"/>
        </w:rPr>
      </w:pPr>
      <w:r>
        <w:rPr>
          <w:rFonts w:ascii="Arial" w:hAnsi="Arial" w:cs="Arial" w:eastAsia="Arial"/>
          <w:spacing w:val="0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āo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spacing w:val="0"/>
          <w:w w:val="100"/>
        </w:rPr>
        <w:t>-m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d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u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se</w:t>
      </w:r>
      <w:r>
        <w:rPr>
          <w:spacing w:val="0"/>
          <w:w w:val="100"/>
        </w:rPr>
        <w:t>r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ces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76" w:lineRule="auto"/>
        <w:ind w:left="113" w:right="158" w:hanging="1"/>
        <w:jc w:val="left"/>
      </w:pP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8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ō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Puna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201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11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s.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left="113" w:right="220"/>
        <w:jc w:val="left"/>
        <w:rPr>
          <w:b w:val="0"/>
          <w:bCs w:val="0"/>
        </w:rPr>
      </w:pPr>
      <w:r>
        <w:rPr>
          <w:spacing w:val="-2"/>
          <w:w w:val="100"/>
        </w:rPr>
        <w:t>H</w:t>
      </w:r>
      <w:r>
        <w:rPr>
          <w:spacing w:val="-1"/>
          <w:w w:val="100"/>
        </w:rPr>
        <w:t>osp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based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7" w:lineRule="auto" w:before="100"/>
        <w:ind w:left="113" w:right="125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13" w:right="229"/>
        <w:jc w:val="left"/>
        <w:rPr>
          <w:b w:val="0"/>
          <w:bCs w:val="0"/>
        </w:rPr>
      </w:pP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rr</w:t>
      </w:r>
      <w:r>
        <w:rPr>
          <w:spacing w:val="-1"/>
          <w:w w:val="100"/>
        </w:rPr>
        <w:t>espondenc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Sch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ol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6" w:lineRule="auto" w:before="100"/>
        <w:ind w:left="113" w:right="122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ponden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una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ponden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13" w:right="249"/>
        <w:jc w:val="left"/>
        <w:rPr>
          <w:b w:val="0"/>
          <w:bCs w:val="0"/>
        </w:rPr>
      </w:pPr>
      <w:r>
        <w:rPr>
          <w:spacing w:val="-1"/>
          <w:w w:val="100"/>
        </w:rPr>
        <w:t>Pas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k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en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se</w:t>
      </w:r>
      <w:r>
        <w:rPr>
          <w:spacing w:val="0"/>
          <w:w w:val="100"/>
        </w:rPr>
        <w:t>r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ces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6" w:lineRule="auto" w:before="100"/>
        <w:ind w:left="113" w:right="204"/>
        <w:jc w:val="left"/>
      </w:pP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6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5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4" w:right="189" w:hanging="1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‘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s: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ind w:left="833" w:right="0" w:hanging="360"/>
        <w:jc w:val="left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75" w:lineRule="auto" w:before="37"/>
        <w:ind w:left="833" w:right="675" w:hanging="360"/>
        <w:jc w:val="left"/>
      </w:pP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ea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7</w:t>
      </w:r>
      <w:r>
        <w:rPr>
          <w:b w:val="0"/>
          <w:bCs w:val="0"/>
          <w:i w:val="0"/>
          <w:spacing w:val="0"/>
          <w:w w:val="100"/>
        </w:rPr>
        <w:t>5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rc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s’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or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833" w:val="left" w:leader="none"/>
        </w:tabs>
        <w:spacing w:line="255" w:lineRule="exact"/>
        <w:ind w:left="833" w:right="0" w:hanging="360"/>
        <w:jc w:val="left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6"/>
          <w:w w:val="100"/>
        </w:rPr>
        <w:t>h</w:t>
      </w:r>
      <w:hyperlink w:history="true" w:anchor="_bookmark23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8</w:t>
        </w:r>
      </w:hyperlink>
      <w:r>
        <w:rPr>
          <w:b w:val="0"/>
          <w:bCs w:val="0"/>
          <w:spacing w:val="0"/>
          <w:w w:val="100"/>
          <w:position w:val="0"/>
        </w:rPr>
        <w:t>.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399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2.111038pt;width:144pt;height:.1pt;mso-position-horizontal-relative:page;mso-position-vertical-relative:paragraph;z-index:-15785" coordorigin="1133,-242" coordsize="2880,2">
            <v:shape style="position:absolute;left:1133;top:-242;width:2880;height:2" coordorigin="1133,-242" coordsize="2880,0" path="m1133,-242l4013,-242e" filled="f" stroked="t" strokeweight=".82pt" strokecolor="#000000">
              <v:path arrowok="t"/>
            </v:shape>
            <w10:wrap type="none"/>
          </v:group>
        </w:pict>
      </w:r>
      <w:bookmarkStart w:name="_bookmark24" w:id="41"/>
      <w:bookmarkEnd w:id="41"/>
      <w:r>
        <w:rPr/>
      </w:r>
      <w:bookmarkStart w:name="_bookmark24" w:id="42"/>
      <w:bookmarkEnd w:id="42"/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ty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ators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rs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ata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xtra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;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r,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not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ika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040" w:bottom="1100" w:left="1020" w:right="1020"/>
        </w:sectPr>
      </w:pPr>
    </w:p>
    <w:p>
      <w:pPr>
        <w:pStyle w:val="BodyText"/>
        <w:spacing w:line="276" w:lineRule="auto" w:before="72"/>
        <w:ind w:right="210" w:firstLine="0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2002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122" w:hanging="1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App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s).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212" w:hanging="1"/>
        <w:jc w:val="left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13" w:right="219"/>
        <w:jc w:val="left"/>
        <w:rPr>
          <w:b w:val="0"/>
          <w:bCs w:val="0"/>
        </w:rPr>
      </w:pPr>
      <w:r>
        <w:rPr>
          <w:spacing w:val="-1"/>
          <w:w w:val="100"/>
        </w:rPr>
        <w:t>Se</w:t>
      </w:r>
      <w:r>
        <w:rPr>
          <w:spacing w:val="0"/>
          <w:w w:val="100"/>
        </w:rPr>
        <w:t>r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use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113" w:right="16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119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Ade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3" w:right="219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113" w:firstLine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225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happene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19"/>
        <w:jc w:val="left"/>
      </w:pPr>
      <w:r>
        <w:rPr/>
        <w:pict>
          <v:group style="position:absolute;margin-left:72.360001pt;margin-top:19.834833pt;width:452.999894pt;height:226.919896pt;mso-position-horizontal-relative:page;mso-position-vertical-relative:paragraph;z-index:-15783" coordorigin="1447,397" coordsize="9060,4538">
            <v:shape style="position:absolute;left:1447;top:397;width:9060;height:4538" type="#_x0000_t75">
              <v:imagedata r:id="rId16" o:title=""/>
            </v:shape>
            <v:group style="position:absolute;left:1763;top:686;width:8114;height:3618" coordorigin="1763,686" coordsize="8114,3618">
              <v:shape style="position:absolute;left:1763;top:686;width:8114;height:3618" coordorigin="1763,686" coordsize="8114,3618" path="m1763,686l9877,686,9877,4304,1763,4304,1763,686xe" filled="t" fillcolor="#FFFFFF" stroked="f">
                <v:path arrowok="t"/>
                <v:fill type="solid"/>
              </v:shape>
            </v:group>
            <v:group style="position:absolute;left:2601;top:1150;width:7052;height:2449" coordorigin="2601,1150" coordsize="7052,2449">
              <v:shape style="position:absolute;left:2601;top:1150;width:7052;height:2449" coordorigin="2601,1150" coordsize="7052,2449" path="m2601,1150l9653,1150,9653,3599,2601,3599,2601,1150xe" filled="t" fillcolor="#FFFFFF" stroked="f">
                <v:path arrowok="t"/>
                <v:fill type="solid"/>
              </v:shape>
            </v:group>
            <v:group style="position:absolute;left:2557;top:3195;width:7101;height:2" coordorigin="2557,3195" coordsize="7101,2">
              <v:shape style="position:absolute;left:2557;top:3195;width:7101;height:2" coordorigin="2557,3195" coordsize="7101,0" path="m2557,3195l9658,3195e" filled="f" stroked="t" strokeweight=".463822pt" strokecolor="#878787">
                <v:path arrowok="t"/>
              </v:shape>
            </v:group>
            <v:group style="position:absolute;left:2557;top:2787;width:7101;height:2" coordorigin="2557,2787" coordsize="7101,2">
              <v:shape style="position:absolute;left:2557;top:2787;width:7101;height:2" coordorigin="2557,2787" coordsize="7101,0" path="m2557,2787l9658,2787e" filled="f" stroked="t" strokeweight=".463822pt" strokecolor="#878787">
                <v:path arrowok="t"/>
              </v:shape>
            </v:group>
            <v:group style="position:absolute;left:2557;top:2379;width:7101;height:2" coordorigin="2557,2379" coordsize="7101,2">
              <v:shape style="position:absolute;left:2557;top:2379;width:7101;height:2" coordorigin="2557,2379" coordsize="7101,0" path="m2557,2379l9658,2379e" filled="f" stroked="t" strokeweight=".463822pt" strokecolor="#878787">
                <v:path arrowok="t"/>
              </v:shape>
            </v:group>
            <v:group style="position:absolute;left:2557;top:1971;width:7101;height:2" coordorigin="2557,1971" coordsize="7101,2">
              <v:shape style="position:absolute;left:2557;top:1971;width:7101;height:2" coordorigin="2557,1971" coordsize="7101,0" path="m2557,1971l9658,1971e" filled="f" stroked="t" strokeweight=".463822pt" strokecolor="#878787">
                <v:path arrowok="t"/>
              </v:shape>
            </v:group>
            <v:group style="position:absolute;left:2557;top:1563;width:7101;height:2" coordorigin="2557,1563" coordsize="7101,2">
              <v:shape style="position:absolute;left:2557;top:1563;width:7101;height:2" coordorigin="2557,1563" coordsize="7101,0" path="m2557,1563l9658,1563e" filled="f" stroked="t" strokeweight=".463822pt" strokecolor="#878787">
                <v:path arrowok="t"/>
              </v:shape>
            </v:group>
            <v:group style="position:absolute;left:2557;top:1155;width:7101;height:2" coordorigin="2557,1155" coordsize="7101,2">
              <v:shape style="position:absolute;left:2557;top:1155;width:7101;height:2" coordorigin="2557,1155" coordsize="7101,0" path="m2557,1155l9658,1155e" filled="f" stroked="t" strokeweight=".463822pt" strokecolor="#878787">
                <v:path arrowok="t"/>
              </v:shape>
            </v:group>
            <v:group style="position:absolute;left:2596;top:1155;width:2;height:2486" coordorigin="2596,1155" coordsize="2,2486">
              <v:shape style="position:absolute;left:2596;top:1155;width:2;height:2486" coordorigin="2596,1155" coordsize="0,2486" path="m2596,3641l2596,1155e" filled="f" stroked="t" strokeweight=".487015pt" strokecolor="#878787">
                <v:path arrowok="t"/>
              </v:shape>
            </v:group>
            <v:group style="position:absolute;left:2557;top:3604;width:7101;height:2" coordorigin="2557,3604" coordsize="7101,2">
              <v:shape style="position:absolute;left:2557;top:3604;width:7101;height:2" coordorigin="2557,3604" coordsize="7101,0" path="m2557,3604l9658,3604e" filled="f" stroked="t" strokeweight=".463821pt" strokecolor="#878787">
                <v:path arrowok="t"/>
              </v:shape>
            </v:group>
            <v:group style="position:absolute;left:3190;top:3604;width:2;height:37" coordorigin="3190,3604" coordsize="2,37">
              <v:shape style="position:absolute;left:3190;top:3604;width:2;height:37" coordorigin="3190,3604" coordsize="0,37" path="m3190,3604l3190,3641e" filled="f" stroked="t" strokeweight=".487015pt" strokecolor="#878787">
                <v:path arrowok="t"/>
              </v:shape>
            </v:group>
            <v:group style="position:absolute;left:3775;top:3604;width:2;height:37" coordorigin="3775,3604" coordsize="2,37">
              <v:shape style="position:absolute;left:3775;top:3604;width:2;height:37" coordorigin="3775,3604" coordsize="0,37" path="m3775,3604l3775,3641e" filled="f" stroked="t" strokeweight=".487015pt" strokecolor="#878787">
                <v:path arrowok="t"/>
              </v:shape>
            </v:group>
            <v:group style="position:absolute;left:4359;top:3604;width:2;height:37" coordorigin="4359,3604" coordsize="2,37">
              <v:shape style="position:absolute;left:4359;top:3604;width:2;height:37" coordorigin="4359,3604" coordsize="0,37" path="m4359,3604l4359,3641e" filled="f" stroked="t" strokeweight=".487015pt" strokecolor="#878787">
                <v:path arrowok="t"/>
              </v:shape>
            </v:group>
            <v:group style="position:absolute;left:4953;top:3604;width:2;height:37" coordorigin="4953,3604" coordsize="2,37">
              <v:shape style="position:absolute;left:4953;top:3604;width:2;height:37" coordorigin="4953,3604" coordsize="0,37" path="m4953,3604l4953,3641e" filled="f" stroked="t" strokeweight=".487015pt" strokecolor="#878787">
                <v:path arrowok="t"/>
              </v:shape>
            </v:group>
            <v:group style="position:absolute;left:5538;top:3604;width:2;height:37" coordorigin="5538,3604" coordsize="2,37">
              <v:shape style="position:absolute;left:5538;top:3604;width:2;height:37" coordorigin="5538,3604" coordsize="0,37" path="m5538,3604l5538,3641e" filled="f" stroked="t" strokeweight=".487015pt" strokecolor="#878787">
                <v:path arrowok="t"/>
              </v:shape>
            </v:group>
            <v:group style="position:absolute;left:6122;top:3604;width:2;height:37" coordorigin="6122,3604" coordsize="2,37">
              <v:shape style="position:absolute;left:6122;top:3604;width:2;height:37" coordorigin="6122,3604" coordsize="0,37" path="m6122,3604l6122,3641e" filled="f" stroked="t" strokeweight=".487015pt" strokecolor="#878787">
                <v:path arrowok="t"/>
              </v:shape>
            </v:group>
            <v:group style="position:absolute;left:6716;top:3604;width:2;height:37" coordorigin="6716,3604" coordsize="2,37">
              <v:shape style="position:absolute;left:6716;top:3604;width:2;height:37" coordorigin="6716,3604" coordsize="0,37" path="m6716,3604l6716,3641e" filled="f" stroked="t" strokeweight=".487015pt" strokecolor="#878787">
                <v:path arrowok="t"/>
              </v:shape>
            </v:group>
            <v:group style="position:absolute;left:7301;top:3604;width:2;height:37" coordorigin="7301,3604" coordsize="2,37">
              <v:shape style="position:absolute;left:7301;top:3604;width:2;height:37" coordorigin="7301,3604" coordsize="0,37" path="m7301,3604l7301,3641e" filled="f" stroked="t" strokeweight=".487015pt" strokecolor="#878787">
                <v:path arrowok="t"/>
              </v:shape>
            </v:group>
            <v:group style="position:absolute;left:7895;top:3604;width:2;height:37" coordorigin="7895,3604" coordsize="2,37">
              <v:shape style="position:absolute;left:7895;top:3604;width:2;height:37" coordorigin="7895,3604" coordsize="0,37" path="m7895,3604l7895,3641e" filled="f" stroked="t" strokeweight=".487015pt" strokecolor="#878787">
                <v:path arrowok="t"/>
              </v:shape>
            </v:group>
            <v:group style="position:absolute;left:8479;top:3604;width:2;height:37" coordorigin="8479,3604" coordsize="2,37">
              <v:shape style="position:absolute;left:8479;top:3604;width:2;height:37" coordorigin="8479,3604" coordsize="0,37" path="m8479,3604l8479,3641e" filled="f" stroked="t" strokeweight=".487015pt" strokecolor="#878787">
                <v:path arrowok="t"/>
              </v:shape>
            </v:group>
            <v:group style="position:absolute;left:9064;top:3604;width:2;height:37" coordorigin="9064,3604" coordsize="2,37">
              <v:shape style="position:absolute;left:9064;top:3604;width:2;height:37" coordorigin="9064,3604" coordsize="0,37" path="m9064,3604l9064,3641e" filled="f" stroked="t" strokeweight=".487015pt" strokecolor="#878787">
                <v:path arrowok="t"/>
              </v:shape>
            </v:group>
            <v:group style="position:absolute;left:9658;top:3604;width:2;height:37" coordorigin="9658,3604" coordsize="2,37">
              <v:shape style="position:absolute;left:9658;top:3604;width:2;height:37" coordorigin="9658,3604" coordsize="0,37" path="m9658,3604l9658,3641e" filled="f" stroked="t" strokeweight=".487015pt" strokecolor="#878787">
                <v:path arrowok="t"/>
              </v:shape>
            </v:group>
            <v:group style="position:absolute;left:2888;top:1516;width:6468;height:807" coordorigin="2888,1516" coordsize="6468,807">
              <v:shape style="position:absolute;left:2888;top:1516;width:6468;height:807" coordorigin="2888,1516" coordsize="6468,807" path="m2888,2323l3482,2277,4067,2231,4651,2184,5245,2156,5830,2092,6424,2017,7008,1925,7593,1767,8187,1618,8771,1516,9356,1702e" filled="f" stroked="t" strokeweight="1.392531pt" strokecolor="#416FA6">
                <v:path arrowok="t"/>
              </v:shape>
            </v:group>
            <v:group style="position:absolute;left:2888;top:3075;width:6468;height:37" coordorigin="2888,3075" coordsize="6468,37">
              <v:shape style="position:absolute;left:2888;top:3075;width:6468;height:37" coordorigin="2888,3075" coordsize="6468,37" path="m2888,3112l3482,3103,4067,3103,4651,3103,5245,3093,5830,3093,6424,3093,7008,3093,7593,3093,8187,3084,8771,3084,9356,3075e" filled="f" stroked="t" strokeweight="1.391467pt" strokecolor="#A8423F">
                <v:path arrowok="t"/>
              </v:shape>
            </v:group>
            <v:group style="position:absolute;left:2888;top:3307;width:6468;height:130" coordorigin="2888,3307" coordsize="6468,130">
              <v:shape style="position:absolute;left:2888;top:3307;width:6468;height:130" coordorigin="2888,3307" coordsize="6468,130" path="m2888,3437l3482,3437,4067,3427,4651,3427,5245,3427,5830,3418,6424,3409,7008,3390,7593,3353,8187,3335,8771,3335,9356,3307e" filled="f" stroked="t" strokeweight="1.391492pt" strokecolor="#86A44A">
                <v:path arrowok="t"/>
              </v:shape>
            </v:group>
            <v:group style="position:absolute;left:2888;top:3186;width:6468;height:37" coordorigin="2888,3186" coordsize="6468,37">
              <v:shape style="position:absolute;left:2888;top:3186;width:6468;height:37" coordorigin="2888,3186" coordsize="6468,37" path="m2888,3186l3482,3195,4067,3205,4651,3205,5245,3205,5830,3205,6424,3214,7008,3223,7593,3223,8187,3223,8771,3223,9356,3223e" filled="f" stroked="t" strokeweight="1.391467pt" strokecolor="#6E548D">
                <v:path arrowok="t"/>
                <v:stroke dashstyle="dash"/>
              </v:shape>
            </v:group>
            <v:group style="position:absolute;left:2888;top:3140;width:6468;height:83" coordorigin="2888,3140" coordsize="6468,83">
              <v:shape style="position:absolute;left:2888;top:3140;width:6468;height:83" coordorigin="2888,3140" coordsize="6468,83" path="m2888,3140l3482,3158,4067,3168,4651,3186,5245,3186,5830,3195,6424,3205,7008,3214,7593,3214,8187,3223,8771,3223,9356,3223e" filled="f" stroked="t" strokeweight="1.391476pt" strokecolor="#3D96AE">
                <v:path arrowok="t"/>
                <v:stroke dashstyle="longDash"/>
              </v:shape>
            </v:group>
            <v:group style="position:absolute;left:2888;top:3571;width:6468;height:2" coordorigin="2888,3571" coordsize="6468,2">
              <v:shape style="position:absolute;left:2888;top:3571;width:6468;height:2" coordorigin="2888,3571" coordsize="6468,0" path="m2888,3571l9356,3571e" filled="f" stroked="t" strokeweight=".463821pt" strokecolor="#DA8137">
                <v:path arrowok="t"/>
              </v:shape>
            </v:group>
            <v:group style="position:absolute;left:2888;top:3599;width:6468;height:2" coordorigin="2888,3599" coordsize="6468,2">
              <v:shape style="position:absolute;left:2888;top:3599;width:6468;height:2" coordorigin="2888,3599" coordsize="6468,0" path="m2888,3599l9356,3599e" filled="f" stroked="t" strokeweight=".463821pt" strokecolor="#000000">
                <v:path arrowok="t"/>
                <v:stroke dashstyle="longDash"/>
              </v:shape>
            </v:group>
            <v:group style="position:absolute;left:1909;top:742;width:7909;height:306" coordorigin="1909,742" coordsize="7909,306">
              <v:shape style="position:absolute;left:1909;top:742;width:7909;height:306" coordorigin="1909,742" coordsize="7909,306" path="m1909,742l9818,742,9818,1048,1909,1048,1909,742xe" filled="t" fillcolor="#FFFFFF" stroked="f">
                <v:path arrowok="t"/>
                <v:fill type="solid"/>
              </v:shape>
            </v:group>
            <v:group style="position:absolute;left:2021;top:821;width:321;height:2" coordorigin="2021,821" coordsize="321,2">
              <v:shape style="position:absolute;left:2021;top:821;width:321;height:2" coordorigin="2021,821" coordsize="321,0" path="m2021,821l2343,821e" filled="f" stroked="t" strokeweight="1.391464pt" strokecolor="#416FA6">
                <v:path arrowok="t"/>
              </v:shape>
            </v:group>
            <v:group style="position:absolute;left:3999;top:821;width:321;height:2" coordorigin="3999,821" coordsize="321,2">
              <v:shape style="position:absolute;left:3999;top:821;width:321;height:2" coordorigin="3999,821" coordsize="321,0" path="m3999,821l4320,821e" filled="f" stroked="t" strokeweight="1.391464pt" strokecolor="#A8423F">
                <v:path arrowok="t"/>
              </v:shape>
            </v:group>
            <v:group style="position:absolute;left:5976;top:821;width:321;height:2" coordorigin="5976,821" coordsize="321,2">
              <v:shape style="position:absolute;left:5976;top:821;width:321;height:2" coordorigin="5976,821" coordsize="321,0" path="m5976,821l6297,821e" filled="f" stroked="t" strokeweight="1.391464pt" strokecolor="#86A44A">
                <v:path arrowok="t"/>
              </v:shape>
            </v:group>
            <v:group style="position:absolute;left:7953;top:821;width:321;height:2" coordorigin="7953,821" coordsize="321,2">
              <v:shape style="position:absolute;left:7953;top:821;width:321;height:2" coordorigin="7953,821" coordsize="321,0" path="m7953,821l8275,821e" filled="f" stroked="t" strokeweight="1.391464pt" strokecolor="#6E548D">
                <v:path arrowok="t"/>
                <v:stroke dashstyle="dash"/>
              </v:shape>
            </v:group>
            <v:group style="position:absolute;left:2021;top:969;width:321;height:2" coordorigin="2021,969" coordsize="321,2">
              <v:shape style="position:absolute;left:2021;top:969;width:321;height:2" coordorigin="2021,969" coordsize="321,0" path="m2021,969l2343,969e" filled="f" stroked="t" strokeweight="1.391464pt" strokecolor="#3D96AE">
                <v:path arrowok="t"/>
                <v:stroke dashstyle="longDash"/>
              </v:shape>
            </v:group>
            <v:group style="position:absolute;left:3999;top:969;width:321;height:2" coordorigin="3999,969" coordsize="321,2">
              <v:shape style="position:absolute;left:3999;top:969;width:321;height:2" coordorigin="3999,969" coordsize="321,0" path="m3999,969l4320,969e" filled="f" stroked="t" strokeweight="1.391464pt" strokecolor="#DA8137">
                <v:path arrowok="t"/>
              </v:shape>
            </v:group>
            <v:group style="position:absolute;left:5976;top:969;width:321;height:2" coordorigin="5976,969" coordsize="321,2">
              <v:shape style="position:absolute;left:5976;top:969;width:321;height:2" coordorigin="5976,969" coordsize="321,0" path="m5976,969l6297,969e" filled="f" stroked="t" strokeweight="1.391464pt" strokecolor="#000000">
                <v:path arrowok="t"/>
                <v:stroke dashstyle="longDash"/>
              </v:shape>
            </v:group>
            <w10:wrap type="none"/>
          </v:group>
        </w:pict>
      </w:r>
      <w:bookmarkStart w:name="_bookmark25" w:id="43"/>
      <w:bookmarkEnd w:id="4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0" w:footer="917" w:top="1040" w:bottom="1100" w:left="1020" w:right="1020"/>
        </w:sectPr>
      </w:pPr>
    </w:p>
    <w:p>
      <w:pPr>
        <w:tabs>
          <w:tab w:pos="3339" w:val="left" w:leader="none"/>
          <w:tab w:pos="5316" w:val="left" w:leader="none"/>
        </w:tabs>
        <w:spacing w:before="71"/>
        <w:ind w:left="136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14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om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1169" w:val="left" w:leader="none"/>
        </w:tabs>
        <w:spacing w:before="71"/>
        <w:ind w:left="80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4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4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4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2" w:equalWidth="0">
            <w:col w:w="6086" w:space="40"/>
            <w:col w:w="3741"/>
          </w:cols>
        </w:sectPr>
      </w:pPr>
    </w:p>
    <w:p>
      <w:pPr>
        <w:tabs>
          <w:tab w:pos="1361" w:val="left" w:leader="none"/>
          <w:tab w:pos="3339" w:val="left" w:leader="none"/>
        </w:tabs>
        <w:spacing w:line="149" w:lineRule="exact"/>
        <w:ind w:left="100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w w:val="22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6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1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11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12"/>
        <w:ind w:left="112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530" w:val="left" w:leader="none"/>
        </w:tabs>
        <w:spacing w:line="149" w:lineRule="exact"/>
        <w:ind w:left="16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4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4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3"/>
          <w:w w:val="104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149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2" w:equalWidth="0">
            <w:col w:w="4747" w:space="40"/>
            <w:col w:w="5080"/>
          </w:cols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12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500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12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93.744026pt;margin-top:.090673pt;width:9.305300pt;height:56.915574pt;mso-position-horizontal-relative:page;mso-position-vertical-relative:paragraph;z-index:-15782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9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4"/>
                      <w:szCs w:val="14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9"/>
                      <w:sz w:val="14"/>
                      <w:szCs w:val="14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4"/>
                      <w:szCs w:val="14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9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4"/>
                      <w:szCs w:val="14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4"/>
                      <w:szCs w:val="14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4"/>
                      <w:szCs w:val="14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9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9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4"/>
                      <w:szCs w:val="14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9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9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9"/>
                      <w:sz w:val="14"/>
                      <w:szCs w:val="14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12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500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12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234" w:right="12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500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1"/>
        <w:ind w:left="13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930" w:val="left" w:leader="none"/>
          <w:tab w:pos="1518" w:val="left" w:leader="none"/>
          <w:tab w:pos="2106" w:val="left" w:leader="none"/>
          <w:tab w:pos="2694" w:val="left" w:leader="none"/>
          <w:tab w:pos="3282" w:val="left" w:leader="none"/>
          <w:tab w:pos="3870" w:val="left" w:leader="none"/>
          <w:tab w:pos="4458" w:val="left" w:leader="none"/>
          <w:tab w:pos="5046" w:val="left" w:leader="none"/>
          <w:tab w:pos="5634" w:val="left" w:leader="none"/>
          <w:tab w:pos="6222" w:val="left" w:leader="none"/>
          <w:tab w:pos="6811" w:val="left" w:leader="none"/>
        </w:tabs>
        <w:spacing w:before="46"/>
        <w:ind w:left="34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8"/>
        <w:ind w:left="34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1"/>
          <w:w w:val="105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4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5"/>
          <w:w w:val="105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 w:before="59"/>
        <w:ind w:left="112" w:right="236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4.528519pt;width:481.92pt;height:.1pt;mso-position-horizontal-relative:page;mso-position-vertical-relative:paragraph;z-index:-15784" coordorigin="1133,-291" coordsize="9638,2">
            <v:shape style="position:absolute;left:1133;top:-291;width:9638;height:2" coordorigin="1133,-291" coordsize="9638,0" path="m1133,-291l10771,-291e" filled="f" stroked="t" strokeweight=".82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lme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not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lec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ir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rolls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ore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Pa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ika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happene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ga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20"/>
        <w:jc w:val="left"/>
      </w:pPr>
      <w:r>
        <w:rPr/>
        <w:pict>
          <v:group style="position:absolute;margin-left:88.919998pt;margin-top:19.807522pt;width:418.199873pt;height:251.878972pt;mso-position-horizontal-relative:page;mso-position-vertical-relative:paragraph;z-index:-15781" coordorigin="1778,396" coordsize="8364,5038">
            <v:shape style="position:absolute;left:1778;top:396;width:8364;height:5038" type="#_x0000_t75">
              <v:imagedata r:id="rId17" o:title=""/>
            </v:shape>
            <v:group style="position:absolute;left:2096;top:688;width:7412;height:4111" coordorigin="2096,688" coordsize="7412,4111">
              <v:shape style="position:absolute;left:2096;top:688;width:7412;height:4111" coordorigin="2096,688" coordsize="7412,4111" path="m2096,688l9508,688,9508,4799,2096,4799,2096,688xe" filled="t" fillcolor="#FFFFFF" stroked="f">
                <v:path arrowok="t"/>
                <v:fill type="solid"/>
              </v:shape>
            </v:group>
            <v:group style="position:absolute;left:4227;top:891;width:5001;height:3042" coordorigin="4227,891" coordsize="5001,3042">
              <v:shape style="position:absolute;left:4227;top:891;width:5001;height:3042" coordorigin="4227,891" coordsize="5001,3042" path="m4227,891l9227,891,9227,3933,4227,3933,4227,891xe" filled="t" fillcolor="#FFFFFF" stroked="f">
                <v:path arrowok="t"/>
                <v:fill type="solid"/>
              </v:shape>
            </v:group>
            <v:group style="position:absolute;left:4233;top:885;width:2;height:3106" coordorigin="4233,885" coordsize="2,3106">
              <v:shape style="position:absolute;left:4233;top:885;width:2;height:3106" coordorigin="4233,885" coordsize="0,3106" path="m4233,3991l4233,885e" filled="f" stroked="t" strokeweight=".637848pt" strokecolor="#878787">
                <v:path arrowok="t"/>
              </v:shape>
            </v:group>
            <v:group style="position:absolute;left:4947;top:885;width:2;height:159" coordorigin="4947,885" coordsize="2,159">
              <v:shape style="position:absolute;left:4947;top:885;width:2;height:159" coordorigin="4947,885" coordsize="0,159" path="m4947,1044l4947,885e" filled="f" stroked="t" strokeweight=".637848pt" strokecolor="#878787">
                <v:path arrowok="t"/>
              </v:shape>
            </v:group>
            <v:group style="position:absolute;left:4947;top:1248;width:2;height:2743" coordorigin="4947,1248" coordsize="2,2743">
              <v:shape style="position:absolute;left:4947;top:1248;width:2;height:2743" coordorigin="4947,1248" coordsize="0,2743" path="m4947,3991l4947,1248e" filled="f" stroked="t" strokeweight=".637853pt" strokecolor="#878787">
                <v:path arrowok="t"/>
              </v:shape>
            </v:group>
            <v:group style="position:absolute;left:6376;top:885;width:2;height:1674" coordorigin="6376,885" coordsize="2,1674">
              <v:shape style="position:absolute;left:6376;top:885;width:2;height:1674" coordorigin="6376,885" coordsize="0,1674" path="m6376,2559l6376,885e" filled="f" stroked="t" strokeweight=".637848pt" strokecolor="#878787">
                <v:path arrowok="t"/>
              </v:shape>
            </v:group>
            <v:group style="position:absolute;left:6376;top:2762;width:2;height:815" coordorigin="6376,2762" coordsize="2,815">
              <v:shape style="position:absolute;left:6376;top:2762;width:2;height:815" coordorigin="6376,2762" coordsize="0,815" path="m6376,3577l6376,2762e" filled="f" stroked="t" strokeweight=".637848pt" strokecolor="#878787">
                <v:path arrowok="t"/>
              </v:shape>
            </v:group>
            <v:group style="position:absolute;left:6376;top:3781;width:2;height:210" coordorigin="6376,3781" coordsize="2,210">
              <v:shape style="position:absolute;left:6376;top:3781;width:2;height:210" coordorigin="6376,3781" coordsize="0,210" path="m6376,3991l6376,3781e" filled="f" stroked="t" strokeweight=".637853pt" strokecolor="#878787">
                <v:path arrowok="t"/>
              </v:shape>
            </v:group>
            <v:group style="position:absolute;left:7091;top:885;width:2;height:1674" coordorigin="7091,885" coordsize="2,1674">
              <v:shape style="position:absolute;left:7091;top:885;width:2;height:1674" coordorigin="7091,885" coordsize="0,1674" path="m7091,2559l7091,885e" filled="f" stroked="t" strokeweight=".637848pt" strokecolor="#878787">
                <v:path arrowok="t"/>
              </v:shape>
            </v:group>
            <v:group style="position:absolute;left:7091;top:2762;width:2;height:815" coordorigin="7091,2762" coordsize="2,815">
              <v:shape style="position:absolute;left:7091;top:2762;width:2;height:815" coordorigin="7091,2762" coordsize="0,815" path="m7091,3577l7091,2762e" filled="f" stroked="t" strokeweight=".637848pt" strokecolor="#878787">
                <v:path arrowok="t"/>
              </v:shape>
            </v:group>
            <v:group style="position:absolute;left:7091;top:3781;width:2;height:210" coordorigin="7091,3781" coordsize="2,210">
              <v:shape style="position:absolute;left:7091;top:3781;width:2;height:210" coordorigin="7091,3781" coordsize="0,210" path="m7091,3991l7091,3781e" filled="f" stroked="t" strokeweight=".637853pt" strokecolor="#878787">
                <v:path arrowok="t"/>
              </v:shape>
            </v:group>
            <v:group style="position:absolute;left:7805;top:885;width:2;height:1674" coordorigin="7805,885" coordsize="2,1674">
              <v:shape style="position:absolute;left:7805;top:885;width:2;height:1674" coordorigin="7805,885" coordsize="0,1674" path="m7805,2559l7805,885e" filled="f" stroked="t" strokeweight=".637848pt" strokecolor="#878787">
                <v:path arrowok="t"/>
              </v:shape>
            </v:group>
            <v:group style="position:absolute;left:7805;top:2762;width:2;height:1228" coordorigin="7805,2762" coordsize="2,1228">
              <v:shape style="position:absolute;left:7805;top:2762;width:2;height:1228" coordorigin="7805,2762" coordsize="0,1228" path="m7805,3991l7805,2762e" filled="f" stroked="t" strokeweight=".637853pt" strokecolor="#878787">
                <v:path arrowok="t"/>
              </v:shape>
            </v:group>
            <v:group style="position:absolute;left:8519;top:885;width:2;height:1674" coordorigin="8519,885" coordsize="2,1674">
              <v:shape style="position:absolute;left:8519;top:885;width:2;height:1674" coordorigin="8519,885" coordsize="0,1674" path="m8519,2559l8519,885e" filled="f" stroked="t" strokeweight=".637848pt" strokecolor="#878787">
                <v:path arrowok="t"/>
              </v:shape>
            </v:group>
            <v:group style="position:absolute;left:8519;top:2762;width:2;height:1228" coordorigin="8519,2762" coordsize="2,1228">
              <v:shape style="position:absolute;left:8519;top:2762;width:2;height:1228" coordorigin="8519,2762" coordsize="0,1228" path="m8519,3991l8519,2762e" filled="f" stroked="t" strokeweight=".637853pt" strokecolor="#878787">
                <v:path arrowok="t"/>
              </v:shape>
            </v:group>
            <v:group style="position:absolute;left:9234;top:885;width:2;height:3106" coordorigin="9234,885" coordsize="2,3106">
              <v:shape style="position:absolute;left:9234;top:885;width:2;height:3106" coordorigin="9234,885" coordsize="0,3106" path="m9234,3991l9234,885e" filled="f" stroked="t" strokeweight=".637848pt" strokecolor="#878787">
                <v:path arrowok="t"/>
              </v:shape>
            </v:group>
            <v:group style="position:absolute;left:5655;top:3577;width:1760;height:204" coordorigin="5655,3577" coordsize="1760,204">
              <v:shape style="position:absolute;left:5655;top:3577;width:1760;height:204" coordorigin="5655,3577" coordsize="1760,204" path="m7416,3781l5655,3781,5655,3577,7416,3577,7416,3781xe" filled="t" fillcolor="#4F81BD" stroked="f">
                <v:path arrowok="t"/>
                <v:fill type="solid"/>
              </v:shape>
            </v:group>
            <v:group style="position:absolute;left:5655;top:3068;width:230;height:204" coordorigin="5655,3068" coordsize="230,204">
              <v:shape style="position:absolute;left:5655;top:3068;width:230;height:204" coordorigin="5655,3068" coordsize="230,204" path="m5885,3272l5655,3272,5655,3068,5885,3068,5885,3272xe" filled="t" fillcolor="#4F81BD" stroked="f">
                <v:path arrowok="t"/>
                <v:fill type="solid"/>
              </v:shape>
            </v:group>
            <v:group style="position:absolute;left:5655;top:2559;width:2934;height:204" coordorigin="5655,2559" coordsize="2934,204">
              <v:shape style="position:absolute;left:5655;top:2559;width:2934;height:204" coordorigin="5655,2559" coordsize="2934,204" path="m8590,2762l5655,2762,5655,2559,8590,2559,8590,2762xe" filled="t" fillcolor="#4F81BD" stroked="f">
                <v:path arrowok="t"/>
                <v:fill type="solid"/>
              </v:shape>
            </v:group>
            <v:group style="position:absolute;left:5273;top:2050;width:383;height:204" coordorigin="5273,2050" coordsize="383,204">
              <v:shape style="position:absolute;left:5273;top:2050;width:383;height:204" coordorigin="5273,2050" coordsize="383,204" path="m5655,2253l5273,2253,5273,2050,5655,2050,5655,2253xe" filled="t" fillcolor="#4F81BD" stroked="f">
                <v:path arrowok="t"/>
                <v:fill type="solid"/>
              </v:shape>
            </v:group>
            <v:group style="position:absolute;left:5030;top:1553;width:625;height:191" coordorigin="5030,1553" coordsize="625,191">
              <v:shape style="position:absolute;left:5030;top:1553;width:625;height:191" coordorigin="5030,1553" coordsize="625,191" path="m5655,1744l5030,1744,5030,1553,5655,1553,5655,1744xe" filled="t" fillcolor="#4F81BD" stroked="f">
                <v:path arrowok="t"/>
                <v:fill type="solid"/>
              </v:shape>
            </v:group>
            <v:group style="position:absolute;left:4469;top:1044;width:1186;height:204" coordorigin="4469,1044" coordsize="1186,204">
              <v:shape style="position:absolute;left:4469;top:1044;width:1186;height:204" coordorigin="4469,1044" coordsize="1186,204" path="m5655,1248l4469,1248,4469,1044,5655,1044,5655,1248xe" filled="t" fillcolor="#4F81BD" stroked="f">
                <v:path arrowok="t"/>
                <v:fill type="solid"/>
              </v:shape>
            </v:group>
            <v:group style="position:absolute;left:4233;top:3940;width:5001;height:2" coordorigin="4233,3940" coordsize="5001,2">
              <v:shape style="position:absolute;left:4233;top:3940;width:5001;height:2" coordorigin="4233,3940" coordsize="5001,0" path="m4233,3940l9234,3940e" filled="f" stroked="t" strokeweight=".636414pt" strokecolor="#878787">
                <v:path arrowok="t"/>
              </v:shape>
            </v:group>
            <v:group style="position:absolute;left:5662;top:885;width:2;height:3106" coordorigin="5662,885" coordsize="2,3106">
              <v:shape style="position:absolute;left:5662;top:885;width:2;height:3106" coordorigin="5662,885" coordsize="0,3106" path="m5662,3991l5662,885e" filled="f" stroked="t" strokeweight=".637848pt" strokecolor="#878787">
                <v:path arrowok="t"/>
              </v:shape>
            </v:group>
            <v:group style="position:absolute;left:5598;top:3431;width:64;height:2" coordorigin="5598,3431" coordsize="64,2">
              <v:shape style="position:absolute;left:5598;top:3431;width:64;height:2" coordorigin="5598,3431" coordsize="64,0" path="m5598,3431l5662,3431e" filled="f" stroked="t" strokeweight=".636414pt" strokecolor="#878787">
                <v:path arrowok="t"/>
              </v:shape>
            </v:group>
            <v:group style="position:absolute;left:5598;top:2922;width:64;height:2" coordorigin="5598,2922" coordsize="64,2">
              <v:shape style="position:absolute;left:5598;top:2922;width:64;height:2" coordorigin="5598,2922" coordsize="64,0" path="m5598,2922l5662,2922e" filled="f" stroked="t" strokeweight=".636414pt" strokecolor="#878787">
                <v:path arrowok="t"/>
              </v:shape>
            </v:group>
            <v:group style="position:absolute;left:5598;top:2412;width:64;height:2" coordorigin="5598,2412" coordsize="64,2">
              <v:shape style="position:absolute;left:5598;top:2412;width:64;height:2" coordorigin="5598,2412" coordsize="64,0" path="m5598,2412l5662,2412e" filled="f" stroked="t" strokeweight=".636414pt" strokecolor="#878787">
                <v:path arrowok="t"/>
              </v:shape>
            </v:group>
            <v:group style="position:absolute;left:5598;top:1903;width:64;height:2" coordorigin="5598,1903" coordsize="64,2">
              <v:shape style="position:absolute;left:5598;top:1903;width:64;height:2" coordorigin="5598,1903" coordsize="64,0" path="m5598,1903l5662,1903e" filled="f" stroked="t" strokeweight=".636414pt" strokecolor="#878787">
                <v:path arrowok="t"/>
              </v:shape>
            </v:group>
            <v:group style="position:absolute;left:5598;top:1394;width:64;height:2" coordorigin="5598,1394" coordsize="64,2">
              <v:shape style="position:absolute;left:5598;top:1394;width:64;height:2" coordorigin="5598,1394" coordsize="64,0" path="m5598,1394l5662,1394e" filled="f" stroked="t" strokeweight=".636414pt" strokecolor="#878787">
                <v:path arrowok="t"/>
              </v:shape>
            </v:group>
            <v:group style="position:absolute;left:5598;top:885;width:64;height:2" coordorigin="5598,885" coordsize="64,2">
              <v:shape style="position:absolute;left:5598;top:885;width:64;height:2" coordorigin="5598,885" coordsize="64,0" path="m5598,885l5662,885e" filled="f" stroked="t" strokeweight=".636414pt" strokecolor="#878787">
                <v:path arrowok="t"/>
              </v:shape>
            </v:group>
            <w10:wrap type="none"/>
          </v:group>
        </w:pict>
      </w:r>
      <w:bookmarkStart w:name="_bookmark26" w:id="44"/>
      <w:bookmarkEnd w:id="44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001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2"/>
        <w:ind w:left="1178" w:right="11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1800" w:right="24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-4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o</w:t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2213" w:right="236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shape style="position:absolute;margin-left:106.842422pt;margin-top:-1.980865pt;width:11.5677pt;height:49.438563pt;mso-position-horizontal-relative:page;mso-position-vertical-relative:paragraph;z-index:-15780" type="#_x0000_t202" filled="f" stroked="f">
            <v:textbox inset="0,0,0,0" style="layout-flow:vertical;mso-layout-flow-alt:bottom-to-top">
              <w:txbxContent>
                <w:p>
                  <w:pPr>
                    <w:spacing w:line="215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19"/>
                      <w:szCs w:val="19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19"/>
                      <w:szCs w:val="19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19"/>
                      <w:szCs w:val="19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19"/>
                      <w:szCs w:val="19"/>
                    </w:rPr>
                    <w:t>y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9"/>
                      <w:szCs w:val="19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2042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m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s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d</w:t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2017" w:right="122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n</w:t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1714" w:right="162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277" w:val="left" w:leader="none"/>
          <w:tab w:pos="3068" w:val="left" w:leader="none"/>
          <w:tab w:pos="3732" w:val="left" w:leader="none"/>
          <w:tab w:pos="4447" w:val="left" w:leader="none"/>
          <w:tab w:pos="5161" w:val="left" w:leader="none"/>
          <w:tab w:pos="5876" w:val="left" w:leader="none"/>
          <w:tab w:pos="6553" w:val="left" w:leader="none"/>
        </w:tabs>
        <w:spacing w:before="62"/>
        <w:ind w:left="1563" w:right="0" w:firstLine="0"/>
        <w:jc w:val="center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5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5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9"/>
          <w:szCs w:val="19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08" w:right="173" w:firstLine="0"/>
        <w:jc w:val="center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h</w:t>
      </w:r>
      <w:r>
        <w:rPr>
          <w:rFonts w:ascii="Calibri" w:hAnsi="Calibri" w:cs="Calibri" w:eastAsia="Calibri"/>
          <w:b/>
          <w:bCs/>
          <w:spacing w:val="-6"/>
          <w:w w:val="100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spacing w:val="-12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spacing w:val="4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/>
          <w:bCs/>
          <w:spacing w:val="5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spacing w:val="-4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spacing w:val="5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3" w:right="521"/>
        <w:jc w:val="both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236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ed.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262" w:firstLine="0"/>
        <w:jc w:val="left"/>
      </w:pP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left"/>
        <w:sectPr>
          <w:pgSz w:w="11907" w:h="16840"/>
          <w:pgMar w:header="0" w:footer="917" w:top="1040" w:bottom="1100" w:left="1020" w:right="1020"/>
        </w:sectPr>
      </w:pPr>
    </w:p>
    <w:p>
      <w:pPr>
        <w:pStyle w:val="BodyText"/>
        <w:spacing w:before="81"/>
        <w:ind w:right="0"/>
        <w:jc w:val="left"/>
      </w:pPr>
      <w:r>
        <w:rPr/>
        <w:pict>
          <v:group style="position:absolute;margin-left:67.199982pt;margin-top:24.090801pt;width:464.039917pt;height:244.319977pt;mso-position-horizontal-relative:page;mso-position-vertical-relative:paragraph;z-index:-15779" coordorigin="1344,482" coordsize="9281,4886">
            <v:shape style="position:absolute;left:1344;top:482;width:9281;height:4886" type="#_x0000_t75">
              <v:imagedata r:id="rId18" o:title=""/>
            </v:shape>
            <v:group style="position:absolute;left:1658;top:797;width:8334;height:3939" coordorigin="1658,797" coordsize="8334,3939">
              <v:shape style="position:absolute;left:1658;top:797;width:8334;height:3939" coordorigin="1658,797" coordsize="8334,3939" path="m1658,797l9993,797,9993,4736,1658,4736,1658,797xe" filled="t" fillcolor="#FFFFFF" stroked="f">
                <v:path arrowok="t"/>
                <v:fill type="solid"/>
              </v:shape>
            </v:group>
            <v:group style="position:absolute;left:2617;top:1210;width:7137;height:2827" coordorigin="2617,1210" coordsize="7137,2827">
              <v:shape style="position:absolute;left:2617;top:1210;width:7137;height:2827" coordorigin="2617,1210" coordsize="7137,2827" path="m2617,1210l9753,1210,9753,4037,2617,4037,2617,1210xe" filled="t" fillcolor="#FFFFFF" stroked="f">
                <v:path arrowok="t"/>
                <v:fill type="solid"/>
              </v:shape>
            </v:group>
            <v:group style="position:absolute;left:2572;top:3566;width:7177;height:2" coordorigin="2572,3566" coordsize="7177,2">
              <v:shape style="position:absolute;left:2572;top:3566;width:7177;height:2" coordorigin="2572,3566" coordsize="7177,0" path="m2572,3566l9748,3566e" filled="f" stroked="t" strokeweight=".52939pt" strokecolor="#878787">
                <v:path arrowok="t"/>
              </v:shape>
            </v:group>
            <v:group style="position:absolute;left:2572;top:3090;width:7177;height:2" coordorigin="2572,3090" coordsize="7177,2">
              <v:shape style="position:absolute;left:2572;top:3090;width:7177;height:2" coordorigin="2572,3090" coordsize="7177,0" path="m2572,3090l9748,3090e" filled="f" stroked="t" strokeweight=".52939pt" strokecolor="#878787">
                <v:path arrowok="t"/>
              </v:shape>
            </v:group>
            <v:group style="position:absolute;left:2572;top:2624;width:7177;height:2" coordorigin="2572,2624" coordsize="7177,2">
              <v:shape style="position:absolute;left:2572;top:2624;width:7177;height:2" coordorigin="2572,2624" coordsize="7177,0" path="m2572,2624l9748,2624e" filled="f" stroked="t" strokeweight=".52939pt" strokecolor="#878787">
                <v:path arrowok="t"/>
              </v:shape>
            </v:group>
            <v:group style="position:absolute;left:2572;top:2158;width:7177;height:2" coordorigin="2572,2158" coordsize="7177,2">
              <v:shape style="position:absolute;left:2572;top:2158;width:7177;height:2" coordorigin="2572,2158" coordsize="7177,0" path="m2572,2158l9748,2158e" filled="f" stroked="t" strokeweight=".52939pt" strokecolor="#878787">
                <v:path arrowok="t"/>
              </v:shape>
            </v:group>
            <v:group style="position:absolute;left:2572;top:1681;width:7177;height:2" coordorigin="2572,1681" coordsize="7177,2">
              <v:shape style="position:absolute;left:2572;top:1681;width:7177;height:2" coordorigin="2572,1681" coordsize="7177,0" path="m2572,1681l9748,1681e" filled="f" stroked="t" strokeweight=".52939pt" strokecolor="#878787">
                <v:path arrowok="t"/>
              </v:shape>
            </v:group>
            <v:group style="position:absolute;left:2572;top:1216;width:7177;height:2" coordorigin="2572,1216" coordsize="7177,2">
              <v:shape style="position:absolute;left:2572;top:1216;width:7177;height:2" coordorigin="2572,1216" coordsize="7177,0" path="m2572,1216l9748,1216e" filled="f" stroked="t" strokeweight=".52939pt" strokecolor="#878787">
                <v:path arrowok="t"/>
              </v:shape>
            </v:group>
            <v:group style="position:absolute;left:2622;top:1216;width:2;height:2869" coordorigin="2622,1216" coordsize="2,2869">
              <v:shape style="position:absolute;left:2622;top:1216;width:2;height:2869" coordorigin="2622,1216" coordsize="0,2869" path="m2622,4085l2622,1216e" filled="f" stroked="t" strokeweight=".499069pt" strokecolor="#878787">
                <v:path arrowok="t"/>
              </v:shape>
            </v:group>
            <v:group style="position:absolute;left:2572;top:4032;width:7177;height:2" coordorigin="2572,4032" coordsize="7177,2">
              <v:shape style="position:absolute;left:2572;top:4032;width:7177;height:2" coordorigin="2572,4032" coordsize="7177,0" path="m2572,4032l9748,4032e" filled="f" stroked="t" strokeweight=".529388pt" strokecolor="#878787">
                <v:path arrowok="t"/>
              </v:shape>
            </v:group>
            <v:group style="position:absolute;left:3211;top:4032;width:2;height:53" coordorigin="3211,4032" coordsize="2,53">
              <v:shape style="position:absolute;left:3211;top:4032;width:2;height:53" coordorigin="3211,4032" coordsize="0,53" path="m3211,4032l3211,4085e" filled="f" stroked="t" strokeweight=".499069pt" strokecolor="#878787">
                <v:path arrowok="t"/>
              </v:shape>
            </v:group>
            <v:group style="position:absolute;left:3809;top:4032;width:2;height:53" coordorigin="3809,4032" coordsize="2,53">
              <v:shape style="position:absolute;left:3809;top:4032;width:2;height:53" coordorigin="3809,4032" coordsize="0,53" path="m3809,4032l3809,4085e" filled="f" stroked="t" strokeweight=".499069pt" strokecolor="#878787">
                <v:path arrowok="t"/>
              </v:shape>
            </v:group>
            <v:group style="position:absolute;left:4398;top:4032;width:2;height:53" coordorigin="4398,4032" coordsize="2,53">
              <v:shape style="position:absolute;left:4398;top:4032;width:2;height:53" coordorigin="4398,4032" coordsize="0,53" path="m4398,4032l4398,4085e" filled="f" stroked="t" strokeweight=".499069pt" strokecolor="#878787">
                <v:path arrowok="t"/>
              </v:shape>
            </v:group>
            <v:group style="position:absolute;left:4997;top:4032;width:2;height:53" coordorigin="4997,4032" coordsize="2,53">
              <v:shape style="position:absolute;left:4997;top:4032;width:2;height:53" coordorigin="4997,4032" coordsize="0,53" path="m4997,4032l4997,4085e" filled="f" stroked="t" strokeweight=".499069pt" strokecolor="#878787">
                <v:path arrowok="t"/>
              </v:shape>
            </v:group>
            <v:group style="position:absolute;left:5586;top:4032;width:2;height:53" coordorigin="5586,4032" coordsize="2,53">
              <v:shape style="position:absolute;left:5586;top:4032;width:2;height:53" coordorigin="5586,4032" coordsize="0,53" path="m5586,4032l5586,4085e" filled="f" stroked="t" strokeweight=".499069pt" strokecolor="#878787">
                <v:path arrowok="t"/>
              </v:shape>
            </v:group>
            <v:group style="position:absolute;left:6185;top:4032;width:2;height:53" coordorigin="6185,4032" coordsize="2,53">
              <v:shape style="position:absolute;left:6185;top:4032;width:2;height:53" coordorigin="6185,4032" coordsize="0,53" path="m6185,4032l6185,4085e" filled="f" stroked="t" strokeweight=".499069pt" strokecolor="#878787">
                <v:path arrowok="t"/>
              </v:shape>
            </v:group>
            <v:group style="position:absolute;left:6784;top:4032;width:2;height:53" coordorigin="6784,4032" coordsize="2,53">
              <v:shape style="position:absolute;left:6784;top:4032;width:2;height:53" coordorigin="6784,4032" coordsize="0,53" path="m6784,4032l6784,4085e" filled="f" stroked="t" strokeweight=".499069pt" strokecolor="#878787">
                <v:path arrowok="t"/>
              </v:shape>
            </v:group>
            <v:group style="position:absolute;left:7373;top:4032;width:2;height:53" coordorigin="7373,4032" coordsize="2,53">
              <v:shape style="position:absolute;left:7373;top:4032;width:2;height:53" coordorigin="7373,4032" coordsize="0,53" path="m7373,4032l7373,4085e" filled="f" stroked="t" strokeweight=".499069pt" strokecolor="#878787">
                <v:path arrowok="t"/>
              </v:shape>
            </v:group>
            <v:group style="position:absolute;left:7972;top:4032;width:2;height:53" coordorigin="7972,4032" coordsize="2,53">
              <v:shape style="position:absolute;left:7972;top:4032;width:2;height:53" coordorigin="7972,4032" coordsize="0,53" path="m7972,4032l7972,4085e" filled="f" stroked="t" strokeweight=".499069pt" strokecolor="#878787">
                <v:path arrowok="t"/>
              </v:shape>
            </v:group>
            <v:group style="position:absolute;left:8561;top:4032;width:2;height:53" coordorigin="8561,4032" coordsize="2,53">
              <v:shape style="position:absolute;left:8561;top:4032;width:2;height:53" coordorigin="8561,4032" coordsize="0,53" path="m8561,4032l8561,4085e" filled="f" stroked="t" strokeweight=".499069pt" strokecolor="#878787">
                <v:path arrowok="t"/>
              </v:shape>
            </v:group>
            <v:group style="position:absolute;left:9159;top:4032;width:2;height:53" coordorigin="9159,4032" coordsize="2,53">
              <v:shape style="position:absolute;left:9159;top:4032;width:2;height:53" coordorigin="9159,4032" coordsize="0,53" path="m9159,4032l9159,4085e" filled="f" stroked="t" strokeweight=".499069pt" strokecolor="#878787">
                <v:path arrowok="t"/>
              </v:shape>
            </v:group>
            <v:group style="position:absolute;left:9748;top:4032;width:2;height:53" coordorigin="9748,4032" coordsize="2,53">
              <v:shape style="position:absolute;left:9748;top:4032;width:2;height:53" coordorigin="9748,4032" coordsize="0,53" path="m9748,4032l9748,4085e" filled="f" stroked="t" strokeweight=".499069pt" strokecolor="#878787">
                <v:path arrowok="t"/>
              </v:shape>
            </v:group>
            <v:group style="position:absolute;left:2921;top:1364;width:6538;height:995" coordorigin="2921,1364" coordsize="6538,995">
              <v:shape style="position:absolute;left:2921;top:1364;width:6538;height:995" coordorigin="2921,1364" coordsize="6538,995" path="m2921,2359l3510,2317,4109,2243,4698,2179,5297,2126,5886,2063,6484,2010,7073,1883,7672,1734,8261,1650,8860,1470,9459,1364e" filled="f" stroked="t" strokeweight="1.586105pt" strokecolor="#416FA6">
                <v:path arrowok="t"/>
              </v:shape>
            </v:group>
            <v:group style="position:absolute;left:2921;top:2952;width:6538;height:212" coordorigin="2921,2952" coordsize="6538,212">
              <v:shape style="position:absolute;left:2921;top:2952;width:6538;height:212" coordorigin="2921,2952" coordsize="6538,212" path="m2921,2952l3510,2963,4109,2973,4698,2973,5297,2973,5886,2984,6484,2994,7073,3005,7672,3058,8261,3111,8860,3153,9459,3164e" filled="f" stroked="t" strokeweight="1.58807pt" strokecolor="#A8423F">
                <v:path arrowok="t"/>
              </v:shape>
            </v:group>
            <v:group style="position:absolute;left:2921;top:3608;width:6538;height:222" coordorigin="2921,3608" coordsize="6538,222">
              <v:shape style="position:absolute;left:2921;top:3608;width:6538;height:222" coordorigin="2921,3608" coordsize="6538,222" path="m2921,3820l3510,3831,4109,3831,4698,3810,5297,3799,5886,3799,6484,3799,7073,3778,7672,3725,8261,3683,8860,3630,9459,3608e" filled="f" stroked="t" strokeweight="1.58806pt" strokecolor="#86A44A">
                <v:path arrowok="t"/>
              </v:shape>
            </v:group>
            <v:group style="position:absolute;left:2921;top:3661;width:6538;height:32" coordorigin="2921,3661" coordsize="6538,32">
              <v:shape style="position:absolute;left:2921;top:3661;width:6538;height:32" coordorigin="2921,3661" coordsize="6538,32" path="m2921,3661l3510,3683,4109,3683,4698,3672,5297,3672,5886,3683,6484,3683,7073,3693,7672,3683,8261,3683,8860,3683,9459,3683e" filled="f" stroked="t" strokeweight="1.588163pt" strokecolor="#6E548D">
                <v:path arrowok="t"/>
                <v:stroke dashstyle="longDash"/>
              </v:shape>
            </v:group>
            <v:group style="position:absolute;left:2921;top:3767;width:6538;height:53" coordorigin="2921,3767" coordsize="6538,53">
              <v:shape style="position:absolute;left:2921;top:3767;width:6538;height:53" coordorigin="2921,3767" coordsize="6538,53" path="m2921,3767l3510,3810,4109,3788,4698,3788,5297,3788,5886,3799,6484,3810,7073,3820,7672,3820,8261,3820,8860,3810,9459,3810e" filled="f" stroked="t" strokeweight="1.588159pt" strokecolor="#3D96AE">
                <v:path arrowok="t"/>
                <v:stroke dashstyle="longDash"/>
              </v:shape>
            </v:group>
            <v:group style="position:absolute;left:2921;top:4016;width:6538;height:2" coordorigin="2921,4016" coordsize="6538,2">
              <v:shape style="position:absolute;left:2921;top:4016;width:6538;height:2" coordorigin="2921,4016" coordsize="6538,0" path="m2921,4016l9459,4016e" filled="f" stroked="t" strokeweight=".529388pt" strokecolor="#DA8137">
                <v:path arrowok="t"/>
              </v:shape>
            </v:group>
            <v:group style="position:absolute;left:1708;top:808;width:8165;height:265" coordorigin="1708,808" coordsize="8165,265">
              <v:shape style="position:absolute;left:1708;top:808;width:8165;height:265" coordorigin="1708,808" coordsize="8165,265" path="m1708,808l9873,808,9873,1073,1708,1073,1708,808xe" filled="t" fillcolor="#FFFFFF" stroked="f">
                <v:path arrowok="t"/>
                <v:fill type="solid"/>
              </v:shape>
            </v:group>
            <v:group style="position:absolute;left:1773;top:940;width:339;height:2" coordorigin="1773,940" coordsize="339,2">
              <v:shape style="position:absolute;left:1773;top:940;width:339;height:2" coordorigin="1773,940" coordsize="339,0" path="m1773,940l2113,940e" filled="f" stroked="t" strokeweight="1.588165pt" strokecolor="#416FA6">
                <v:path arrowok="t"/>
              </v:shape>
            </v:group>
            <v:group style="position:absolute;left:3241;top:940;width:329;height:2" coordorigin="3241,940" coordsize="329,2">
              <v:shape style="position:absolute;left:3241;top:940;width:329;height:2" coordorigin="3241,940" coordsize="329,0" path="m3241,940l3570,940e" filled="f" stroked="t" strokeweight="1.588165pt" strokecolor="#A8423F">
                <v:path arrowok="t"/>
              </v:shape>
            </v:group>
            <v:group style="position:absolute;left:4448;top:940;width:329;height:2" coordorigin="4448,940" coordsize="329,2">
              <v:shape style="position:absolute;left:4448;top:940;width:329;height:2" coordorigin="4448,940" coordsize="329,0" path="m4448,940l4778,940e" filled="f" stroked="t" strokeweight="1.588165pt" strokecolor="#86A44A">
                <v:path arrowok="t"/>
              </v:shape>
            </v:group>
            <v:group style="position:absolute;left:5636;top:940;width:329;height:2" coordorigin="5636,940" coordsize="329,2">
              <v:shape style="position:absolute;left:5636;top:940;width:329;height:2" coordorigin="5636,940" coordsize="329,0" path="m5636,940l5965,940e" filled="f" stroked="t" strokeweight="1.588165pt" strokecolor="#6E548D">
                <v:path arrowok="t"/>
                <v:stroke dashstyle="longDash"/>
              </v:shape>
            </v:group>
            <v:group style="position:absolute;left:6694;top:940;width:339;height:2" coordorigin="6694,940" coordsize="339,2">
              <v:shape style="position:absolute;left:6694;top:940;width:339;height:2" coordorigin="6694,940" coordsize="339,0" path="m6694,940l7033,940e" filled="f" stroked="t" strokeweight="1.588165pt" strokecolor="#3D96AE">
                <v:path arrowok="t"/>
                <v:stroke dashstyle="longDash"/>
              </v:shape>
            </v:group>
            <v:group style="position:absolute;left:8082;top:940;width:339;height:2" coordorigin="8082,940" coordsize="339,2">
              <v:shape style="position:absolute;left:8082;top:940;width:339;height:2" coordorigin="8082,940" coordsize="339,0" path="m8082,940l8421,940e" filled="f" stroked="t" strokeweight="1.588165pt" strokecolor="#DA8137">
                <v:path arrowok="t"/>
              </v:shape>
            </v:group>
            <w10:wrap type="none"/>
          </v:group>
        </w:pict>
      </w:r>
      <w:bookmarkStart w:name="_bookmark27" w:id="45"/>
      <w:bookmarkEnd w:id="45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2000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2011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1907" w:h="16840"/>
          <w:pgMar w:header="0" w:footer="917" w:top="1520" w:bottom="1100" w:left="1020" w:right="1020"/>
        </w:sectPr>
      </w:pPr>
    </w:p>
    <w:p>
      <w:pPr>
        <w:tabs>
          <w:tab w:pos="2589" w:val="left" w:leader="none"/>
          <w:tab w:pos="3797" w:val="left" w:leader="none"/>
          <w:tab w:pos="4986" w:val="left" w:leader="none"/>
          <w:tab w:pos="6047" w:val="left" w:leader="none"/>
        </w:tabs>
        <w:spacing w:before="66"/>
        <w:ind w:left="112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Calibri" w:hAnsi="Calibri" w:cs="Calibri" w:eastAsia="Calibri"/>
          <w:b w:val="0"/>
          <w:bCs w:val="0"/>
          <w:spacing w:val="-15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om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95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9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24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72"/>
        <w:ind w:left="923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120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before="66"/>
        <w:ind w:left="3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spacing w:val="0"/>
          <w:w w:val="90"/>
        </w:rPr>
        <w:br w:type="column"/>
      </w:r>
      <w:r>
        <w:rPr>
          <w:rFonts w:ascii="Calibri" w:hAnsi="Calibri" w:cs="Calibri" w:eastAsia="Calibri"/>
          <w:b w:val="0"/>
          <w:bCs w:val="0"/>
          <w:spacing w:val="-1"/>
          <w:w w:val="9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9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9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9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sp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spacing w:val="4"/>
          <w:w w:val="9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9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9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9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90"/>
          <w:sz w:val="16"/>
          <w:szCs w:val="16"/>
        </w:rPr>
        <w:t>ool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7005" w:space="40"/>
            <w:col w:w="2822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923" w:right="39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100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84.419174pt;margin-top:-9.494928pt;width:9.985100pt;height:83.677514pt;mso-position-horizontal-relative:page;mso-position-vertical-relative:paragraph;z-index:-15778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6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6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6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5"/>
                      <w:sz w:val="16"/>
                      <w:szCs w:val="16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5"/>
                      <w:sz w:val="16"/>
                      <w:szCs w:val="16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5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100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100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100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5"/>
        <w:ind w:left="1365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1063" w:val="left" w:leader="none"/>
          <w:tab w:pos="1657" w:val="left" w:leader="none"/>
          <w:tab w:pos="2252" w:val="left" w:leader="none"/>
          <w:tab w:pos="2846" w:val="left" w:leader="none"/>
          <w:tab w:pos="3440" w:val="left" w:leader="none"/>
          <w:tab w:pos="4035" w:val="left" w:leader="none"/>
          <w:tab w:pos="4629" w:val="left" w:leader="none"/>
          <w:tab w:pos="5224" w:val="left" w:leader="none"/>
          <w:tab w:pos="5818" w:val="left" w:leader="none"/>
          <w:tab w:pos="6412" w:val="left" w:leader="none"/>
          <w:tab w:pos="7007" w:val="left" w:leader="none"/>
        </w:tabs>
        <w:spacing w:before="62"/>
        <w:ind w:left="469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95"/>
          <w:sz w:val="17"/>
          <w:szCs w:val="17"/>
        </w:rPr>
        <w:t>2011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51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-15"/>
          <w:w w:val="95"/>
          <w:sz w:val="17"/>
          <w:szCs w:val="17"/>
        </w:rPr>
        <w:t>Y</w:t>
      </w:r>
      <w:r>
        <w:rPr>
          <w:rFonts w:ascii="Calibri" w:hAnsi="Calibri" w:cs="Calibri" w:eastAsia="Calibri"/>
          <w:b/>
          <w:bCs/>
          <w:spacing w:val="-1"/>
          <w:w w:val="9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1"/>
          <w:w w:val="95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spacing w:val="0"/>
          <w:w w:val="9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6" w:lineRule="auto" w:before="72"/>
        <w:ind w:right="112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ponden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right="113" w:firstLine="0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40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2000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1"/>
          <w:w w:val="100"/>
        </w:rPr>
        <w:t>-qua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after="0" w:line="276" w:lineRule="auto"/>
        <w:jc w:val="both"/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4" w:lineRule="auto" w:before="87"/>
        <w:ind w:right="192"/>
        <w:jc w:val="left"/>
      </w:pPr>
      <w:r>
        <w:rPr/>
        <w:pict>
          <v:group style="position:absolute;margin-left:53.400002pt;margin-top:79.559982pt;width:505.079874pt;height:500.520001pt;mso-position-horizontal-relative:page;mso-position-vertical-relative:page;z-index:-15776" coordorigin="1068,1591" coordsize="10102,10010">
            <v:shape style="position:absolute;left:1068;top:1591;width:10102;height:5093" type="#_x0000_t75">
              <v:imagedata r:id="rId19" o:title=""/>
            </v:shape>
            <v:group style="position:absolute;left:1386;top:1909;width:9149;height:4188" coordorigin="1386,1909" coordsize="9149,4188">
              <v:shape style="position:absolute;left:1386;top:1909;width:9149;height:4188" coordorigin="1386,1909" coordsize="9149,4188" path="m1386,1909l10535,1909,10535,6097,1386,6097,1386,1909xe" filled="t" fillcolor="#FFFFFF" stroked="f">
                <v:path arrowok="t"/>
                <v:fill type="solid"/>
              </v:shape>
            </v:group>
            <v:group style="position:absolute;left:2099;top:2667;width:8286;height:2765" coordorigin="2099,2667" coordsize="8286,2765">
              <v:shape style="position:absolute;left:2099;top:2667;width:8286;height:2765" coordorigin="2099,2667" coordsize="8286,2765" path="m2099,2667l10385,2667,10385,5432,2099,5432,2099,2667xe" filled="t" fillcolor="#FFFFFF" stroked="f">
                <v:path arrowok="t"/>
                <v:fill type="solid"/>
              </v:shape>
            </v:group>
            <v:group style="position:absolute;left:2043;top:5093;width:8336;height:2" coordorigin="2043,5093" coordsize="8336,2">
              <v:shape style="position:absolute;left:2043;top:5093;width:8336;height:2" coordorigin="2043,5093" coordsize="8336,0" path="m2043,5093l10379,5093e" filled="f" stroked="t" strokeweight=".664719pt" strokecolor="#878787">
                <v:path arrowok="t"/>
              </v:shape>
            </v:group>
            <v:group style="position:absolute;left:2043;top:4748;width:8336;height:2" coordorigin="2043,4748" coordsize="8336,2">
              <v:shape style="position:absolute;left:2043;top:4748;width:8336;height:2" coordorigin="2043,4748" coordsize="8336,0" path="m2043,4748l10379,4748e" filled="f" stroked="t" strokeweight=".664719pt" strokecolor="#878787">
                <v:path arrowok="t"/>
              </v:shape>
            </v:group>
            <v:group style="position:absolute;left:2043;top:4402;width:8336;height:2" coordorigin="2043,4402" coordsize="8336,2">
              <v:shape style="position:absolute;left:2043;top:4402;width:8336;height:2" coordorigin="2043,4402" coordsize="8336,0" path="m2043,4402l10379,4402e" filled="f" stroked="t" strokeweight=".664719pt" strokecolor="#878787">
                <v:path arrowok="t"/>
              </v:shape>
            </v:group>
            <v:group style="position:absolute;left:2043;top:4056;width:8336;height:2" coordorigin="2043,4056" coordsize="8336,2">
              <v:shape style="position:absolute;left:2043;top:4056;width:8336;height:2" coordorigin="2043,4056" coordsize="8336,0" path="m2043,4056l10379,4056e" filled="f" stroked="t" strokeweight=".664719pt" strokecolor="#878787">
                <v:path arrowok="t"/>
              </v:shape>
            </v:group>
            <v:group style="position:absolute;left:2043;top:3711;width:8336;height:2" coordorigin="2043,3711" coordsize="8336,2">
              <v:shape style="position:absolute;left:2043;top:3711;width:8336;height:2" coordorigin="2043,3711" coordsize="8336,0" path="m2043,3711l10379,3711e" filled="f" stroked="t" strokeweight=".664719pt" strokecolor="#878787">
                <v:path arrowok="t"/>
              </v:shape>
            </v:group>
            <v:group style="position:absolute;left:2043;top:3365;width:8336;height:2" coordorigin="2043,3365" coordsize="8336,2">
              <v:shape style="position:absolute;left:2043;top:3365;width:8336;height:2" coordorigin="2043,3365" coordsize="8336,0" path="m2043,3365l10379,3365e" filled="f" stroked="t" strokeweight=".664719pt" strokecolor="#878787">
                <v:path arrowok="t"/>
              </v:shape>
            </v:group>
            <v:group style="position:absolute;left:2043;top:3019;width:8336;height:2" coordorigin="2043,3019" coordsize="8336,2">
              <v:shape style="position:absolute;left:2043;top:3019;width:8336;height:2" coordorigin="2043,3019" coordsize="8336,0" path="m2043,3019l10379,3019e" filled="f" stroked="t" strokeweight=".664719pt" strokecolor="#878787">
                <v:path arrowok="t"/>
              </v:shape>
            </v:group>
            <v:group style="position:absolute;left:2043;top:2674;width:8336;height:2" coordorigin="2043,2674" coordsize="8336,2">
              <v:shape style="position:absolute;left:2043;top:2674;width:8336;height:2" coordorigin="2043,2674" coordsize="8336,0" path="m2043,2674l10379,2674e" filled="f" stroked="t" strokeweight=".664719pt" strokecolor="#878787">
                <v:path arrowok="t"/>
              </v:shape>
            </v:group>
            <v:group style="position:absolute;left:2105;top:2674;width:2;height:2818" coordorigin="2105,2674" coordsize="2,2818">
              <v:shape style="position:absolute;left:2105;top:2674;width:2;height:2818" coordorigin="2105,2674" coordsize="0,2818" path="m2105,5492l2105,2674e" filled="f" stroked="t" strokeweight=".624908pt" strokecolor="#878787">
                <v:path arrowok="t"/>
              </v:shape>
            </v:group>
            <v:group style="position:absolute;left:2043;top:5439;width:8336;height:2" coordorigin="2043,5439" coordsize="8336,2">
              <v:shape style="position:absolute;left:2043;top:5439;width:8336;height:2" coordorigin="2043,5439" coordsize="8336,0" path="m2043,5439l10379,5439e" filled="f" stroked="t" strokeweight=".664719pt" strokecolor="#878787">
                <v:path arrowok="t"/>
              </v:shape>
            </v:group>
            <v:group style="position:absolute;left:2793;top:5439;width:2;height:53" coordorigin="2793,5439" coordsize="2,53">
              <v:shape style="position:absolute;left:2793;top:5439;width:2;height:53" coordorigin="2793,5439" coordsize="0,53" path="m2793,5439l2793,5492e" filled="f" stroked="t" strokeweight=".624908pt" strokecolor="#878787">
                <v:path arrowok="t"/>
              </v:shape>
            </v:group>
            <v:group style="position:absolute;left:3480;top:5439;width:2;height:53" coordorigin="3480,5439" coordsize="2,53">
              <v:shape style="position:absolute;left:3480;top:5439;width:2;height:53" coordorigin="3480,5439" coordsize="0,53" path="m3480,5439l3480,5492e" filled="f" stroked="t" strokeweight=".624908pt" strokecolor="#878787">
                <v:path arrowok="t"/>
              </v:shape>
            </v:group>
            <v:group style="position:absolute;left:4167;top:5439;width:2;height:53" coordorigin="4167,5439" coordsize="2,53">
              <v:shape style="position:absolute;left:4167;top:5439;width:2;height:53" coordorigin="4167,5439" coordsize="0,53" path="m4167,5439l4167,5492e" filled="f" stroked="t" strokeweight=".624908pt" strokecolor="#878787">
                <v:path arrowok="t"/>
              </v:shape>
            </v:group>
            <v:group style="position:absolute;left:4855;top:5439;width:2;height:53" coordorigin="4855,5439" coordsize="2,53">
              <v:shape style="position:absolute;left:4855;top:5439;width:2;height:53" coordorigin="4855,5439" coordsize="0,53" path="m4855,5439l4855,5492e" filled="f" stroked="t" strokeweight=".624908pt" strokecolor="#878787">
                <v:path arrowok="t"/>
              </v:shape>
            </v:group>
            <v:group style="position:absolute;left:5555;top:5439;width:2;height:53" coordorigin="5555,5439" coordsize="2,53">
              <v:shape style="position:absolute;left:5555;top:5439;width:2;height:53" coordorigin="5555,5439" coordsize="0,53" path="m5555,5439l5555,5492e" filled="f" stroked="t" strokeweight=".624908pt" strokecolor="#878787">
                <v:path arrowok="t"/>
              </v:shape>
            </v:group>
            <v:group style="position:absolute;left:6242;top:5439;width:2;height:53" coordorigin="6242,5439" coordsize="2,53">
              <v:shape style="position:absolute;left:6242;top:5439;width:2;height:53" coordorigin="6242,5439" coordsize="0,53" path="m6242,5439l6242,5492e" filled="f" stroked="t" strokeweight=".624908pt" strokecolor="#878787">
                <v:path arrowok="t"/>
              </v:shape>
            </v:group>
            <v:group style="position:absolute;left:6929;top:5439;width:2;height:53" coordorigin="6929,5439" coordsize="2,53">
              <v:shape style="position:absolute;left:6929;top:5439;width:2;height:53" coordorigin="6929,5439" coordsize="0,53" path="m6929,5439l6929,5492e" filled="f" stroked="t" strokeweight=".624908pt" strokecolor="#878787">
                <v:path arrowok="t"/>
              </v:shape>
            </v:group>
            <v:group style="position:absolute;left:7617;top:5439;width:2;height:53" coordorigin="7617,5439" coordsize="2,53">
              <v:shape style="position:absolute;left:7617;top:5439;width:2;height:53" coordorigin="7617,5439" coordsize="0,53" path="m7617,5439l7617,5492e" filled="f" stroked="t" strokeweight=".624908pt" strokecolor="#878787">
                <v:path arrowok="t"/>
              </v:shape>
            </v:group>
            <v:group style="position:absolute;left:8304;top:5439;width:2;height:53" coordorigin="8304,5439" coordsize="2,53">
              <v:shape style="position:absolute;left:8304;top:5439;width:2;height:53" coordorigin="8304,5439" coordsize="0,53" path="m8304,5439l8304,5492e" filled="f" stroked="t" strokeweight=".624908pt" strokecolor="#878787">
                <v:path arrowok="t"/>
              </v:shape>
            </v:group>
            <v:group style="position:absolute;left:9004;top:5439;width:2;height:53" coordorigin="9004,5439" coordsize="2,53">
              <v:shape style="position:absolute;left:9004;top:5439;width:2;height:53" coordorigin="9004,5439" coordsize="0,53" path="m9004,5439l9004,5492e" filled="f" stroked="t" strokeweight=".624908pt" strokecolor="#878787">
                <v:path arrowok="t"/>
              </v:shape>
            </v:group>
            <v:group style="position:absolute;left:9692;top:5439;width:2;height:53" coordorigin="9692,5439" coordsize="2,53">
              <v:shape style="position:absolute;left:9692;top:5439;width:2;height:53" coordorigin="9692,5439" coordsize="0,53" path="m9692,5439l9692,5492e" filled="f" stroked="t" strokeweight=".624908pt" strokecolor="#878787">
                <v:path arrowok="t"/>
              </v:shape>
            </v:group>
            <v:group style="position:absolute;left:10379;top:5439;width:2;height:53" coordorigin="10379,5439" coordsize="2,53">
              <v:shape style="position:absolute;left:10379;top:5439;width:2;height:53" coordorigin="10379,5439" coordsize="0,53" path="m10379,5439l10379,5492e" filled="f" stroked="t" strokeweight=".624908pt" strokecolor="#878787">
                <v:path arrowok="t"/>
              </v:shape>
            </v:group>
            <v:group style="position:absolute;left:2443;top:3033;width:7586;height:691" coordorigin="2443,3033" coordsize="7586,691">
              <v:shape style="position:absolute;left:2443;top:3033;width:7586;height:691" coordorigin="2443,3033" coordsize="7586,691" path="m2443,3724l3130,3618,3830,3498,4517,3458,5205,3432,5892,3418,6579,3365,7279,3325,7967,3232,8654,3206,9342,3099,10029,3033e" filled="f" stroked="t" strokeweight="1.993172pt" strokecolor="#416FA6">
                <v:path arrowok="t"/>
              </v:shape>
            </v:group>
            <v:group style="position:absolute;left:2443;top:3923;width:7586;height:744" coordorigin="2443,3923" coordsize="7586,744">
              <v:shape style="position:absolute;left:2443;top:3923;width:7586;height:744" coordorigin="2443,3923" coordsize="7586,744" path="m2443,3923l3130,4003,3830,4110,4517,4176,5205,4189,5892,4176,6579,4242,7279,4336,7967,4402,8654,4455,9342,4588,10029,4668e" filled="f" stroked="t" strokeweight="1.993017pt" strokecolor="#A8423F">
                <v:path arrowok="t"/>
              </v:shape>
            </v:group>
            <v:group style="position:absolute;left:2443;top:5306;width:7586;height:66" coordorigin="2443,5306" coordsize="7586,66">
              <v:shape style="position:absolute;left:2443;top:5306;width:7586;height:66" coordorigin="2443,5306" coordsize="7586,66" path="m2443,5372l3130,5372,3830,5372,4517,5359,5205,5359,5892,5359,6579,5372,7279,5359,7967,5359,8654,5346,9342,5319,10029,5306e" filled="f" stroked="t" strokeweight="1.994147pt" strokecolor="#86A44A">
                <v:path arrowok="t"/>
              </v:shape>
            </v:group>
            <v:group style="position:absolute;left:2443;top:5293;width:7586;height:66" coordorigin="2443,5293" coordsize="7586,66">
              <v:shape style="position:absolute;left:2443;top:5293;width:7586;height:66" coordorigin="2443,5293" coordsize="7586,66" path="m2443,5293l3130,5306,3830,5319,4517,5319,5205,5306,5892,5333,6579,5319,7279,5333,7967,5359,8654,5346,9342,5359,10029,5359e" filled="f" stroked="t" strokeweight="1.994147pt" strokecolor="#6E548D">
                <v:path arrowok="t"/>
                <v:stroke dashstyle="longDash"/>
              </v:shape>
            </v:group>
            <v:group style="position:absolute;left:2443;top:5372;width:7586;height:66" coordorigin="2443,5372" coordsize="7586,66">
              <v:shape style="position:absolute;left:2443;top:5372;width:7586;height:66" coordorigin="2443,5372" coordsize="7586,66" path="m2443,5426l3130,5439,3830,5439,4517,5439,5205,5439,5892,5439,6579,5439,7279,5372,7967,5372,8654,5372,9342,5372,10029,5386e" filled="f" stroked="t" strokeweight="1.994147pt" strokecolor="#3D96AE">
                <v:path arrowok="t"/>
                <v:stroke dashstyle="longDash"/>
              </v:shape>
            </v:group>
            <v:group style="position:absolute;left:2443;top:5432;width:7586;height:2" coordorigin="2443,5432" coordsize="7586,2">
              <v:shape style="position:absolute;left:2443;top:5432;width:7586;height:2" coordorigin="2443,5432" coordsize="7586,0" path="m2443,5432l10029,5432e" filled="f" stroked="t" strokeweight=".664719pt" strokecolor="#E46C0A">
                <v:path arrowok="t"/>
              </v:shape>
            </v:group>
            <v:group style="position:absolute;left:1555;top:2434;width:425;height:2" coordorigin="1555,2434" coordsize="425,2">
              <v:shape style="position:absolute;left:1555;top:2434;width:425;height:2" coordorigin="1555,2434" coordsize="425,0" path="m1555,2434l1980,2434e" filled="f" stroked="t" strokeweight="1.994156pt" strokecolor="#416FA6">
                <v:path arrowok="t"/>
              </v:shape>
            </v:group>
            <v:group style="position:absolute;left:3167;top:2434;width:425;height:2" coordorigin="3167,2434" coordsize="425,2">
              <v:shape style="position:absolute;left:3167;top:2434;width:425;height:2" coordorigin="3167,2434" coordsize="425,0" path="m3167,2434l3592,2434e" filled="f" stroked="t" strokeweight="1.994156pt" strokecolor="#A8423F">
                <v:path arrowok="t"/>
              </v:shape>
            </v:group>
            <v:group style="position:absolute;left:4517;top:2434;width:425;height:2" coordorigin="4517,2434" coordsize="425,2">
              <v:shape style="position:absolute;left:4517;top:2434;width:425;height:2" coordorigin="4517,2434" coordsize="425,0" path="m4517,2434l4942,2434e" filled="f" stroked="t" strokeweight="1.994156pt" strokecolor="#86A44A">
                <v:path arrowok="t"/>
              </v:shape>
            </v:group>
            <v:group style="position:absolute;left:5855;top:2434;width:425;height:2" coordorigin="5855,2434" coordsize="425,2">
              <v:shape style="position:absolute;left:5855;top:2434;width:425;height:2" coordorigin="5855,2434" coordsize="425,0" path="m5855,2434l6280,2434e" filled="f" stroked="t" strokeweight="1.994156pt" strokecolor="#6E548D">
                <v:path arrowok="t"/>
                <v:stroke dashstyle="longDash"/>
              </v:shape>
            </v:group>
            <v:group style="position:absolute;left:7054;top:2434;width:425;height:2" coordorigin="7054,2434" coordsize="425,2">
              <v:shape style="position:absolute;left:7054;top:2434;width:425;height:2" coordorigin="7054,2434" coordsize="425,0" path="m7054,2434l7479,2434e" filled="f" stroked="t" strokeweight="1.994156pt" strokecolor="#3D96AE">
                <v:path arrowok="t"/>
                <v:stroke dashstyle="longDash"/>
              </v:shape>
            </v:group>
            <v:group style="position:absolute;left:8592;top:2434;width:425;height:2" coordorigin="8592,2434" coordsize="425,2">
              <v:shape style="position:absolute;left:8592;top:2434;width:425;height:2" coordorigin="8592,2434" coordsize="425,0" path="m8592,2434l9017,2434e" filled="f" stroked="t" strokeweight="1.994156pt" strokecolor="#E46C0A">
                <v:path arrowok="t"/>
              </v:shape>
              <v:shape style="position:absolute;left:1068;top:6684;width:10092;height:4918" type="#_x0000_t75">
                <v:imagedata r:id="rId20" o:title=""/>
              </v:shape>
            </v:group>
            <v:group style="position:absolute;left:1386;top:6976;width:9139;height:4034" coordorigin="1386,6976" coordsize="9139,4034">
              <v:shape style="position:absolute;left:1386;top:6976;width:9139;height:4034" coordorigin="1386,6976" coordsize="9139,4034" path="m1386,6976l10525,6976,10525,11010,1386,11010,1386,6976xe" filled="t" fillcolor="#FFFFFF" stroked="f">
                <v:path arrowok="t"/>
                <v:fill type="solid"/>
              </v:shape>
            </v:group>
            <v:group style="position:absolute;left:2157;top:7610;width:8256;height:2657" coordorigin="2157,7610" coordsize="8256,2657">
              <v:shape style="position:absolute;left:2157;top:7610;width:8256;height:2657" coordorigin="2157,7610" coordsize="8256,2657" path="m2157,7610l10413,7610,10413,10267,2157,10267,2157,7610xe" filled="t" fillcolor="#FFFFFF" stroked="f">
                <v:path arrowok="t"/>
                <v:fill type="solid"/>
              </v:shape>
            </v:group>
            <v:group style="position:absolute;left:2101;top:9736;width:8306;height:2" coordorigin="2101,9736" coordsize="8306,2">
              <v:shape style="position:absolute;left:2101;top:9736;width:8306;height:2" coordorigin="2101,9736" coordsize="8306,0" path="m2101,9736l10407,9736e" filled="f" stroked="t" strokeweight=".60936pt" strokecolor="#878787">
                <v:path arrowok="t"/>
              </v:shape>
            </v:group>
            <v:group style="position:absolute;left:2101;top:9212;width:8306;height:2" coordorigin="2101,9212" coordsize="8306,2">
              <v:shape style="position:absolute;left:2101;top:9212;width:8306;height:2" coordorigin="2101,9212" coordsize="8306,0" path="m2101,9212l10407,9212e" filled="f" stroked="t" strokeweight=".60936pt" strokecolor="#878787">
                <v:path arrowok="t"/>
              </v:shape>
            </v:group>
            <v:group style="position:absolute;left:2101;top:8676;width:8306;height:2" coordorigin="2101,8676" coordsize="8306,2">
              <v:shape style="position:absolute;left:2101;top:8676;width:8306;height:2" coordorigin="2101,8676" coordsize="8306,0" path="m2101,8676l10407,8676e" filled="f" stroked="t" strokeweight=".60936pt" strokecolor="#878787">
                <v:path arrowok="t"/>
              </v:shape>
            </v:group>
            <v:group style="position:absolute;left:2101;top:8140;width:8306;height:2" coordorigin="2101,8140" coordsize="8306,2">
              <v:shape style="position:absolute;left:2101;top:8140;width:8306;height:2" coordorigin="2101,8140" coordsize="8306,0" path="m2101,8140l10407,8140e" filled="f" stroked="t" strokeweight=".60936pt" strokecolor="#878787">
                <v:path arrowok="t"/>
              </v:shape>
            </v:group>
            <v:group style="position:absolute;left:2101;top:7616;width:8306;height:2" coordorigin="2101,7616" coordsize="8306,2">
              <v:shape style="position:absolute;left:2101;top:7616;width:8306;height:2" coordorigin="2101,7616" coordsize="8306,0" path="m2101,7616l10407,7616e" filled="f" stroked="t" strokeweight=".60936pt" strokecolor="#878787">
                <v:path arrowok="t"/>
              </v:shape>
            </v:group>
            <v:group style="position:absolute;left:2151;top:7616;width:2;height:2706" coordorigin="2151,7616" coordsize="2,2706">
              <v:shape style="position:absolute;left:2151;top:7616;width:2;height:2706" coordorigin="2151,7616" coordsize="0,2706" path="m2151,10321l2151,7616e" filled="f" stroked="t" strokeweight=".621674pt" strokecolor="#878787">
                <v:path arrowok="t"/>
              </v:shape>
            </v:group>
            <v:group style="position:absolute;left:2101;top:10273;width:8306;height:2" coordorigin="2101,10273" coordsize="8306,2">
              <v:shape style="position:absolute;left:2101;top:10273;width:8306;height:2" coordorigin="2101,10273" coordsize="8306,0" path="m2101,10273l10407,10273e" filled="f" stroked="t" strokeweight=".60936pt" strokecolor="#878787">
                <v:path arrowok="t"/>
              </v:shape>
            </v:group>
            <v:group style="position:absolute;left:2847;top:10273;width:2;height:49" coordorigin="2847,10273" coordsize="2,49">
              <v:shape style="position:absolute;left:2847;top:10273;width:2;height:49" coordorigin="2847,10273" coordsize="0,49" path="m2847,10273l2847,10321e" filled="f" stroked="t" strokeweight=".621674pt" strokecolor="#878787">
                <v:path arrowok="t"/>
              </v:shape>
            </v:group>
            <v:group style="position:absolute;left:3531;top:10273;width:2;height:49" coordorigin="3531,10273" coordsize="2,49">
              <v:shape style="position:absolute;left:3531;top:10273;width:2;height:49" coordorigin="3531,10273" coordsize="0,49" path="m3531,10273l3531,10321e" filled="f" stroked="t" strokeweight=".621674pt" strokecolor="#878787">
                <v:path arrowok="t"/>
              </v:shape>
            </v:group>
            <v:group style="position:absolute;left:4215;top:10273;width:2;height:49" coordorigin="4215,10273" coordsize="2,49">
              <v:shape style="position:absolute;left:4215;top:10273;width:2;height:49" coordorigin="4215,10273" coordsize="0,49" path="m4215,10273l4215,10321e" filled="f" stroked="t" strokeweight=".621674pt" strokecolor="#878787">
                <v:path arrowok="t"/>
              </v:shape>
            </v:group>
            <v:group style="position:absolute;left:4911;top:10273;width:2;height:49" coordorigin="4911,10273" coordsize="2,49">
              <v:shape style="position:absolute;left:4911;top:10273;width:2;height:49" coordorigin="4911,10273" coordsize="0,49" path="m4911,10273l4911,10321e" filled="f" stroked="t" strokeweight=".621674pt" strokecolor="#878787">
                <v:path arrowok="t"/>
              </v:shape>
            </v:group>
            <v:group style="position:absolute;left:5595;top:10273;width:2;height:49" coordorigin="5595,10273" coordsize="2,49">
              <v:shape style="position:absolute;left:5595;top:10273;width:2;height:49" coordorigin="5595,10273" coordsize="0,49" path="m5595,10273l5595,10321e" filled="f" stroked="t" strokeweight=".621674pt" strokecolor="#878787">
                <v:path arrowok="t"/>
              </v:shape>
            </v:group>
            <v:group style="position:absolute;left:6279;top:10273;width:2;height:49" coordorigin="6279,10273" coordsize="2,49">
              <v:shape style="position:absolute;left:6279;top:10273;width:2;height:49" coordorigin="6279,10273" coordsize="0,49" path="m6279,10273l6279,10321e" filled="f" stroked="t" strokeweight=".621674pt" strokecolor="#878787">
                <v:path arrowok="t"/>
              </v:shape>
            </v:group>
            <v:group style="position:absolute;left:6975;top:10273;width:2;height:49" coordorigin="6975,10273" coordsize="2,49">
              <v:shape style="position:absolute;left:6975;top:10273;width:2;height:49" coordorigin="6975,10273" coordsize="0,49" path="m6975,10273l6975,10321e" filled="f" stroked="t" strokeweight=".621674pt" strokecolor="#878787">
                <v:path arrowok="t"/>
              </v:shape>
            </v:group>
            <v:group style="position:absolute;left:7659;top:10273;width:2;height:49" coordorigin="7659,10273" coordsize="2,49">
              <v:shape style="position:absolute;left:7659;top:10273;width:2;height:49" coordorigin="7659,10273" coordsize="0,49" path="m7659,10273l7659,10321e" filled="f" stroked="t" strokeweight=".621674pt" strokecolor="#878787">
                <v:path arrowok="t"/>
              </v:shape>
            </v:group>
            <v:group style="position:absolute;left:8343;top:10273;width:2;height:49" coordorigin="8343,10273" coordsize="2,49">
              <v:shape style="position:absolute;left:8343;top:10273;width:2;height:49" coordorigin="8343,10273" coordsize="0,49" path="m8343,10273l8343,10321e" filled="f" stroked="t" strokeweight=".621674pt" strokecolor="#878787">
                <v:path arrowok="t"/>
              </v:shape>
            </v:group>
            <v:group style="position:absolute;left:9039;top:10273;width:2;height:49" coordorigin="9039,10273" coordsize="2,49">
              <v:shape style="position:absolute;left:9039;top:10273;width:2;height:49" coordorigin="9039,10273" coordsize="0,49" path="m9039,10273l9039,10321e" filled="f" stroked="t" strokeweight=".621674pt" strokecolor="#878787">
                <v:path arrowok="t"/>
              </v:shape>
            </v:group>
            <v:group style="position:absolute;left:9723;top:10273;width:2;height:49" coordorigin="9723,10273" coordsize="2,49">
              <v:shape style="position:absolute;left:9723;top:10273;width:2;height:49" coordorigin="9723,10273" coordsize="0,49" path="m9723,10273l9723,10321e" filled="f" stroked="t" strokeweight=".621674pt" strokecolor="#878787">
                <v:path arrowok="t"/>
              </v:shape>
            </v:group>
            <v:group style="position:absolute;left:10407;top:10273;width:2;height:49" coordorigin="10407,10273" coordsize="2,49">
              <v:shape style="position:absolute;left:10407;top:10273;width:2;height:49" coordorigin="10407,10273" coordsize="0,49" path="m10407,10273l10407,10321e" filled="f" stroked="t" strokeweight=".621674pt" strokecolor="#878787">
                <v:path arrowok="t"/>
              </v:shape>
            </v:group>
            <v:group style="position:absolute;left:2499;top:7787;width:7572;height:914" coordorigin="2499,7787" coordsize="7572,914">
              <v:shape style="position:absolute;left:2499;top:7787;width:7572;height:914" coordorigin="2499,7787" coordsize="7572,914" path="m2499,8701l3183,8542,3879,8554,4563,8469,5247,8469,5943,8372,6627,8298,7311,8103,8007,7982,8691,7969,9375,7847,10071,7787e" filled="f" stroked="t" strokeweight="1.82861pt" strokecolor="#416FA6">
                <v:path arrowok="t"/>
              </v:shape>
            </v:group>
            <v:group style="position:absolute;left:2499;top:8932;width:7572;height:366" coordorigin="2499,8932" coordsize="7572,366">
              <v:shape style="position:absolute;left:2499;top:8932;width:7572;height:366" coordorigin="2499,8932" coordsize="7572,366" path="m2499,9030l3183,8932,3879,8969,4563,9005,5247,8993,5943,9005,6627,9005,7311,9066,8007,9127,8691,9188,9375,9249,10071,9298e" filled="f" stroked="t" strokeweight="1.828165pt" strokecolor="#A8423F">
                <v:path arrowok="t"/>
              </v:shape>
            </v:group>
            <v:group style="position:absolute;left:2499;top:9871;width:7572;height:219" coordorigin="2499,9871" coordsize="7572,219">
              <v:shape style="position:absolute;left:2499;top:9871;width:7572;height:219" coordorigin="2499,9871" coordsize="7572,219" path="m2499,10066l3183,10090,3879,10090,4563,10066,5247,10053,5943,10053,6627,10041,7311,10029,8007,10005,8691,9944,9375,9907,10071,9871e" filled="f" stroked="t" strokeweight="1.82811pt" strokecolor="#86A44A">
                <v:path arrowok="t"/>
              </v:shape>
            </v:group>
            <v:group style="position:absolute;left:2499;top:9944;width:7572;height:61" coordorigin="2499,9944" coordsize="7572,61">
              <v:shape style="position:absolute;left:2499;top:9944;width:7572;height:61" coordorigin="2499,9944" coordsize="7572,61" path="m2499,9944l3183,9956,3879,9956,4563,9968,5247,9944,5943,9956,6627,9968,7311,9980,8007,9980,8691,9968,9375,9992,10071,10005e" filled="f" stroked="t" strokeweight="1.828081pt" strokecolor="#6E548D">
                <v:path arrowok="t"/>
                <v:stroke dashstyle="longDash"/>
              </v:shape>
            </v:group>
            <v:group style="position:absolute;left:2499;top:8323;width:7572;height:756" coordorigin="2499,8323" coordsize="7572,756">
              <v:shape style="position:absolute;left:2499;top:8323;width:7572;height:756" coordorigin="2499,8323" coordsize="7572,756" path="m2499,8323l3183,8542,3879,8493,4563,8554,5247,8591,5943,8664,6627,8749,7311,8883,8007,8944,8691,8969,9375,9042,10071,9078e" filled="f" stroked="t" strokeweight="1.828443pt" strokecolor="#3D96AE">
                <v:path arrowok="t"/>
                <v:stroke dashstyle="longDash"/>
              </v:shape>
            </v:group>
            <v:group style="position:absolute;left:2499;top:10236;width:7572;height:24" coordorigin="2499,10236" coordsize="7572,24">
              <v:shape style="position:absolute;left:2499;top:10236;width:7572;height:24" coordorigin="2499,10236" coordsize="7572,24" path="m2499,10236l3183,10248,3879,10248,4563,10248,5247,10248,5943,10248,6627,10261,7311,10248,8007,10248,8691,10248,9375,10248,10071,10248e" filled="f" stroked="t" strokeweight="1.828079pt" strokecolor="#E46C0A">
                <v:path arrowok="t"/>
              </v:shape>
            </v:group>
            <v:group style="position:absolute;left:1629;top:7372;width:423;height:2" coordorigin="1629,7372" coordsize="423,2">
              <v:shape style="position:absolute;left:1629;top:7372;width:423;height:2" coordorigin="1629,7372" coordsize="423,0" path="m1629,7372l2052,7372e" filled="f" stroked="t" strokeweight="1.828079pt" strokecolor="#416FA6">
                <v:path arrowok="t"/>
              </v:shape>
            </v:group>
            <v:group style="position:absolute;left:3220;top:7372;width:423;height:2" coordorigin="3220,7372" coordsize="423,2">
              <v:shape style="position:absolute;left:3220;top:7372;width:423;height:2" coordorigin="3220,7372" coordsize="423,0" path="m3220,7372l3643,7372e" filled="f" stroked="t" strokeweight="1.828079pt" strokecolor="#A8423F">
                <v:path arrowok="t"/>
              </v:shape>
            </v:group>
            <v:group style="position:absolute;left:4551;top:7372;width:423;height:2" coordorigin="4551,7372" coordsize="423,2">
              <v:shape style="position:absolute;left:4551;top:7372;width:423;height:2" coordorigin="4551,7372" coordsize="423,0" path="m4551,7372l4973,7372e" filled="f" stroked="t" strokeweight="1.828079pt" strokecolor="#86A44A">
                <v:path arrowok="t"/>
              </v:shape>
            </v:group>
            <v:group style="position:absolute;left:5869;top:7372;width:410;height:2" coordorigin="5869,7372" coordsize="410,2">
              <v:shape style="position:absolute;left:5869;top:7372;width:410;height:2" coordorigin="5869,7372" coordsize="410,0" path="m5869,7372l6279,7372e" filled="f" stroked="t" strokeweight="1.828079pt" strokecolor="#6E548D">
                <v:path arrowok="t"/>
                <v:stroke dashstyle="longDash"/>
              </v:shape>
            </v:group>
            <v:group style="position:absolute;left:7050;top:7372;width:410;height:2" coordorigin="7050,7372" coordsize="410,2">
              <v:shape style="position:absolute;left:7050;top:7372;width:410;height:2" coordorigin="7050,7372" coordsize="410,0" path="m7050,7372l7460,7372e" filled="f" stroked="t" strokeweight="1.828079pt" strokecolor="#3D96AE">
                <v:path arrowok="t"/>
                <v:stroke dashstyle="longDash"/>
              </v:shape>
            </v:group>
            <v:group style="position:absolute;left:8567;top:7372;width:410;height:2" coordorigin="8567,7372" coordsize="410,2">
              <v:shape style="position:absolute;left:8567;top:7372;width:410;height:2" coordorigin="8567,7372" coordsize="410,0" path="m8567,7372l8977,7372e" filled="f" stroked="t" strokeweight="1.828079pt" strokecolor="#E46C0A">
                <v:path arrowok="t"/>
              </v:shape>
            </v:group>
            <w10:wrap type="none"/>
          </v:group>
        </w:pict>
      </w:r>
      <w:bookmarkStart w:name="_bookmark28" w:id="46"/>
      <w:bookmarkEnd w:id="4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10"/>
          <w:w w:val="100"/>
        </w:rPr>
        <w:t>s</w:t>
      </w:r>
      <w:hyperlink w:history="true" w:anchor="_bookmark24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9</w:t>
        </w:r>
      </w:hyperlink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2000</w:t>
      </w:r>
      <w:r>
        <w:rPr>
          <w:b w:val="0"/>
          <w:bCs w:val="0"/>
          <w:spacing w:val="1"/>
          <w:w w:val="100"/>
          <w:position w:val="0"/>
        </w:rPr>
        <w:t>-</w:t>
      </w:r>
      <w:r>
        <w:rPr>
          <w:b w:val="0"/>
          <w:bCs w:val="0"/>
          <w:spacing w:val="-1"/>
          <w:w w:val="100"/>
          <w:position w:val="0"/>
        </w:rPr>
        <w:t>2011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1"/>
        <w:ind w:left="0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5"/>
          <w:w w:val="95"/>
          <w:sz w:val="24"/>
          <w:szCs w:val="24"/>
        </w:rPr>
        <w:t>P</w:t>
      </w:r>
      <w:r>
        <w:rPr>
          <w:rFonts w:ascii="Calibri" w:hAnsi="Calibri" w:cs="Calibri" w:eastAsia="Calibri"/>
          <w:b/>
          <w:bCs/>
          <w:spacing w:val="1"/>
          <w:w w:val="95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4"/>
          <w:w w:val="95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7"/>
          <w:w w:val="95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3"/>
          <w:w w:val="95"/>
          <w:sz w:val="24"/>
          <w:szCs w:val="24"/>
        </w:rPr>
        <w:t>f</w:t>
      </w:r>
      <w:r>
        <w:rPr>
          <w:rFonts w:ascii="Calibri" w:hAnsi="Calibri" w:cs="Calibri" w:eastAsia="Calibri"/>
          <w:b/>
          <w:bCs/>
          <w:spacing w:val="-7"/>
          <w:w w:val="95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spacing w:val="4"/>
          <w:w w:val="95"/>
          <w:sz w:val="24"/>
          <w:szCs w:val="24"/>
        </w:rPr>
        <w:t>k</w:t>
      </w:r>
      <w:r>
        <w:rPr>
          <w:rFonts w:ascii="Calibri" w:hAnsi="Calibri" w:cs="Calibri" w:eastAsia="Calibri"/>
          <w:b/>
          <w:bCs/>
          <w:spacing w:val="0"/>
          <w:w w:val="95"/>
          <w:sz w:val="24"/>
          <w:szCs w:val="2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tabs>
          <w:tab w:pos="2212" w:val="left" w:leader="none"/>
          <w:tab w:pos="3564" w:val="left" w:leader="none"/>
          <w:tab w:pos="4896" w:val="left" w:leader="none"/>
          <w:tab w:pos="6099" w:val="left" w:leader="none"/>
          <w:tab w:pos="7635" w:val="left" w:leader="none"/>
        </w:tabs>
        <w:spacing w:before="44"/>
        <w:ind w:left="598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4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6"/>
          <w:w w:val="9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la</w:t>
      </w:r>
      <w:r>
        <w:rPr>
          <w:rFonts w:ascii="Calibri" w:hAnsi="Calibri" w:cs="Calibri" w:eastAsia="Calibri"/>
          <w:b w:val="0"/>
          <w:bCs w:val="0"/>
          <w:spacing w:val="-7"/>
          <w:w w:val="95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9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ō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6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9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6"/>
          <w:w w:val="9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9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19"/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71.510597pt;margin-top:13.303471pt;width:11.3736pt;height:90.81603pt;mso-position-horizontal-relative:page;mso-position-vertical-relative:paragraph;z-index:-15775" type="#_x0000_t202" filled="f" stroked="f">
            <v:textbox inset="0,0,0,0" style="layout-flow:vertical;mso-layout-flow-alt:bottom-to-top">
              <w:txbxContent>
                <w:p>
                  <w:pPr>
                    <w:spacing w:line="209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w w:val="110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1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1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10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0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0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1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0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1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10"/>
                      <w:sz w:val="18"/>
                      <w:szCs w:val="18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0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1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10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10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1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1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1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10"/>
                      <w:sz w:val="18"/>
                      <w:szCs w:val="18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2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19" w:right="23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tabs>
          <w:tab w:pos="1250" w:val="left" w:leader="none"/>
          <w:tab w:pos="1940" w:val="left" w:leader="none"/>
          <w:tab w:pos="2630" w:val="left" w:leader="none"/>
          <w:tab w:pos="3320" w:val="left" w:leader="none"/>
          <w:tab w:pos="4009" w:val="left" w:leader="none"/>
          <w:tab w:pos="4699" w:val="left" w:leader="none"/>
          <w:tab w:pos="5389" w:val="left" w:leader="none"/>
          <w:tab w:pos="6079" w:val="left" w:leader="none"/>
          <w:tab w:pos="6769" w:val="left" w:leader="none"/>
          <w:tab w:pos="7459" w:val="left" w:leader="none"/>
          <w:tab w:pos="8149" w:val="left" w:leader="none"/>
        </w:tabs>
        <w:spacing w:before="66"/>
        <w:ind w:left="560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95"/>
          <w:sz w:val="20"/>
          <w:szCs w:val="20"/>
        </w:rPr>
        <w:t>2011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19" w:lineRule="exact"/>
        <w:ind w:left="560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2"/>
          <w:w w:val="95"/>
          <w:sz w:val="20"/>
          <w:szCs w:val="20"/>
        </w:rPr>
        <w:t>Y</w:t>
      </w:r>
      <w:r>
        <w:rPr>
          <w:rFonts w:ascii="Calibri" w:hAnsi="Calibri" w:cs="Calibri" w:eastAsia="Calibri"/>
          <w:b/>
          <w:bCs/>
          <w:spacing w:val="5"/>
          <w:w w:val="95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7"/>
          <w:w w:val="95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before="55"/>
        <w:ind w:left="0" w:right="4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2"/>
          <w:w w:val="100"/>
        </w:rPr>
        <w:t>M</w:t>
      </w:r>
      <w:r>
        <w:rPr>
          <w:rFonts w:ascii="Calibri" w:hAnsi="Calibri" w:cs="Calibri" w:eastAsia="Calibri"/>
          <w:spacing w:val="1"/>
          <w:w w:val="100"/>
        </w:rPr>
        <w:t>ā</w:t>
      </w:r>
      <w:r>
        <w:rPr>
          <w:rFonts w:ascii="Calibri" w:hAnsi="Calibri" w:cs="Calibri" w:eastAsia="Calibri"/>
          <w:spacing w:val="2"/>
          <w:w w:val="100"/>
        </w:rPr>
        <w:t>o</w:t>
      </w:r>
      <w:r>
        <w:rPr>
          <w:rFonts w:ascii="Calibri" w:hAnsi="Calibri" w:cs="Calibri" w:eastAsia="Calibri"/>
          <w:spacing w:val="-5"/>
          <w:w w:val="100"/>
        </w:rPr>
        <w:t>ri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tabs>
          <w:tab w:pos="2666" w:val="left" w:leader="none"/>
          <w:tab w:pos="3997" w:val="left" w:leader="none"/>
          <w:tab w:pos="5309" w:val="left" w:leader="none"/>
          <w:tab w:pos="6491" w:val="left" w:leader="none"/>
          <w:tab w:pos="8005" w:val="left" w:leader="none"/>
        </w:tabs>
        <w:spacing w:line="161" w:lineRule="exact"/>
        <w:ind w:left="107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3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la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46"/>
        <w:ind w:left="783" w:right="19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783" w:right="192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73.518875pt;margin-top:7.588801pt;width:11.32510pt;height:83.419222pt;mso-position-horizontal-relative:page;mso-position-vertical-relative:paragraph;z-index:-15774" type="#_x0000_t202" filled="f" stroked="f">
            <v:textbox inset="0,0,0,0" style="layout-flow:vertical;mso-layout-flow-alt:bottom-to-top">
              <w:txbxContent>
                <w:p>
                  <w:pPr>
                    <w:spacing w:line="208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8"/>
                      <w:szCs w:val="18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0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0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8"/>
                      <w:szCs w:val="18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783" w:right="19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783" w:right="19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783" w:right="192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879" w:right="224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1336" w:val="left" w:leader="none"/>
          <w:tab w:pos="2024" w:val="left" w:leader="none"/>
          <w:tab w:pos="2712" w:val="left" w:leader="none"/>
          <w:tab w:pos="3400" w:val="left" w:leader="none"/>
          <w:tab w:pos="4088" w:val="left" w:leader="none"/>
          <w:tab w:pos="4776" w:val="left" w:leader="none"/>
          <w:tab w:pos="5464" w:val="left" w:leader="none"/>
          <w:tab w:pos="6152" w:val="left" w:leader="none"/>
          <w:tab w:pos="6839" w:val="left" w:leader="none"/>
          <w:tab w:pos="7527" w:val="left" w:leader="none"/>
          <w:tab w:pos="8215" w:val="left" w:leader="none"/>
        </w:tabs>
        <w:spacing w:before="65"/>
        <w:ind w:left="648" w:right="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64" w:right="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2"/>
          <w:w w:val="105"/>
          <w:sz w:val="18"/>
          <w:szCs w:val="18"/>
        </w:rPr>
        <w:t>Y</w:t>
      </w:r>
      <w:r>
        <w:rPr>
          <w:rFonts w:ascii="Calibri" w:hAnsi="Calibri" w:cs="Calibri" w:eastAsia="Calibri"/>
          <w:b/>
          <w:bCs/>
          <w:spacing w:val="5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-7"/>
          <w:w w:val="105"/>
          <w:sz w:val="18"/>
          <w:szCs w:val="18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23" w:val="left" w:leader="none"/>
        </w:tabs>
        <w:spacing w:line="240" w:lineRule="auto" w:before="74"/>
        <w:ind w:left="112" w:right="498" w:hanging="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5pt;width:144pt;height:.1pt;mso-position-horizontal-relative:page;mso-position-vertical-relative:paragraph;z-index:-15777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ox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Pāk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ā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ir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bookmarkStart w:name="_bookmark29" w:id="47"/>
      <w:bookmarkEnd w:id="47"/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arti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ation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rom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oth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aki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orti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ata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nt.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000" w:bottom="1100" w:left="1020" w:right="1020"/>
        </w:sectPr>
      </w:pPr>
    </w:p>
    <w:p>
      <w:pPr>
        <w:spacing w:before="69"/>
        <w:ind w:left="0" w:right="346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/>
          <w:bCs/>
          <w:spacing w:val="0"/>
          <w:w w:val="105"/>
          <w:sz w:val="21"/>
          <w:szCs w:val="21"/>
        </w:rPr>
        <w:t>A</w:t>
      </w:r>
      <w:r>
        <w:rPr>
          <w:rFonts w:ascii="Calibri" w:hAnsi="Calibri" w:cs="Calibri" w:eastAsia="Calibri"/>
          <w:b/>
          <w:bCs/>
          <w:spacing w:val="-3"/>
          <w:w w:val="105"/>
          <w:sz w:val="21"/>
          <w:szCs w:val="21"/>
        </w:rPr>
        <w:t>s</w:t>
      </w:r>
      <w:r>
        <w:rPr>
          <w:rFonts w:ascii="Calibri" w:hAnsi="Calibri" w:cs="Calibri" w:eastAsia="Calibri"/>
          <w:b/>
          <w:bCs/>
          <w:spacing w:val="-6"/>
          <w:w w:val="105"/>
          <w:sz w:val="21"/>
          <w:szCs w:val="21"/>
        </w:rPr>
        <w:t>i</w:t>
      </w:r>
      <w:r>
        <w:rPr>
          <w:rFonts w:ascii="Calibri" w:hAnsi="Calibri" w:cs="Calibri" w:eastAsia="Calibri"/>
          <w:b/>
          <w:bCs/>
          <w:spacing w:val="0"/>
          <w:w w:val="105"/>
          <w:sz w:val="21"/>
          <w:szCs w:val="21"/>
        </w:rPr>
        <w:t>a</w:t>
      </w:r>
      <w:r>
        <w:rPr>
          <w:rFonts w:ascii="Calibri" w:hAnsi="Calibri" w:cs="Calibri" w:eastAsia="Calibri"/>
          <w:b/>
          <w:bCs/>
          <w:spacing w:val="0"/>
          <w:w w:val="105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1"/>
          <w:szCs w:val="21"/>
        </w:rPr>
      </w:r>
    </w:p>
    <w:p>
      <w:pPr>
        <w:tabs>
          <w:tab w:pos="2959" w:val="left" w:leader="none"/>
          <w:tab w:pos="4547" w:val="left" w:leader="none"/>
        </w:tabs>
        <w:spacing w:line="176" w:lineRule="exact" w:before="38"/>
        <w:ind w:left="730" w:right="0" w:firstLine="32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5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du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8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71.59845pt;margin-top:-.096768pt;width:11.3894pt;height:82.428705pt;mso-position-horizontal-relative:page;mso-position-vertical-relative:paragraph;z-index:-15771" type="#_x0000_t202" filled="f" stroked="f">
            <v:textbox inset="0,0,0,0" style="layout-flow:vertical;mso-layout-flow-alt:bottom-to-top">
              <w:txbxContent>
                <w:p>
                  <w:pPr>
                    <w:spacing w:line="209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8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sz w:val="18"/>
                      <w:szCs w:val="18"/>
                    </w:rPr>
                    <w:t>(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8"/>
                      <w:szCs w:val="18"/>
                    </w:rPr>
                    <w:t>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81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30" w:lineRule="exact" w:before="3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6" w:val="left" w:leader="none"/>
          <w:tab w:pos="1940" w:val="left" w:leader="none"/>
        </w:tabs>
        <w:ind w:left="6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w w:val="104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spond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ho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1907" w:h="16840"/>
          <w:pgMar w:header="0" w:footer="917" w:top="1280" w:bottom="1100" w:left="1020" w:right="1020"/>
          <w:cols w:num="2" w:equalWidth="0">
            <w:col w:w="5535" w:space="40"/>
            <w:col w:w="4292"/>
          </w:cols>
        </w:sectPr>
      </w:pPr>
    </w:p>
    <w:p>
      <w:pPr>
        <w:tabs>
          <w:tab w:pos="1367" w:val="left" w:leader="none"/>
          <w:tab w:pos="2064" w:val="left" w:leader="none"/>
          <w:tab w:pos="2761" w:val="left" w:leader="none"/>
          <w:tab w:pos="3458" w:val="left" w:leader="none"/>
          <w:tab w:pos="4155" w:val="left" w:leader="none"/>
          <w:tab w:pos="4852" w:val="left" w:leader="none"/>
          <w:tab w:pos="5549" w:val="left" w:leader="none"/>
          <w:tab w:pos="6246" w:val="left" w:leader="none"/>
          <w:tab w:pos="6943" w:val="left" w:leader="none"/>
          <w:tab w:pos="7640" w:val="left" w:leader="none"/>
          <w:tab w:pos="8337" w:val="left" w:leader="none"/>
        </w:tabs>
        <w:spacing w:before="61"/>
        <w:ind w:left="670" w:right="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3.400002pt;margin-top:56.639984pt;width:505.19996pt;height:241.68pt;mso-position-horizontal-relative:page;mso-position-vertical-relative:page;z-index:-15773" coordorigin="1068,1133" coordsize="10104,4834">
            <v:shape style="position:absolute;left:1068;top:1133;width:10104;height:4834" type="#_x0000_t75">
              <v:imagedata r:id="rId21" o:title=""/>
            </v:shape>
            <v:group style="position:absolute;left:1387;top:1326;width:9152;height:4021" coordorigin="1387,1326" coordsize="9152,4021">
              <v:shape style="position:absolute;left:1387;top:1326;width:9152;height:4021" coordorigin="1387,1326" coordsize="9152,4021" path="m1387,1326l10538,1326,10538,5347,1387,5347,1387,1326xe" filled="t" fillcolor="#FFFFFF" stroked="f">
                <v:path arrowok="t"/>
                <v:fill type="solid"/>
              </v:shape>
            </v:group>
            <v:group style="position:absolute;left:2100;top:1928;width:8363;height:2769" coordorigin="2100,1928" coordsize="8363,2769">
              <v:shape style="position:absolute;left:2100;top:1928;width:8363;height:2769" coordorigin="2100,1928" coordsize="8363,2769" path="m2100,1928l10463,1928,10463,4697,2100,4697,2100,1928xe" filled="t" fillcolor="#FFFFFF" stroked="f">
                <v:path arrowok="t"/>
                <v:fill type="solid"/>
              </v:shape>
            </v:group>
            <v:group style="position:absolute;left:2044;top:4354;width:8425;height:2" coordorigin="2044,4354" coordsize="8425,2">
              <v:shape style="position:absolute;left:2044;top:4354;width:8425;height:2" coordorigin="2044,4354" coordsize="8425,0" path="m2044,4354l10469,4354e" filled="f" stroked="t" strokeweight=".601960pt" strokecolor="#878787">
                <v:path arrowok="t"/>
              </v:shape>
            </v:group>
            <v:group style="position:absolute;left:2044;top:4005;width:8425;height:2" coordorigin="2044,4005" coordsize="8425,2">
              <v:shape style="position:absolute;left:2044;top:4005;width:8425;height:2" coordorigin="2044,4005" coordsize="8425,0" path="m2044,4005l10469,4005e" filled="f" stroked="t" strokeweight=".601960pt" strokecolor="#878787">
                <v:path arrowok="t"/>
              </v:shape>
            </v:group>
            <v:group style="position:absolute;left:2044;top:3656;width:8425;height:2" coordorigin="2044,3656" coordsize="8425,2">
              <v:shape style="position:absolute;left:2044;top:3656;width:8425;height:2" coordorigin="2044,3656" coordsize="8425,0" path="m2044,3656l10469,3656e" filled="f" stroked="t" strokeweight=".601960pt" strokecolor="#878787">
                <v:path arrowok="t"/>
              </v:shape>
            </v:group>
            <v:group style="position:absolute;left:2044;top:3318;width:8425;height:2" coordorigin="2044,3318" coordsize="8425,2">
              <v:shape style="position:absolute;left:2044;top:3318;width:8425;height:2" coordorigin="2044,3318" coordsize="8425,0" path="m2044,3318l10469,3318e" filled="f" stroked="t" strokeweight=".601960pt" strokecolor="#878787">
                <v:path arrowok="t"/>
              </v:shape>
            </v:group>
            <v:group style="position:absolute;left:2044;top:2969;width:8425;height:2" coordorigin="2044,2969" coordsize="8425,2">
              <v:shape style="position:absolute;left:2044;top:2969;width:8425;height:2" coordorigin="2044,2969" coordsize="8425,0" path="m2044,2969l10469,2969e" filled="f" stroked="t" strokeweight=".601960pt" strokecolor="#878787">
                <v:path arrowok="t"/>
              </v:shape>
            </v:group>
            <v:group style="position:absolute;left:2044;top:2620;width:8425;height:2" coordorigin="2044,2620" coordsize="8425,2">
              <v:shape style="position:absolute;left:2044;top:2620;width:8425;height:2" coordorigin="2044,2620" coordsize="8425,0" path="m2044,2620l10469,2620e" filled="f" stroked="t" strokeweight=".601960pt" strokecolor="#878787">
                <v:path arrowok="t"/>
              </v:shape>
            </v:group>
            <v:group style="position:absolute;left:2044;top:2271;width:8425;height:2" coordorigin="2044,2271" coordsize="8425,2">
              <v:shape style="position:absolute;left:2044;top:2271;width:8425;height:2" coordorigin="2044,2271" coordsize="8425,0" path="m2044,2271l10469,2271e" filled="f" stroked="t" strokeweight=".601960pt" strokecolor="#878787">
                <v:path arrowok="t"/>
              </v:shape>
            </v:group>
            <v:group style="position:absolute;left:2044;top:1922;width:8425;height:2" coordorigin="2044,1922" coordsize="8425,2">
              <v:shape style="position:absolute;left:2044;top:1922;width:8425;height:2" coordorigin="2044,1922" coordsize="8425,0" path="m2044,1922l10469,1922e" filled="f" stroked="t" strokeweight=".601960pt" strokecolor="#878787">
                <v:path arrowok="t"/>
              </v:shape>
            </v:group>
            <v:group style="position:absolute;left:2106;top:1922;width:2;height:2829" coordorigin="2106,1922" coordsize="2,2829">
              <v:shape style="position:absolute;left:2106;top:1922;width:2;height:2829" coordorigin="2106,1922" coordsize="0,2829" path="m2106,4751l2106,1922e" filled="f" stroked="t" strokeweight=".625961pt" strokecolor="#878787">
                <v:path arrowok="t"/>
              </v:shape>
            </v:group>
            <v:group style="position:absolute;left:2044;top:4703;width:8425;height:2" coordorigin="2044,4703" coordsize="8425,2">
              <v:shape style="position:absolute;left:2044;top:4703;width:8425;height:2" coordorigin="2044,4703" coordsize="8425,0" path="m2044,4703l10469,4703e" filled="f" stroked="t" strokeweight=".601959pt" strokecolor="#878787">
                <v:path arrowok="t"/>
              </v:shape>
            </v:group>
            <v:group style="position:absolute;left:2807;top:4703;width:2;height:48" coordorigin="2807,4703" coordsize="2,48">
              <v:shape style="position:absolute;left:2807;top:4703;width:2;height:48" coordorigin="2807,4703" coordsize="0,48" path="m2807,4703l2807,4751e" filled="f" stroked="t" strokeweight=".625961pt" strokecolor="#878787">
                <v:path arrowok="t"/>
              </v:shape>
            </v:group>
            <v:group style="position:absolute;left:3496;top:4703;width:2;height:48" coordorigin="3496,4703" coordsize="2,48">
              <v:shape style="position:absolute;left:3496;top:4703;width:2;height:48" coordorigin="3496,4703" coordsize="0,48" path="m3496,4703l3496,4751e" filled="f" stroked="t" strokeweight=".625961pt" strokecolor="#878787">
                <v:path arrowok="t"/>
              </v:shape>
            </v:group>
            <v:group style="position:absolute;left:4197;top:4703;width:2;height:48" coordorigin="4197,4703" coordsize="2,48">
              <v:shape style="position:absolute;left:4197;top:4703;width:2;height:48" coordorigin="4197,4703" coordsize="0,48" path="m4197,4703l4197,4751e" filled="f" stroked="t" strokeweight=".625961pt" strokecolor="#878787">
                <v:path arrowok="t"/>
              </v:shape>
            </v:group>
            <v:group style="position:absolute;left:4898;top:4703;width:2;height:48" coordorigin="4898,4703" coordsize="2,48">
              <v:shape style="position:absolute;left:4898;top:4703;width:2;height:48" coordorigin="4898,4703" coordsize="0,48" path="m4898,4703l4898,4751e" filled="f" stroked="t" strokeweight=".625961pt" strokecolor="#878787">
                <v:path arrowok="t"/>
              </v:shape>
            </v:group>
            <v:group style="position:absolute;left:5587;top:4703;width:2;height:48" coordorigin="5587,4703" coordsize="2,48">
              <v:shape style="position:absolute;left:5587;top:4703;width:2;height:48" coordorigin="5587,4703" coordsize="0,48" path="m5587,4703l5587,4751e" filled="f" stroked="t" strokeweight=".625961pt" strokecolor="#878787">
                <v:path arrowok="t"/>
              </v:shape>
            </v:group>
            <v:group style="position:absolute;left:6288;top:4703;width:2;height:48" coordorigin="6288,4703" coordsize="2,48">
              <v:shape style="position:absolute;left:6288;top:4703;width:2;height:48" coordorigin="6288,4703" coordsize="0,48" path="m6288,4703l6288,4751e" filled="f" stroked="t" strokeweight=".625961pt" strokecolor="#878787">
                <v:path arrowok="t"/>
              </v:shape>
            </v:group>
            <v:group style="position:absolute;left:6989;top:4703;width:2;height:48" coordorigin="6989,4703" coordsize="2,48">
              <v:shape style="position:absolute;left:6989;top:4703;width:2;height:48" coordorigin="6989,4703" coordsize="0,48" path="m6989,4703l6989,4751e" filled="f" stroked="t" strokeweight=".625961pt" strokecolor="#878787">
                <v:path arrowok="t"/>
              </v:shape>
            </v:group>
            <v:group style="position:absolute;left:7677;top:4703;width:2;height:48" coordorigin="7677,4703" coordsize="2,48">
              <v:shape style="position:absolute;left:7677;top:4703;width:2;height:48" coordorigin="7677,4703" coordsize="0,48" path="m7677,4703l7677,4751e" filled="f" stroked="t" strokeweight=".625961pt" strokecolor="#878787">
                <v:path arrowok="t"/>
              </v:shape>
            </v:group>
            <v:group style="position:absolute;left:8379;top:4703;width:2;height:48" coordorigin="8379,4703" coordsize="2,48">
              <v:shape style="position:absolute;left:8379;top:4703;width:2;height:48" coordorigin="8379,4703" coordsize="0,48" path="m8379,4703l8379,4751e" filled="f" stroked="t" strokeweight=".625961pt" strokecolor="#878787">
                <v:path arrowok="t"/>
              </v:shape>
            </v:group>
            <v:group style="position:absolute;left:9080;top:4703;width:2;height:48" coordorigin="9080,4703" coordsize="2,48">
              <v:shape style="position:absolute;left:9080;top:4703;width:2;height:48" coordorigin="9080,4703" coordsize="0,48" path="m9080,4703l9080,4751e" filled="f" stroked="t" strokeweight=".625961pt" strokecolor="#878787">
                <v:path arrowok="t"/>
              </v:shape>
            </v:group>
            <v:group style="position:absolute;left:9768;top:4703;width:2;height:48" coordorigin="9768,4703" coordsize="2,48">
              <v:shape style="position:absolute;left:9768;top:4703;width:2;height:48" coordorigin="9768,4703" coordsize="0,48" path="m9768,4703l9768,4751e" filled="f" stroked="t" strokeweight=".625961pt" strokecolor="#878787">
                <v:path arrowok="t"/>
              </v:shape>
            </v:group>
            <v:group style="position:absolute;left:10469;top:4703;width:2;height:48" coordorigin="10469,4703" coordsize="2,48">
              <v:shape style="position:absolute;left:10469;top:4703;width:2;height:48" coordorigin="10469,4703" coordsize="0,48" path="m10469,4703l10469,4751e" filled="f" stroked="t" strokeweight=".625961pt" strokecolor="#878787">
                <v:path arrowok="t"/>
              </v:shape>
            </v:group>
            <v:group style="position:absolute;left:2457;top:2343;width:7662;height:602" coordorigin="2457,2343" coordsize="7662,602">
              <v:shape style="position:absolute;left:2457;top:2343;width:7662;height:602" coordorigin="2457,2343" coordsize="7662,602" path="m2457,2945l3145,2933,3847,2873,4548,2861,5236,2873,5937,2837,6638,2801,7327,2716,8028,2620,8729,2536,9418,2416,10119,2343e" filled="f" stroked="t" strokeweight="1.806319pt" strokecolor="#4A7EBB">
                <v:path arrowok="t"/>
              </v:shape>
            </v:group>
            <v:group style="position:absolute;left:2457;top:3282;width:7662;height:638" coordorigin="2457,3282" coordsize="7662,638">
              <v:shape style="position:absolute;left:2457;top:3282;width:7662;height:638" coordorigin="2457,3282" coordsize="7662,638" path="m2457,3282l3145,3282,3847,3330,4548,3343,5236,3318,5937,3367,6638,3415,7327,3463,8028,3559,8729,3668,9418,3812,10119,3920e" filled="f" stroked="t" strokeweight="1.806374pt" strokecolor="#BE4B48">
                <v:path arrowok="t"/>
              </v:shape>
            </v:group>
            <v:group style="position:absolute;left:2457;top:4498;width:7662;height:120" coordorigin="2457,4498" coordsize="7662,120">
              <v:shape style="position:absolute;left:2457;top:4498;width:7662;height:120" coordorigin="2457,4498" coordsize="7662,120" path="m2457,4607l3145,4619,3847,4619,4548,4607,5236,4607,5937,4607,6638,4607,7327,4607,8028,4595,8729,4583,9418,4522,10119,4498e" filled="f" stroked="t" strokeweight="1.805895pt" strokecolor="#98B954">
                <v:path arrowok="t"/>
              </v:shape>
            </v:group>
            <v:group style="position:absolute;left:2457;top:4498;width:7662;height:72" coordorigin="2457,4498" coordsize="7662,72">
              <v:shape style="position:absolute;left:2457;top:4498;width:7662;height:72" coordorigin="2457,4498" coordsize="7662,72" path="m2457,4498l3145,4510,3847,4522,4548,4534,5236,4534,5937,4522,6638,4510,7327,4546,8028,4558,8729,4558,9418,4571,10119,4571e" filled="f" stroked="t" strokeweight="1.805884pt" strokecolor="#7D60A0">
                <v:path arrowok="t"/>
                <v:stroke dashstyle="longDash"/>
              </v:shape>
            </v:group>
            <v:group style="position:absolute;left:2457;top:4697;width:7662;height:2" coordorigin="2457,4697" coordsize="7662,2">
              <v:shape style="position:absolute;left:2457;top:4697;width:7662;height:2" coordorigin="2457,4697" coordsize="7662,0" path="m2457,4697l10119,4697e" filled="f" stroked="t" strokeweight=".601959pt" strokecolor="#E46C0A">
                <v:path arrowok="t"/>
              </v:shape>
            </v:group>
            <v:group style="position:absolute;left:1606;top:1753;width:413;height:2" coordorigin="1606,1753" coordsize="413,2">
              <v:shape style="position:absolute;left:1606;top:1753;width:413;height:2" coordorigin="1606,1753" coordsize="413,0" path="m1606,1753l2019,1753e" filled="f" stroked="t" strokeweight="1.805878pt" strokecolor="#4A7EBB">
                <v:path arrowok="t"/>
              </v:shape>
            </v:group>
            <v:group style="position:absolute;left:3509;top:1753;width:426;height:2" coordorigin="3509,1753" coordsize="426,2">
              <v:shape style="position:absolute;left:3509;top:1753;width:426;height:2" coordorigin="3509,1753" coordsize="426,0" path="m3509,1753l3934,1753e" filled="f" stroked="t" strokeweight="1.805878pt" strokecolor="#BE4B48">
                <v:path arrowok="t"/>
              </v:shape>
            </v:group>
            <v:group style="position:absolute;left:5098;top:1753;width:426;height:2" coordorigin="5098,1753" coordsize="426,2">
              <v:shape style="position:absolute;left:5098;top:1753;width:426;height:2" coordorigin="5098,1753" coordsize="426,0" path="m5098,1753l5524,1753e" filled="f" stroked="t" strokeweight="1.805878pt" strokecolor="#98B954">
                <v:path arrowok="t"/>
              </v:shape>
            </v:group>
            <v:group style="position:absolute;left:6663;top:1753;width:426;height:2" coordorigin="6663,1753" coordsize="426,2">
              <v:shape style="position:absolute;left:6663;top:1753;width:426;height:2" coordorigin="6663,1753" coordsize="426,0" path="m6663,1753l7089,1753e" filled="f" stroked="t" strokeweight="1.805878pt" strokecolor="#7D60A0">
                <v:path arrowok="t"/>
                <v:stroke dashstyle="longDash"/>
              </v:shape>
            </v:group>
            <v:group style="position:absolute;left:8066;top:1753;width:426;height:2" coordorigin="8066,1753" coordsize="426,2">
              <v:shape style="position:absolute;left:8066;top:1753;width:426;height:2" coordorigin="8066,1753" coordsize="426,0" path="m8066,1753l8491,1753e" filled="f" stroked="t" strokeweight="1.805878pt" strokecolor="#E46C0A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2011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18"/>
        <w:ind w:left="4418" w:right="375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2"/>
          <w:w w:val="105"/>
          <w:sz w:val="18"/>
          <w:szCs w:val="18"/>
        </w:rPr>
        <w:t>Y</w:t>
      </w:r>
      <w:r>
        <w:rPr>
          <w:rFonts w:ascii="Calibri" w:hAnsi="Calibri" w:cs="Calibri" w:eastAsia="Calibri"/>
          <w:b/>
          <w:bCs/>
          <w:spacing w:val="5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-7"/>
          <w:w w:val="105"/>
          <w:sz w:val="18"/>
          <w:szCs w:val="18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right="114"/>
        <w:jc w:val="both"/>
      </w:pPr>
      <w:r>
        <w:rPr/>
        <w:pict>
          <v:group style="position:absolute;margin-left:117.088409pt;margin-top:151.313202pt;width:368.671478pt;height:282.244659pt;mso-position-horizontal-relative:page;mso-position-vertical-relative:paragraph;z-index:-15772" coordorigin="2342,3026" coordsize="7373,5645">
            <v:shape style="position:absolute;left:3420;top:3775;width:6295;height:4896" type="#_x0000_t75" alt="C:\Documents and Settings\artsp\Local Settings\Temporary Internet Files\Content.Word\New Image5.jpg">
              <v:imagedata r:id="rId22" o:title=""/>
            </v:shape>
            <v:shape style="position:absolute;left:2342;top:3026;width:6642;height:4644" type="#_x0000_t75" alt="C:\Documents and Settings\artsp\Local Settings\Temporary Internet Files\Content.Word\New Image5.jpg">
              <v:imagedata r:id="rId23" o:title="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00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both"/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before="80"/>
        <w:ind w:right="0"/>
        <w:jc w:val="left"/>
      </w:pPr>
      <w:r>
        <w:rPr/>
        <w:pict>
          <v:group style="position:absolute;margin-left:55.200001pt;margin-top:57.419983pt;width:484.8pt;height:.1pt;mso-position-horizontal-relative:page;mso-position-vertical-relative:page;z-index:-15770" coordorigin="1104,1148" coordsize="9696,2">
            <v:shape style="position:absolute;left:1104;top:1148;width:9696;height:2" coordorigin="1104,1148" coordsize="9696,0" path="m1104,1148l10800,1148e" filled="f" stroked="t" strokeweight="1.42pt" strokecolor="#003865">
              <v:path arrowok="t"/>
            </v:shape>
            <w10:wrap type="none"/>
          </v:group>
        </w:pict>
      </w:r>
      <w:bookmarkStart w:name="Part 2 – The Regions" w:id="48"/>
      <w:bookmarkEnd w:id="48"/>
      <w:r>
        <w:rPr/>
      </w:r>
      <w:bookmarkStart w:name="_bookmark30" w:id="49"/>
      <w:bookmarkEnd w:id="49"/>
      <w:r>
        <w:rPr/>
      </w:r>
      <w:r>
        <w:rPr>
          <w:b w:val="0"/>
          <w:bCs w:val="0"/>
          <w:color w:val="EAF1DD"/>
          <w:spacing w:val="13"/>
          <w:w w:val="100"/>
        </w:rPr>
        <w:t>PAR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2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–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5"/>
          <w:w w:val="100"/>
        </w:rPr>
        <w:t>G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74" w:lineRule="auto" w:before="82"/>
        <w:ind w:left="113" w:right="262" w:hanging="1"/>
        <w:jc w:val="left"/>
      </w:pPr>
      <w:r>
        <w:rPr/>
        <w:pict>
          <v:group style="position:absolute;margin-left:50.650002pt;margin-top:-25.06407pt;width:493.9pt;height:20.62pt;mso-position-horizontal-relative:page;mso-position-vertical-relative:paragraph;z-index:-15769" coordorigin="1013,-501" coordsize="9878,412">
            <v:group style="position:absolute;left:1104;top:-440;width:9696;height:290" coordorigin="1104,-440" coordsize="9696,290">
              <v:shape style="position:absolute;left:1104;top:-440;width:9696;height:290" coordorigin="1104,-440" coordsize="9696,290" path="m1104,-150l10800,-150,10800,-440,1104,-440,1104,-150xe" filled="t" fillcolor="#003865" stroked="f">
                <v:path arrowok="t"/>
                <v:fill type="solid"/>
              </v:shape>
            </v:group>
            <v:group style="position:absolute;left:1044;top:-470;width:9816;height:2" coordorigin="1044,-470" coordsize="9816,2">
              <v:shape style="position:absolute;left:1044;top:-470;width:9816;height:2" coordorigin="1044,-470" coordsize="9816,0" path="m1044,-470l10860,-470e" filled="f" stroked="t" strokeweight="3.1pt" strokecolor="#003865">
                <v:path arrowok="t"/>
              </v:shape>
            </v:group>
            <v:group style="position:absolute;left:1044;top:-120;width:9816;height:2" coordorigin="1044,-120" coordsize="9816,2">
              <v:shape style="position:absolute;left:1044;top:-120;width:9816;height:2" coordorigin="1044,-120" coordsize="9816,0" path="m1044,-120l10860,-120e" filled="f" stroked="t" strokeweight="3.1pt" strokecolor="#003865">
                <v:path arrowok="t"/>
              </v:shape>
            </v:group>
            <v:group style="position:absolute;left:1074;top:-440;width:2;height:290" coordorigin="1074,-440" coordsize="2,290">
              <v:shape style="position:absolute;left:1074;top:-440;width:2;height:290" coordorigin="1074,-440" coordsize="0,290" path="m1074,-440l1074,-150e" filled="f" stroked="t" strokeweight="3.1pt" strokecolor="#003865">
                <v:path arrowok="t"/>
              </v:shape>
            </v:group>
            <v:group style="position:absolute;left:10830;top:-440;width:2;height:290" coordorigin="10830,-440" coordsize="2,290">
              <v:shape style="position:absolute;left:10830;top:-440;width:2;height:290" coordorigin="10830,-440" coordsize="0,290" path="m10830,-440l10830,-150e" filled="f" stroked="t" strokeweight="3.1pt" strokecolor="#003865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0"/>
          <w:w w:val="100"/>
        </w:rPr>
        <w:t>s</w:t>
      </w:r>
      <w:hyperlink w:history="true" w:anchor="_bookmark29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1</w:t>
        </w:r>
        <w:r>
          <w:rPr>
            <w:b w:val="0"/>
            <w:bCs w:val="0"/>
            <w:spacing w:val="0"/>
            <w:w w:val="100"/>
            <w:position w:val="10"/>
            <w:sz w:val="14"/>
            <w:szCs w:val="14"/>
          </w:rPr>
          <w:t>0</w:t>
        </w:r>
        <w:r>
          <w:rPr>
            <w:b w:val="0"/>
            <w:bCs w:val="0"/>
            <w:spacing w:val="23"/>
            <w:w w:val="100"/>
            <w:position w:val="10"/>
            <w:sz w:val="14"/>
            <w:szCs w:val="14"/>
          </w:rPr>
          <w:t> </w:t>
        </w:r>
      </w:hyperlink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non</w:t>
      </w:r>
      <w:r>
        <w:rPr>
          <w:b w:val="0"/>
          <w:bCs w:val="0"/>
          <w:spacing w:val="1"/>
          <w:w w:val="100"/>
          <w:position w:val="0"/>
        </w:rPr>
        <w:t>-</w:t>
      </w:r>
      <w:r>
        <w:rPr>
          <w:b w:val="0"/>
          <w:bCs w:val="0"/>
          <w:spacing w:val="-1"/>
          <w:w w:val="100"/>
          <w:position w:val="0"/>
        </w:rPr>
        <w:t>pa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pa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3"/>
          <w:w w:val="100"/>
          <w:position w:val="0"/>
        </w:rPr>
        <w:t>p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-3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be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au</w:t>
      </w:r>
      <w:r>
        <w:rPr>
          <w:b w:val="0"/>
          <w:bCs w:val="0"/>
          <w:spacing w:val="-3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no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-</w:t>
      </w:r>
      <w:r>
        <w:rPr>
          <w:b w:val="0"/>
          <w:bCs w:val="0"/>
          <w:spacing w:val="-1"/>
          <w:w w:val="100"/>
          <w:position w:val="0"/>
        </w:rPr>
        <w:t>pa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pa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so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w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de</w:t>
      </w:r>
      <w:r>
        <w:rPr>
          <w:b w:val="0"/>
          <w:bCs w:val="0"/>
          <w:spacing w:val="1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cr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g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on</w:t>
      </w:r>
      <w:r>
        <w:rPr>
          <w:b w:val="0"/>
          <w:bCs w:val="0"/>
          <w:spacing w:val="0"/>
          <w:w w:val="100"/>
          <w:position w:val="0"/>
        </w:rPr>
        <w:t>s,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-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ho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x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t</w:t>
      </w:r>
      <w:r>
        <w:rPr>
          <w:b w:val="0"/>
          <w:bCs w:val="0"/>
          <w:spacing w:val="-1"/>
          <w:w w:val="100"/>
          <w:position w:val="0"/>
        </w:rPr>
        <w:t>he</w:t>
      </w:r>
      <w:r>
        <w:rPr>
          <w:b w:val="0"/>
          <w:bCs w:val="0"/>
          <w:spacing w:val="-2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.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161"/>
        <w:jc w:val="left"/>
      </w:pP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172"/>
        <w:jc w:val="left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aph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upp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3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0"/>
        <w:jc w:val="left"/>
      </w:pPr>
      <w:r>
        <w:rPr/>
        <w:pict>
          <v:group style="position:absolute;margin-left:110.639999pt;margin-top:19.703333pt;width:375.479904pt;height:356.879981pt;mso-position-horizontal-relative:page;mso-position-vertical-relative:paragraph;z-index:-15767" coordorigin="2213,394" coordsize="7510,7138">
            <v:shape style="position:absolute;left:2213;top:394;width:7510;height:7138" type="#_x0000_t75">
              <v:imagedata r:id="rId24" o:title=""/>
            </v:shape>
            <v:group style="position:absolute;left:2530;top:685;width:6559;height:6217" coordorigin="2530,685" coordsize="6559,6217">
              <v:shape style="position:absolute;left:2530;top:685;width:6559;height:6217" coordorigin="2530,685" coordsize="6559,6217" path="m2530,685l9089,685,9089,6902,2530,6902,2530,685xe" filled="t" fillcolor="#FFFFFF" stroked="f">
                <v:path arrowok="t"/>
                <v:fill type="solid"/>
              </v:shape>
            </v:group>
            <v:group style="position:absolute;left:4391;top:1304;width:4090;height:5129" coordorigin="4391,1304" coordsize="4090,5129">
              <v:shape style="position:absolute;left:4391;top:1304;width:4090;height:5129" coordorigin="4391,1304" coordsize="4090,5129" path="m4391,1304l8481,1304,8481,6433,4391,6433,4391,1304xe" filled="t" fillcolor="#FFFFFF" stroked="f">
                <v:path arrowok="t"/>
                <v:fill type="solid"/>
              </v:shape>
            </v:group>
            <v:group style="position:absolute;left:5208;top:1252;width:2;height:192" coordorigin="5208,1252" coordsize="2,192">
              <v:shape style="position:absolute;left:5208;top:1252;width:2;height:192" coordorigin="5208,1252" coordsize="0,192" path="m5208,1444l5208,1252e" filled="f" stroked="t" strokeweight=".596307pt" strokecolor="#878787">
                <v:path arrowok="t"/>
              </v:shape>
            </v:group>
            <v:group style="position:absolute;left:5208;top:1632;width:2;height:281" coordorigin="5208,1632" coordsize="2,281">
              <v:shape style="position:absolute;left:5208;top:1632;width:2;height:281" coordorigin="5208,1632" coordsize="0,281" path="m5208,1913l5208,1632e" filled="f" stroked="t" strokeweight=".596237pt" strokecolor="#878787">
                <v:path arrowok="t"/>
              </v:shape>
            </v:group>
            <v:group style="position:absolute;left:5208;top:2091;width:2;height:281" coordorigin="5208,2091" coordsize="2,281">
              <v:shape style="position:absolute;left:5208;top:2091;width:2;height:281" coordorigin="5208,2091" coordsize="0,281" path="m5208,2373l5208,2091e" filled="f" stroked="t" strokeweight=".596237pt" strokecolor="#878787">
                <v:path arrowok="t"/>
              </v:shape>
            </v:group>
            <v:group style="position:absolute;left:5208;top:2560;width:2;height:281" coordorigin="5208,2560" coordsize="2,281">
              <v:shape style="position:absolute;left:5208;top:2560;width:2;height:281" coordorigin="5208,2560" coordsize="0,281" path="m5208,2841l5208,2560e" filled="f" stroked="t" strokeweight=".596237pt" strokecolor="#878787">
                <v:path arrowok="t"/>
              </v:shape>
            </v:group>
            <v:group style="position:absolute;left:5208;top:3029;width:2;height:281" coordorigin="5208,3029" coordsize="2,281">
              <v:shape style="position:absolute;left:5208;top:3029;width:2;height:281" coordorigin="5208,3029" coordsize="0,281" path="m5208,3310l5208,3029e" filled="f" stroked="t" strokeweight=".596237pt" strokecolor="#878787">
                <v:path arrowok="t"/>
              </v:shape>
            </v:group>
            <v:group style="position:absolute;left:5208;top:3498;width:2;height:272" coordorigin="5208,3498" coordsize="2,272">
              <v:shape style="position:absolute;left:5208;top:3498;width:2;height:272" coordorigin="5208,3498" coordsize="0,272" path="m5208,3770l5208,3498e" filled="f" stroked="t" strokeweight=".596237pt" strokecolor="#878787">
                <v:path arrowok="t"/>
              </v:shape>
            </v:group>
            <v:group style="position:absolute;left:5208;top:3957;width:2;height:281" coordorigin="5208,3957" coordsize="2,281">
              <v:shape style="position:absolute;left:5208;top:3957;width:2;height:281" coordorigin="5208,3957" coordsize="0,281" path="m5208,4239l5208,3957e" filled="f" stroked="t" strokeweight=".596237pt" strokecolor="#878787">
                <v:path arrowok="t"/>
              </v:shape>
            </v:group>
            <v:group style="position:absolute;left:5208;top:4426;width:2;height:281" coordorigin="5208,4426" coordsize="2,281">
              <v:shape style="position:absolute;left:5208;top:4426;width:2;height:281" coordorigin="5208,4426" coordsize="0,281" path="m5208,4708l5208,4426e" filled="f" stroked="t" strokeweight=".596237pt" strokecolor="#878787">
                <v:path arrowok="t"/>
              </v:shape>
            </v:group>
            <v:group style="position:absolute;left:5208;top:4895;width:2;height:281" coordorigin="5208,4895" coordsize="2,281">
              <v:shape style="position:absolute;left:5208;top:4895;width:2;height:281" coordorigin="5208,4895" coordsize="0,281" path="m5208,5176l5208,4895e" filled="f" stroked="t" strokeweight=".596237pt" strokecolor="#878787">
                <v:path arrowok="t"/>
              </v:shape>
            </v:group>
            <v:group style="position:absolute;left:5208;top:5355;width:2;height:281" coordorigin="5208,5355" coordsize="2,281">
              <v:shape style="position:absolute;left:5208;top:5355;width:2;height:281" coordorigin="5208,5355" coordsize="0,281" path="m5208,5636l5208,5355e" filled="f" stroked="t" strokeweight=".596237pt" strokecolor="#878787">
                <v:path arrowok="t"/>
              </v:shape>
            </v:group>
            <v:group style="position:absolute;left:5208;top:5824;width:2;height:281" coordorigin="5208,5824" coordsize="2,281">
              <v:shape style="position:absolute;left:5208;top:5824;width:2;height:281" coordorigin="5208,5824" coordsize="0,281" path="m5208,6105l5208,5824e" filled="f" stroked="t" strokeweight=".596237pt" strokecolor="#878787">
                <v:path arrowok="t"/>
              </v:shape>
            </v:group>
            <v:group style="position:absolute;left:5208;top:6292;width:2;height:136" coordorigin="5208,6292" coordsize="2,136">
              <v:shape style="position:absolute;left:5208;top:6292;width:2;height:136" coordorigin="5208,6292" coordsize="0,136" path="m5208,6428l5208,6292e" filled="f" stroked="t" strokeweight=".596237pt" strokecolor="#878787">
                <v:path arrowok="t"/>
              </v:shape>
            </v:group>
            <v:group style="position:absolute;left:6018;top:1252;width:2;height:192" coordorigin="6018,1252" coordsize="2,192">
              <v:shape style="position:absolute;left:6018;top:1252;width:2;height:192" coordorigin="6018,1252" coordsize="0,192" path="m6018,1444l6018,1252e" filled="f" stroked="t" strokeweight=".596307pt" strokecolor="#878787">
                <v:path arrowok="t"/>
              </v:shape>
            </v:group>
            <v:group style="position:absolute;left:6018;top:1632;width:2;height:281" coordorigin="6018,1632" coordsize="2,281">
              <v:shape style="position:absolute;left:6018;top:1632;width:2;height:281" coordorigin="6018,1632" coordsize="0,281" path="m6018,1913l6018,1632e" filled="f" stroked="t" strokeweight=".596237pt" strokecolor="#878787">
                <v:path arrowok="t"/>
              </v:shape>
            </v:group>
            <v:group style="position:absolute;left:6018;top:2091;width:2;height:281" coordorigin="6018,2091" coordsize="2,281">
              <v:shape style="position:absolute;left:6018;top:2091;width:2;height:281" coordorigin="6018,2091" coordsize="0,281" path="m6018,2373l6018,2091e" filled="f" stroked="t" strokeweight=".596237pt" strokecolor="#878787">
                <v:path arrowok="t"/>
              </v:shape>
            </v:group>
            <v:group style="position:absolute;left:6018;top:2560;width:2;height:281" coordorigin="6018,2560" coordsize="2,281">
              <v:shape style="position:absolute;left:6018;top:2560;width:2;height:281" coordorigin="6018,2560" coordsize="0,281" path="m6018,2841l6018,2560e" filled="f" stroked="t" strokeweight=".596237pt" strokecolor="#878787">
                <v:path arrowok="t"/>
              </v:shape>
            </v:group>
            <v:group style="position:absolute;left:6018;top:3029;width:2;height:281" coordorigin="6018,3029" coordsize="2,281">
              <v:shape style="position:absolute;left:6018;top:3029;width:2;height:281" coordorigin="6018,3029" coordsize="0,281" path="m6018,3310l6018,3029e" filled="f" stroked="t" strokeweight=".596237pt" strokecolor="#878787">
                <v:path arrowok="t"/>
              </v:shape>
            </v:group>
            <v:group style="position:absolute;left:6018;top:3498;width:2;height:272" coordorigin="6018,3498" coordsize="2,272">
              <v:shape style="position:absolute;left:6018;top:3498;width:2;height:272" coordorigin="6018,3498" coordsize="0,272" path="m6018,3770l6018,3498e" filled="f" stroked="t" strokeweight=".596237pt" strokecolor="#878787">
                <v:path arrowok="t"/>
              </v:shape>
            </v:group>
            <v:group style="position:absolute;left:6018;top:3957;width:2;height:281" coordorigin="6018,3957" coordsize="2,281">
              <v:shape style="position:absolute;left:6018;top:3957;width:2;height:281" coordorigin="6018,3957" coordsize="0,281" path="m6018,4239l6018,3957e" filled="f" stroked="t" strokeweight=".596237pt" strokecolor="#878787">
                <v:path arrowok="t"/>
              </v:shape>
            </v:group>
            <v:group style="position:absolute;left:6018;top:4426;width:2;height:281" coordorigin="6018,4426" coordsize="2,281">
              <v:shape style="position:absolute;left:6018;top:4426;width:2;height:281" coordorigin="6018,4426" coordsize="0,281" path="m6018,4708l6018,4426e" filled="f" stroked="t" strokeweight=".596237pt" strokecolor="#878787">
                <v:path arrowok="t"/>
              </v:shape>
            </v:group>
            <v:group style="position:absolute;left:6018;top:4895;width:2;height:281" coordorigin="6018,4895" coordsize="2,281">
              <v:shape style="position:absolute;left:6018;top:4895;width:2;height:281" coordorigin="6018,4895" coordsize="0,281" path="m6018,5176l6018,4895e" filled="f" stroked="t" strokeweight=".596237pt" strokecolor="#878787">
                <v:path arrowok="t"/>
              </v:shape>
            </v:group>
            <v:group style="position:absolute;left:6018;top:5355;width:2;height:281" coordorigin="6018,5355" coordsize="2,281">
              <v:shape style="position:absolute;left:6018;top:5355;width:2;height:281" coordorigin="6018,5355" coordsize="0,281" path="m6018,5636l6018,5355e" filled="f" stroked="t" strokeweight=".596237pt" strokecolor="#878787">
                <v:path arrowok="t"/>
              </v:shape>
            </v:group>
            <v:group style="position:absolute;left:6018;top:5824;width:2;height:281" coordorigin="6018,5824" coordsize="2,281">
              <v:shape style="position:absolute;left:6018;top:5824;width:2;height:281" coordorigin="6018,5824" coordsize="0,281" path="m6018,6105l6018,5824e" filled="f" stroked="t" strokeweight=".596237pt" strokecolor="#878787">
                <v:path arrowok="t"/>
              </v:shape>
            </v:group>
            <v:group style="position:absolute;left:6018;top:6292;width:2;height:136" coordorigin="6018,6292" coordsize="2,136">
              <v:shape style="position:absolute;left:6018;top:6292;width:2;height:136" coordorigin="6018,6292" coordsize="0,136" path="m6018,6428l6018,6292e" filled="f" stroked="t" strokeweight=".596237pt" strokecolor="#878787">
                <v:path arrowok="t"/>
              </v:shape>
            </v:group>
            <v:group style="position:absolute;left:6841;top:1252;width:2;height:192" coordorigin="6841,1252" coordsize="2,192">
              <v:shape style="position:absolute;left:6841;top:1252;width:2;height:192" coordorigin="6841,1252" coordsize="0,192" path="m6841,1444l6841,1252e" filled="f" stroked="t" strokeweight=".596264pt" strokecolor="#878787">
                <v:path arrowok="t"/>
              </v:shape>
            </v:group>
            <v:group style="position:absolute;left:6841;top:1632;width:2;height:281" coordorigin="6841,1632" coordsize="2,281">
              <v:shape style="position:absolute;left:6841;top:1632;width:2;height:281" coordorigin="6841,1632" coordsize="0,281" path="m6841,1913l6841,1632e" filled="f" stroked="t" strokeweight=".596237pt" strokecolor="#878787">
                <v:path arrowok="t"/>
              </v:shape>
            </v:group>
            <v:group style="position:absolute;left:6841;top:2091;width:2;height:281" coordorigin="6841,2091" coordsize="2,281">
              <v:shape style="position:absolute;left:6841;top:2091;width:2;height:281" coordorigin="6841,2091" coordsize="0,281" path="m6841,2373l6841,2091e" filled="f" stroked="t" strokeweight=".596237pt" strokecolor="#878787">
                <v:path arrowok="t"/>
              </v:shape>
            </v:group>
            <v:group style="position:absolute;left:6841;top:2560;width:2;height:281" coordorigin="6841,2560" coordsize="2,281">
              <v:shape style="position:absolute;left:6841;top:2560;width:2;height:281" coordorigin="6841,2560" coordsize="0,281" path="m6841,2841l6841,2560e" filled="f" stroked="t" strokeweight=".596237pt" strokecolor="#878787">
                <v:path arrowok="t"/>
              </v:shape>
            </v:group>
            <v:group style="position:absolute;left:6841;top:3029;width:2;height:281" coordorigin="6841,3029" coordsize="2,281">
              <v:shape style="position:absolute;left:6841;top:3029;width:2;height:281" coordorigin="6841,3029" coordsize="0,281" path="m6841,3310l6841,3029e" filled="f" stroked="t" strokeweight=".596237pt" strokecolor="#878787">
                <v:path arrowok="t"/>
              </v:shape>
            </v:group>
            <v:group style="position:absolute;left:6841;top:3498;width:2;height:272" coordorigin="6841,3498" coordsize="2,272">
              <v:shape style="position:absolute;left:6841;top:3498;width:2;height:272" coordorigin="6841,3498" coordsize="0,272" path="m6841,3770l6841,3498e" filled="f" stroked="t" strokeweight=".596237pt" strokecolor="#878787">
                <v:path arrowok="t"/>
              </v:shape>
            </v:group>
            <v:group style="position:absolute;left:6841;top:3957;width:2;height:281" coordorigin="6841,3957" coordsize="2,281">
              <v:shape style="position:absolute;left:6841;top:3957;width:2;height:281" coordorigin="6841,3957" coordsize="0,281" path="m6841,4239l6841,3957e" filled="f" stroked="t" strokeweight=".596237pt" strokecolor="#878787">
                <v:path arrowok="t"/>
              </v:shape>
            </v:group>
            <v:group style="position:absolute;left:6841;top:4426;width:2;height:281" coordorigin="6841,4426" coordsize="2,281">
              <v:shape style="position:absolute;left:6841;top:4426;width:2;height:281" coordorigin="6841,4426" coordsize="0,281" path="m6841,4708l6841,4426e" filled="f" stroked="t" strokeweight=".596237pt" strokecolor="#878787">
                <v:path arrowok="t"/>
              </v:shape>
            </v:group>
            <v:group style="position:absolute;left:6841;top:4895;width:2;height:281" coordorigin="6841,4895" coordsize="2,281">
              <v:shape style="position:absolute;left:6841;top:4895;width:2;height:281" coordorigin="6841,4895" coordsize="0,281" path="m6841,5176l6841,4895e" filled="f" stroked="t" strokeweight=".596237pt" strokecolor="#878787">
                <v:path arrowok="t"/>
              </v:shape>
            </v:group>
            <v:group style="position:absolute;left:6841;top:5355;width:2;height:281" coordorigin="6841,5355" coordsize="2,281">
              <v:shape style="position:absolute;left:6841;top:5355;width:2;height:281" coordorigin="6841,5355" coordsize="0,281" path="m6841,5636l6841,5355e" filled="f" stroked="t" strokeweight=".596237pt" strokecolor="#878787">
                <v:path arrowok="t"/>
              </v:shape>
            </v:group>
            <v:group style="position:absolute;left:6841;top:5824;width:2;height:281" coordorigin="6841,5824" coordsize="2,281">
              <v:shape style="position:absolute;left:6841;top:5824;width:2;height:281" coordorigin="6841,5824" coordsize="0,281" path="m6841,6105l6841,5824e" filled="f" stroked="t" strokeweight=".596237pt" strokecolor="#878787">
                <v:path arrowok="t"/>
              </v:shape>
            </v:group>
            <v:group style="position:absolute;left:6841;top:6292;width:2;height:136" coordorigin="6841,6292" coordsize="2,136">
              <v:shape style="position:absolute;left:6841;top:6292;width:2;height:136" coordorigin="6841,6292" coordsize="0,136" path="m6841,6428l6841,6292e" filled="f" stroked="t" strokeweight=".596237pt" strokecolor="#878787">
                <v:path arrowok="t"/>
              </v:shape>
            </v:group>
            <v:group style="position:absolute;left:7664;top:1252;width:2;height:192" coordorigin="7664,1252" coordsize="2,192">
              <v:shape style="position:absolute;left:7664;top:1252;width:2;height:192" coordorigin="7664,1252" coordsize="0,192" path="m7664,1444l7664,1252e" filled="f" stroked="t" strokeweight=".596264pt" strokecolor="#878787">
                <v:path arrowok="t"/>
              </v:shape>
            </v:group>
            <v:group style="position:absolute;left:7664;top:1632;width:2;height:281" coordorigin="7664,1632" coordsize="2,281">
              <v:shape style="position:absolute;left:7664;top:1632;width:2;height:281" coordorigin="7664,1632" coordsize="0,281" path="m7664,1913l7664,1632e" filled="f" stroked="t" strokeweight=".596237pt" strokecolor="#878787">
                <v:path arrowok="t"/>
              </v:shape>
            </v:group>
            <v:group style="position:absolute;left:7664;top:2091;width:2;height:281" coordorigin="7664,2091" coordsize="2,281">
              <v:shape style="position:absolute;left:7664;top:2091;width:2;height:281" coordorigin="7664,2091" coordsize="0,281" path="m7664,2373l7664,2091e" filled="f" stroked="t" strokeweight=".596237pt" strokecolor="#878787">
                <v:path arrowok="t"/>
              </v:shape>
            </v:group>
            <v:group style="position:absolute;left:7664;top:2560;width:2;height:750" coordorigin="7664,2560" coordsize="2,750">
              <v:shape style="position:absolute;left:7664;top:2560;width:2;height:750" coordorigin="7664,2560" coordsize="0,750" path="m7664,3310l7664,2560e" filled="f" stroked="t" strokeweight=".596237pt" strokecolor="#878787">
                <v:path arrowok="t"/>
              </v:shape>
            </v:group>
            <v:group style="position:absolute;left:7664;top:3498;width:2;height:741" coordorigin="7664,3498" coordsize="2,741">
              <v:shape style="position:absolute;left:7664;top:3498;width:2;height:741" coordorigin="7664,3498" coordsize="0,741" path="m7664,4239l7664,3498e" filled="f" stroked="t" strokeweight=".596237pt" strokecolor="#878787">
                <v:path arrowok="t"/>
              </v:shape>
            </v:group>
            <v:group style="position:absolute;left:7664;top:4426;width:2;height:281" coordorigin="7664,4426" coordsize="2,281">
              <v:shape style="position:absolute;left:7664;top:4426;width:2;height:281" coordorigin="7664,4426" coordsize="0,281" path="m7664,4708l7664,4426e" filled="f" stroked="t" strokeweight=".596237pt" strokecolor="#878787">
                <v:path arrowok="t"/>
              </v:shape>
            </v:group>
            <v:group style="position:absolute;left:7664;top:4895;width:2;height:281" coordorigin="7664,4895" coordsize="2,281">
              <v:shape style="position:absolute;left:7664;top:4895;width:2;height:281" coordorigin="7664,4895" coordsize="0,281" path="m7664,5176l7664,4895e" filled="f" stroked="t" strokeweight=".596237pt" strokecolor="#878787">
                <v:path arrowok="t"/>
              </v:shape>
            </v:group>
            <v:group style="position:absolute;left:7664;top:5355;width:2;height:281" coordorigin="7664,5355" coordsize="2,281">
              <v:shape style="position:absolute;left:7664;top:5355;width:2;height:281" coordorigin="7664,5355" coordsize="0,281" path="m7664,5636l7664,5355e" filled="f" stroked="t" strokeweight=".596237pt" strokecolor="#878787">
                <v:path arrowok="t"/>
              </v:shape>
            </v:group>
            <v:group style="position:absolute;left:7664;top:5824;width:2;height:281" coordorigin="7664,5824" coordsize="2,281">
              <v:shape style="position:absolute;left:7664;top:5824;width:2;height:281" coordorigin="7664,5824" coordsize="0,281" path="m7664,6105l7664,5824e" filled="f" stroked="t" strokeweight=".596237pt" strokecolor="#878787">
                <v:path arrowok="t"/>
              </v:shape>
            </v:group>
            <v:group style="position:absolute;left:7664;top:6292;width:2;height:136" coordorigin="7664,6292" coordsize="2,136">
              <v:shape style="position:absolute;left:7664;top:6292;width:2;height:136" coordorigin="7664,6292" coordsize="0,136" path="m7664,6428l7664,6292e" filled="f" stroked="t" strokeweight=".596237pt" strokecolor="#878787">
                <v:path arrowok="t"/>
              </v:shape>
            </v:group>
            <v:group style="position:absolute;left:8475;top:1252;width:2;height:5176" coordorigin="8475,1252" coordsize="2,5176">
              <v:shape style="position:absolute;left:8475;top:1252;width:2;height:5176" coordorigin="8475,1252" coordsize="0,5176" path="m8475,6428l8475,1252e" filled="f" stroked="t" strokeweight=".596238pt" strokecolor="#878787">
                <v:path arrowok="t"/>
              </v:shape>
            </v:group>
            <v:group style="position:absolute;left:4397;top:6105;width:2;height:188" coordorigin="4397,6105" coordsize="2,188">
              <v:shape style="position:absolute;left:4397;top:6105;width:2;height:188" coordorigin="4397,6105" coordsize="0,188" path="m4397,6292l4397,6105e" filled="f" stroked="t" strokeweight=".695641pt" strokecolor="#4F81BD">
                <v:path arrowok="t"/>
              </v:shape>
            </v:group>
            <v:group style="position:absolute;left:4415;top:5636;width:2;height:188" coordorigin="4415,5636" coordsize="2,188">
              <v:shape style="position:absolute;left:4415;top:5636;width:2;height:188" coordorigin="4415,5636" coordsize="0,188" path="m4415,5824l4415,5636e" filled="f" stroked="t" strokeweight="2.484949pt" strokecolor="#4F81BD">
                <v:path arrowok="t"/>
              </v:shape>
            </v:group>
            <v:group style="position:absolute;left:4391;top:5176;width:227;height:178" coordorigin="4391,5176" coordsize="227,178">
              <v:shape style="position:absolute;left:4391;top:5176;width:227;height:178" coordorigin="4391,5176" coordsize="227,178" path="m4617,5355l4391,5355,4391,5176,4617,5176,4617,5355xe" filled="t" fillcolor="#4F81BD" stroked="f">
                <v:path arrowok="t"/>
                <v:fill type="solid"/>
              </v:shape>
            </v:group>
            <v:group style="position:absolute;left:4391;top:4708;width:382;height:188" coordorigin="4391,4708" coordsize="382,188">
              <v:shape style="position:absolute;left:4391;top:4708;width:382;height:188" coordorigin="4391,4708" coordsize="382,188" path="m4772,4895l4391,4895,4391,4708,4772,4708,4772,4895xe" filled="t" fillcolor="#4F81BD" stroked="f">
                <v:path arrowok="t"/>
                <v:fill type="solid"/>
              </v:shape>
            </v:group>
            <v:group style="position:absolute;left:4426;top:4239;width:2;height:188" coordorigin="4426,4239" coordsize="2,188">
              <v:shape style="position:absolute;left:4426;top:4239;width:2;height:188" coordorigin="4426,4239" coordsize="0,188" path="m4426,4426l4426,4239e" filled="f" stroked="t" strokeweight="3.676827pt" strokecolor="#4F81BD">
                <v:path arrowok="t"/>
              </v:shape>
            </v:group>
            <v:group style="position:absolute;left:4391;top:3770;width:751;height:188" coordorigin="4391,3770" coordsize="751,188">
              <v:shape style="position:absolute;left:4391;top:3770;width:751;height:188" coordorigin="4391,3770" coordsize="751,188" path="m5142,3957l4391,3957,4391,3770,5142,3770,5142,3957xe" filled="t" fillcolor="#4F81BD" stroked="f">
                <v:path arrowok="t"/>
                <v:fill type="solid"/>
              </v:shape>
            </v:group>
            <v:group style="position:absolute;left:4391;top:3310;width:1538;height:188" coordorigin="4391,3310" coordsize="1538,188">
              <v:shape style="position:absolute;left:4391;top:3310;width:1538;height:188" coordorigin="4391,3310" coordsize="1538,188" path="m5929,3498l4391,3498,4391,3310,5929,3310,5929,3498xe" filled="t" fillcolor="#4F81BD" stroked="f">
                <v:path arrowok="t"/>
                <v:fill type="solid"/>
              </v:shape>
            </v:group>
            <v:group style="position:absolute;left:4391;top:2841;width:358;height:188" coordorigin="4391,2841" coordsize="358,188">
              <v:shape style="position:absolute;left:4391;top:2841;width:358;height:188" coordorigin="4391,2841" coordsize="358,188" path="m4748,3029l4391,3029,4391,2841,4748,2841,4748,3029xe" filled="t" fillcolor="#4F81BD" stroked="f">
                <v:path arrowok="t"/>
                <v:fill type="solid"/>
              </v:shape>
            </v:group>
            <v:group style="position:absolute;left:4391;top:2373;width:274;height:188" coordorigin="4391,2373" coordsize="274,188">
              <v:shape style="position:absolute;left:4391;top:2373;width:274;height:188" coordorigin="4391,2373" coordsize="274,188" path="m4665,2560l4391,2560,4391,2373,4665,2373,4665,2560xe" filled="t" fillcolor="#4F81BD" stroked="f">
                <v:path arrowok="t"/>
                <v:fill type="solid"/>
              </v:shape>
            </v:group>
            <v:group style="position:absolute;left:4391;top:1913;width:537;height:178" coordorigin="4391,1913" coordsize="537,178">
              <v:shape style="position:absolute;left:4391;top:1913;width:537;height:178" coordorigin="4391,1913" coordsize="537,178" path="m4927,2091l4391,2091,4391,1913,4927,1913,4927,2091xe" filled="t" fillcolor="#4F81BD" stroked="f">
                <v:path arrowok="t"/>
                <v:fill type="solid"/>
              </v:shape>
            </v:group>
            <v:group style="position:absolute;left:4391;top:1444;width:727;height:188" coordorigin="4391,1444" coordsize="727,188">
              <v:shape style="position:absolute;left:4391;top:1444;width:727;height:188" coordorigin="4391,1444" coordsize="727,188" path="m5118,1632l4391,1632,4391,1444,5118,1444,5118,1632xe" filled="t" fillcolor="#4F81BD" stroked="f">
                <v:path arrowok="t"/>
                <v:fill type="solid"/>
              </v:shape>
            </v:group>
            <v:group style="position:absolute;left:4391;top:6105;width:906;height:188" coordorigin="4391,6105" coordsize="906,188">
              <v:shape style="position:absolute;left:4391;top:6105;width:906;height:188" coordorigin="4391,6105" coordsize="906,188" path="m5297,6292l4391,6292,4391,6105,5297,6105,5297,6292xe" filled="t" fillcolor="#C0504D" stroked="f">
                <v:path arrowok="t"/>
                <v:fill type="solid"/>
              </v:shape>
            </v:group>
            <v:group style="position:absolute;left:4438;top:5636;width:715;height:188" coordorigin="4438,5636" coordsize="715,188">
              <v:shape style="position:absolute;left:4438;top:5636;width:715;height:188" coordorigin="4438,5636" coordsize="715,188" path="m5154,5824l4438,5824,4438,5636,5154,5636,5154,5824xe" filled="t" fillcolor="#C0504D" stroked="f">
                <v:path arrowok="t"/>
                <v:fill type="solid"/>
              </v:shape>
            </v:group>
            <v:group style="position:absolute;left:4617;top:5176;width:882;height:178" coordorigin="4617,5176" coordsize="882,178">
              <v:shape style="position:absolute;left:4617;top:5176;width:882;height:178" coordorigin="4617,5176" coordsize="882,178" path="m5500,5355l4617,5355,4617,5176,5500,5176,5500,5355xe" filled="t" fillcolor="#C0504D" stroked="f">
                <v:path arrowok="t"/>
                <v:fill type="solid"/>
              </v:shape>
            </v:group>
            <v:group style="position:absolute;left:4772;top:4708;width:1479;height:188" coordorigin="4772,4708" coordsize="1479,188">
              <v:shape style="position:absolute;left:4772;top:4708;width:1479;height:188" coordorigin="4772,4708" coordsize="1479,188" path="m6251,4895l4772,4895,4772,4708,6251,4708,6251,4895xe" filled="t" fillcolor="#C0504D" stroked="f">
                <v:path arrowok="t"/>
                <v:fill type="solid"/>
              </v:shape>
            </v:group>
            <v:group style="position:absolute;left:4462;top:4239;width:1359;height:188" coordorigin="4462,4239" coordsize="1359,188">
              <v:shape style="position:absolute;left:4462;top:4239;width:1359;height:188" coordorigin="4462,4239" coordsize="1359,188" path="m5822,4426l4462,4426,4462,4239,5822,4239,5822,4426xe" filled="t" fillcolor="#C0504D" stroked="f">
                <v:path arrowok="t"/>
                <v:fill type="solid"/>
              </v:shape>
            </v:group>
            <v:group style="position:absolute;left:5142;top:3770;width:1598;height:188" coordorigin="5142,3770" coordsize="1598,188">
              <v:shape style="position:absolute;left:5142;top:3770;width:1598;height:188" coordorigin="5142,3770" coordsize="1598,188" path="m6740,3957l5142,3957,5142,3770,6740,3770,6740,3957xe" filled="t" fillcolor="#C0504D" stroked="f">
                <v:path arrowok="t"/>
                <v:fill type="solid"/>
              </v:shape>
            </v:group>
            <v:group style="position:absolute;left:5929;top:3310;width:1014;height:188" coordorigin="5929,3310" coordsize="1014,188">
              <v:shape style="position:absolute;left:5929;top:3310;width:1014;height:188" coordorigin="5929,3310" coordsize="1014,188" path="m6943,3498l5929,3498,5929,3310,6943,3310,6943,3498xe" filled="t" fillcolor="#C0504D" stroked="f">
                <v:path arrowok="t"/>
                <v:fill type="solid"/>
              </v:shape>
            </v:group>
            <v:group style="position:absolute;left:4748;top:2841;width:1419;height:188" coordorigin="4748,2841" coordsize="1419,188">
              <v:shape style="position:absolute;left:4748;top:2841;width:1419;height:188" coordorigin="4748,2841" coordsize="1419,188" path="m6167,3029l4748,3029,4748,2841,6167,2841,6167,3029xe" filled="t" fillcolor="#C0504D" stroked="f">
                <v:path arrowok="t"/>
                <v:fill type="solid"/>
              </v:shape>
            </v:group>
            <v:group style="position:absolute;left:4665;top:2373;width:1264;height:188" coordorigin="4665,2373" coordsize="1264,188">
              <v:shape style="position:absolute;left:4665;top:2373;width:1264;height:188" coordorigin="4665,2373" coordsize="1264,188" path="m5929,2560l4665,2560,4665,2373,5929,2373,5929,2560xe" filled="t" fillcolor="#C0504D" stroked="f">
                <v:path arrowok="t"/>
                <v:fill type="solid"/>
              </v:shape>
            </v:group>
            <v:group style="position:absolute;left:4927;top:1913;width:954;height:178" coordorigin="4927,1913" coordsize="954,178">
              <v:shape style="position:absolute;left:4927;top:1913;width:954;height:178" coordorigin="4927,1913" coordsize="954,178" path="m5881,2091l4927,2091,4927,1913,5881,1913,5881,2091xe" filled="t" fillcolor="#C0504D" stroked="f">
                <v:path arrowok="t"/>
                <v:fill type="solid"/>
              </v:shape>
            </v:group>
            <v:group style="position:absolute;left:5118;top:1444;width:1801;height:188" coordorigin="5118,1444" coordsize="1801,188">
              <v:shape style="position:absolute;left:5118;top:1444;width:1801;height:188" coordorigin="5118,1444" coordsize="1801,188" path="m6919,1632l5118,1632,5118,1444,6919,1444,6919,1632xe" filled="t" fillcolor="#C0504D" stroked="f">
                <v:path arrowok="t"/>
                <v:fill type="solid"/>
              </v:shape>
            </v:group>
            <v:group style="position:absolute;left:5297;top:6105;width:1514;height:188" coordorigin="5297,6105" coordsize="1514,188">
              <v:shape style="position:absolute;left:5297;top:6105;width:1514;height:188" coordorigin="5297,6105" coordsize="1514,188" path="m6811,6292l5297,6292,5297,6105,6811,6105,6811,6292xe" filled="t" fillcolor="#9BBB59" stroked="f">
                <v:path arrowok="t"/>
                <v:fill type="solid"/>
              </v:shape>
            </v:group>
            <v:group style="position:absolute;left:5154;top:5636;width:1204;height:188" coordorigin="5154,5636" coordsize="1204,188">
              <v:shape style="position:absolute;left:5154;top:5636;width:1204;height:188" coordorigin="5154,5636" coordsize="1204,188" path="m6358,5824l5154,5824,5154,5636,6358,5636,6358,5824xe" filled="t" fillcolor="#9BBB59" stroked="f">
                <v:path arrowok="t"/>
                <v:fill type="solid"/>
              </v:shape>
            </v:group>
            <v:group style="position:absolute;left:5500;top:5176;width:692;height:178" coordorigin="5500,5176" coordsize="692,178">
              <v:shape style="position:absolute;left:5500;top:5176;width:692;height:178" coordorigin="5500,5176" coordsize="692,178" path="m6191,5355l5500,5355,5500,5176,6191,5176,6191,5355xe" filled="t" fillcolor="#9BBB59" stroked="f">
                <v:path arrowok="t"/>
                <v:fill type="solid"/>
              </v:shape>
            </v:group>
            <v:group style="position:absolute;left:6251;top:4708;width:1359;height:188" coordorigin="6251,4708" coordsize="1359,188">
              <v:shape style="position:absolute;left:6251;top:4708;width:1359;height:188" coordorigin="6251,4708" coordsize="1359,188" path="m7610,4895l6251,4895,6251,4708,7610,4708,7610,4895xe" filled="t" fillcolor="#9BBB59" stroked="f">
                <v:path arrowok="t"/>
                <v:fill type="solid"/>
              </v:shape>
            </v:group>
            <v:group style="position:absolute;left:5822;top:4239;width:1383;height:188" coordorigin="5822,4239" coordsize="1383,188">
              <v:shape style="position:absolute;left:5822;top:4239;width:1383;height:188" coordorigin="5822,4239" coordsize="1383,188" path="m7205,4426l5822,4426,5822,4239,7205,4239,7205,4426xe" filled="t" fillcolor="#9BBB59" stroked="f">
                <v:path arrowok="t"/>
                <v:fill type="solid"/>
              </v:shape>
            </v:group>
            <v:group style="position:absolute;left:6740;top:3770;width:918;height:188" coordorigin="6740,3770" coordsize="918,188">
              <v:shape style="position:absolute;left:6740;top:3770;width:918;height:188" coordorigin="6740,3770" coordsize="918,188" path="m7658,3957l6740,3957,6740,3770,7658,3770,7658,3957xe" filled="t" fillcolor="#9BBB59" stroked="f">
                <v:path arrowok="t"/>
                <v:fill type="solid"/>
              </v:shape>
            </v:group>
            <v:group style="position:absolute;left:6943;top:3310;width:1264;height:188" coordorigin="6943,3310" coordsize="1264,188">
              <v:shape style="position:absolute;left:6943;top:3310;width:1264;height:188" coordorigin="6943,3310" coordsize="1264,188" path="m8207,3498l6943,3498,6943,3310,8207,3310,8207,3498xe" filled="t" fillcolor="#9BBB59" stroked="f">
                <v:path arrowok="t"/>
                <v:fill type="solid"/>
              </v:shape>
            </v:group>
            <v:group style="position:absolute;left:6167;top:2841;width:1514;height:188" coordorigin="6167,2841" coordsize="1514,188">
              <v:shape style="position:absolute;left:6167;top:2841;width:1514;height:188" coordorigin="6167,2841" coordsize="1514,188" path="m7682,3029l6167,3029,6167,2841,7682,2841,7682,3029xe" filled="t" fillcolor="#9BBB59" stroked="f">
                <v:path arrowok="t"/>
                <v:fill type="solid"/>
              </v:shape>
            </v:group>
            <v:group style="position:absolute;left:5929;top:2373;width:1383;height:188" coordorigin="5929,2373" coordsize="1383,188">
              <v:shape style="position:absolute;left:5929;top:2373;width:1383;height:188" coordorigin="5929,2373" coordsize="1383,188" path="m7312,2560l5929,2560,5929,2373,7312,2373,7312,2560xe" filled="t" fillcolor="#9BBB59" stroked="f">
                <v:path arrowok="t"/>
                <v:fill type="solid"/>
              </v:shape>
            </v:group>
            <v:group style="position:absolute;left:5881;top:1913;width:799;height:178" coordorigin="5881,1913" coordsize="799,178">
              <v:shape style="position:absolute;left:5881;top:1913;width:799;height:178" coordorigin="5881,1913" coordsize="799,178" path="m6680,2091l5881,2091,5881,1913,6680,1913,6680,2091xe" filled="t" fillcolor="#9BBB59" stroked="f">
                <v:path arrowok="t"/>
                <v:fill type="solid"/>
              </v:shape>
            </v:group>
            <v:group style="position:absolute;left:6919;top:1444;width:1002;height:188" coordorigin="6919,1444" coordsize="1002,188">
              <v:shape style="position:absolute;left:6919;top:1444;width:1002;height:188" coordorigin="6919,1444" coordsize="1002,188" path="m7920,1632l6919,1632,6919,1444,7920,1444,7920,1632xe" filled="t" fillcolor="#9BBB59" stroked="f">
                <v:path arrowok="t"/>
                <v:fill type="solid"/>
              </v:shape>
            </v:group>
            <v:group style="position:absolute;left:6811;top:6105;width:1669;height:188" coordorigin="6811,6105" coordsize="1669,188">
              <v:shape style="position:absolute;left:6811;top:6105;width:1669;height:188" coordorigin="6811,6105" coordsize="1669,188" path="m8481,6292l6811,6292,6811,6105,8481,6105,8481,6292xe" filled="t" fillcolor="#8064A2" stroked="f">
                <v:path arrowok="t"/>
                <v:fill type="solid"/>
              </v:shape>
            </v:group>
            <v:group style="position:absolute;left:6358;top:5636;width:2123;height:188" coordorigin="6358,5636" coordsize="2123,188">
              <v:shape style="position:absolute;left:6358;top:5636;width:2123;height:188" coordorigin="6358,5636" coordsize="2123,188" path="m8481,5824l6358,5824,6358,5636,8481,5636,8481,5824xe" filled="t" fillcolor="#8064A2" stroked="f">
                <v:path arrowok="t"/>
                <v:fill type="solid"/>
              </v:shape>
            </v:group>
            <v:group style="position:absolute;left:6191;top:5176;width:2290;height:178" coordorigin="6191,5176" coordsize="2290,178">
              <v:shape style="position:absolute;left:6191;top:5176;width:2290;height:178" coordorigin="6191,5176" coordsize="2290,178" path="m8481,5355l6191,5355,6191,5176,8481,5176,8481,5355xe" filled="t" fillcolor="#8064A2" stroked="f">
                <v:path arrowok="t"/>
                <v:fill type="solid"/>
              </v:shape>
            </v:group>
            <v:group style="position:absolute;left:7610;top:4708;width:871;height:188" coordorigin="7610,4708" coordsize="871,188">
              <v:shape style="position:absolute;left:7610;top:4708;width:871;height:188" coordorigin="7610,4708" coordsize="871,188" path="m8481,4895l7610,4895,7610,4708,8481,4708,8481,4895xe" filled="t" fillcolor="#8064A2" stroked="f">
                <v:path arrowok="t"/>
                <v:fill type="solid"/>
              </v:shape>
            </v:group>
            <v:group style="position:absolute;left:7205;top:4239;width:1276;height:188" coordorigin="7205,4239" coordsize="1276,188">
              <v:shape style="position:absolute;left:7205;top:4239;width:1276;height:188" coordorigin="7205,4239" coordsize="1276,188" path="m8481,4426l7205,4426,7205,4239,8481,4239,8481,4426xe" filled="t" fillcolor="#8064A2" stroked="f">
                <v:path arrowok="t"/>
                <v:fill type="solid"/>
              </v:shape>
            </v:group>
            <v:group style="position:absolute;left:7658;top:3770;width:823;height:188" coordorigin="7658,3770" coordsize="823,188">
              <v:shape style="position:absolute;left:7658;top:3770;width:823;height:188" coordorigin="7658,3770" coordsize="823,188" path="m8481,3957l7658,3957,7658,3770,8481,3770,8481,3957xe" filled="t" fillcolor="#8064A2" stroked="f">
                <v:path arrowok="t"/>
                <v:fill type="solid"/>
              </v:shape>
            </v:group>
            <v:group style="position:absolute;left:8207;top:3310;width:274;height:188" coordorigin="8207,3310" coordsize="274,188">
              <v:shape style="position:absolute;left:8207;top:3310;width:274;height:188" coordorigin="8207,3310" coordsize="274,188" path="m8481,3498l8207,3498,8207,3310,8481,3310,8481,3498xe" filled="t" fillcolor="#8064A2" stroked="f">
                <v:path arrowok="t"/>
                <v:fill type="solid"/>
              </v:shape>
            </v:group>
            <v:group style="position:absolute;left:7682;top:2841;width:799;height:188" coordorigin="7682,2841" coordsize="799,188">
              <v:shape style="position:absolute;left:7682;top:2841;width:799;height:188" coordorigin="7682,2841" coordsize="799,188" path="m8481,3029l7682,3029,7682,2841,8481,2841,8481,3029xe" filled="t" fillcolor="#8064A2" stroked="f">
                <v:path arrowok="t"/>
                <v:fill type="solid"/>
              </v:shape>
            </v:group>
            <v:group style="position:absolute;left:7312;top:2373;width:1169;height:188" coordorigin="7312,2373" coordsize="1169,188">
              <v:shape style="position:absolute;left:7312;top:2373;width:1169;height:188" coordorigin="7312,2373" coordsize="1169,188" path="m8481,2560l7312,2560,7312,2373,8481,2373,8481,2560xe" filled="t" fillcolor="#8064A2" stroked="f">
                <v:path arrowok="t"/>
                <v:fill type="solid"/>
              </v:shape>
            </v:group>
            <v:group style="position:absolute;left:6680;top:1913;width:1801;height:178" coordorigin="6680,1913" coordsize="1801,178">
              <v:shape style="position:absolute;left:6680;top:1913;width:1801;height:178" coordorigin="6680,1913" coordsize="1801,178" path="m8481,2091l6680,2091,6680,1913,8481,1913,8481,2091xe" filled="t" fillcolor="#8064A2" stroked="f">
                <v:path arrowok="t"/>
                <v:fill type="solid"/>
              </v:shape>
            </v:group>
            <v:group style="position:absolute;left:7920;top:1444;width:560;height:188" coordorigin="7920,1444" coordsize="560,188">
              <v:shape style="position:absolute;left:7920;top:1444;width:560;height:188" coordorigin="7920,1444" coordsize="560,188" path="m8481,1632l7920,1632,7920,1444,8481,1444,8481,1632xe" filled="t" fillcolor="#8064A2" stroked="f">
                <v:path arrowok="t"/>
                <v:fill type="solid"/>
              </v:shape>
            </v:group>
            <v:group style="position:absolute;left:4325;top:1299;width:4150;height:2" coordorigin="4325,1299" coordsize="4150,2">
              <v:shape style="position:absolute;left:4325;top:1299;width:4150;height:2" coordorigin="4325,1299" coordsize="4150,0" path="m4325,1299l8475,1299e" filled="f" stroked="t" strokeweight=".468872pt" strokecolor="#878787">
                <v:path arrowok="t"/>
              </v:shape>
            </v:group>
            <v:group style="position:absolute;left:4385;top:1252;width:2;height:5176" coordorigin="4385,1252" coordsize="2,5176">
              <v:shape style="position:absolute;left:4385;top:1252;width:2;height:5176" coordorigin="4385,1252" coordsize="0,5176" path="m4385,6428l4385,1252e" filled="f" stroked="t" strokeweight=".596237pt" strokecolor="#878787">
                <v:path arrowok="t"/>
              </v:shape>
            </v:group>
            <v:group style="position:absolute;left:4325;top:1768;width:60;height:2" coordorigin="4325,1768" coordsize="60,2">
              <v:shape style="position:absolute;left:4325;top:1768;width:60;height:2" coordorigin="4325,1768" coordsize="60,0" path="m4325,1768l4385,1768e" filled="f" stroked="t" strokeweight=".468872pt" strokecolor="#878787">
                <v:path arrowok="t"/>
              </v:shape>
            </v:group>
            <v:group style="position:absolute;left:4325;top:2237;width:60;height:2" coordorigin="4325,2237" coordsize="60,2">
              <v:shape style="position:absolute;left:4325;top:2237;width:60;height:2" coordorigin="4325,2237" coordsize="60,0" path="m4325,2237l4385,2237e" filled="f" stroked="t" strokeweight=".468872pt" strokecolor="#878787">
                <v:path arrowok="t"/>
              </v:shape>
            </v:group>
            <v:group style="position:absolute;left:4325;top:2706;width:60;height:2" coordorigin="4325,2706" coordsize="60,2">
              <v:shape style="position:absolute;left:4325;top:2706;width:60;height:2" coordorigin="4325,2706" coordsize="60,0" path="m4325,2706l4385,2706e" filled="f" stroked="t" strokeweight=".468872pt" strokecolor="#878787">
                <v:path arrowok="t"/>
              </v:shape>
            </v:group>
            <v:group style="position:absolute;left:4325;top:3165;width:60;height:2" coordorigin="4325,3165" coordsize="60,2">
              <v:shape style="position:absolute;left:4325;top:3165;width:60;height:2" coordorigin="4325,3165" coordsize="60,0" path="m4325,3165l4385,3165e" filled="f" stroked="t" strokeweight=".468872pt" strokecolor="#878787">
                <v:path arrowok="t"/>
              </v:shape>
            </v:group>
            <v:group style="position:absolute;left:4325;top:3634;width:60;height:2" coordorigin="4325,3634" coordsize="60,2">
              <v:shape style="position:absolute;left:4325;top:3634;width:60;height:2" coordorigin="4325,3634" coordsize="60,0" path="m4325,3634l4385,3634e" filled="f" stroked="t" strokeweight=".468872pt" strokecolor="#878787">
                <v:path arrowok="t"/>
              </v:shape>
            </v:group>
            <v:group style="position:absolute;left:4325;top:4103;width:60;height:2" coordorigin="4325,4103" coordsize="60,2">
              <v:shape style="position:absolute;left:4325;top:4103;width:60;height:2" coordorigin="4325,4103" coordsize="60,0" path="m4325,4103l4385,4103e" filled="f" stroked="t" strokeweight=".468872pt" strokecolor="#878787">
                <v:path arrowok="t"/>
              </v:shape>
            </v:group>
            <v:group style="position:absolute;left:4325;top:4562;width:60;height:2" coordorigin="4325,4562" coordsize="60,2">
              <v:shape style="position:absolute;left:4325;top:4562;width:60;height:2" coordorigin="4325,4562" coordsize="60,0" path="m4325,4562l4385,4562e" filled="f" stroked="t" strokeweight=".468872pt" strokecolor="#878787">
                <v:path arrowok="t"/>
              </v:shape>
            </v:group>
            <v:group style="position:absolute;left:4325;top:5031;width:60;height:2" coordorigin="4325,5031" coordsize="60,2">
              <v:shape style="position:absolute;left:4325;top:5031;width:60;height:2" coordorigin="4325,5031" coordsize="60,0" path="m4325,5031l4385,5031e" filled="f" stroked="t" strokeweight=".468872pt" strokecolor="#878787">
                <v:path arrowok="t"/>
              </v:shape>
            </v:group>
            <v:group style="position:absolute;left:4325;top:5500;width:60;height:2" coordorigin="4325,5500" coordsize="60,2">
              <v:shape style="position:absolute;left:4325;top:5500;width:60;height:2" coordorigin="4325,5500" coordsize="60,0" path="m4325,5500l4385,5500e" filled="f" stroked="t" strokeweight=".468872pt" strokecolor="#878787">
                <v:path arrowok="t"/>
              </v:shape>
            </v:group>
            <v:group style="position:absolute;left:4325;top:5969;width:60;height:2" coordorigin="4325,5969" coordsize="60,2">
              <v:shape style="position:absolute;left:4325;top:5969;width:60;height:2" coordorigin="4325,5969" coordsize="60,0" path="m4325,5969l4385,5969e" filled="f" stroked="t" strokeweight=".468872pt" strokecolor="#878787">
                <v:path arrowok="t"/>
              </v:shape>
            </v:group>
            <v:group style="position:absolute;left:4325;top:6428;width:60;height:2" coordorigin="4325,6428" coordsize="60,2">
              <v:shape style="position:absolute;left:4325;top:6428;width:60;height:2" coordorigin="4325,6428" coordsize="60,0" path="m4325,6428l4385,6428e" filled="f" stroked="t" strokeweight=".468872pt" strokecolor="#878787">
                <v:path arrowok="t"/>
              </v:shape>
            </v:group>
            <v:group style="position:absolute;left:3711;top:6672;width:107;height:2" coordorigin="3711,6672" coordsize="107,2">
              <v:shape style="position:absolute;left:3711;top:6672;width:107;height:2" coordorigin="3711,6672" coordsize="107,0" path="m3711,6672l3818,6672e" filled="f" stroked="t" strokeweight="4.319849pt" strokecolor="#4F81BD">
                <v:path arrowok="t"/>
              </v:shape>
            </v:group>
            <v:group style="position:absolute;left:4701;top:6672;width:107;height:2" coordorigin="4701,6672" coordsize="107,2">
              <v:shape style="position:absolute;left:4701;top:6672;width:107;height:2" coordorigin="4701,6672" coordsize="107,0" path="m4701,6672l4808,6672e" filled="f" stroked="t" strokeweight="4.319849pt" strokecolor="#C0504D">
                <v:path arrowok="t"/>
              </v:shape>
            </v:group>
            <v:group style="position:absolute;left:5917;top:6672;width:107;height:2" coordorigin="5917,6672" coordsize="107,2">
              <v:shape style="position:absolute;left:5917;top:6672;width:107;height:2" coordorigin="5917,6672" coordsize="107,0" path="m5917,6672l6024,6672e" filled="f" stroked="t" strokeweight="4.319849pt" strokecolor="#9BBB59">
                <v:path arrowok="t"/>
              </v:shape>
            </v:group>
            <v:group style="position:absolute;left:7133;top:6672;width:107;height:2" coordorigin="7133,6672" coordsize="107,2">
              <v:shape style="position:absolute;left:7133;top:6672;width:107;height:2" coordorigin="7133,6672" coordsize="107,0" path="m7133,6672l7241,6672e" filled="f" stroked="t" strokeweight="4.319849pt" strokecolor="#8064A2">
                <v:path arrowok="t"/>
              </v:shape>
            </v:group>
            <w10:wrap type="none"/>
          </v:group>
        </w:pict>
      </w:r>
      <w:bookmarkStart w:name="_bookmark31" w:id="50"/>
      <w:bookmarkEnd w:id="50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942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-2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-5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/>
          <w:bCs/>
          <w:spacing w:val="4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spacing w:val="2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3"/>
          <w:w w:val="125"/>
          <w:sz w:val="15"/>
          <w:szCs w:val="15"/>
        </w:rPr>
        <w:t>b</w:t>
      </w:r>
      <w:r>
        <w:rPr>
          <w:rFonts w:ascii="Calibri" w:hAnsi="Calibri" w:cs="Calibri" w:eastAsia="Calibri"/>
          <w:b/>
          <w:bCs/>
          <w:spacing w:val="3"/>
          <w:w w:val="125"/>
          <w:sz w:val="15"/>
          <w:szCs w:val="15"/>
        </w:rPr>
        <w:t>u</w:t>
      </w:r>
      <w:r>
        <w:rPr>
          <w:rFonts w:ascii="Calibri" w:hAnsi="Calibri" w:cs="Calibri" w:eastAsia="Calibri"/>
          <w:b/>
          <w:bCs/>
          <w:spacing w:val="4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3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31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(</w:t>
      </w:r>
      <w:r>
        <w:rPr>
          <w:rFonts w:ascii="Calibri" w:hAnsi="Calibri" w:cs="Calibri" w:eastAsia="Calibri"/>
          <w:b/>
          <w:bCs/>
          <w:spacing w:val="3"/>
          <w:w w:val="125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2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2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-7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4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1812" w:val="left" w:leader="none"/>
          <w:tab w:pos="2631" w:val="left" w:leader="none"/>
          <w:tab w:pos="3449" w:val="left" w:leader="none"/>
          <w:tab w:pos="4267" w:val="left" w:leader="none"/>
          <w:tab w:pos="5038" w:val="left" w:leader="none"/>
        </w:tabs>
        <w:spacing w:before="77"/>
        <w:ind w:left="1042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11" w:lineRule="auto" w:before="69"/>
        <w:ind w:left="2481" w:right="6672" w:hanging="74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th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nd</w:t>
      </w:r>
      <w:r>
        <w:rPr>
          <w:rFonts w:ascii="Calibri" w:hAnsi="Calibri" w:cs="Calibri" w:eastAsia="Calibri"/>
          <w:b w:val="0"/>
          <w:bCs w:val="0"/>
          <w:spacing w:val="-5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nd</w:t>
      </w:r>
      <w:r>
        <w:rPr>
          <w:rFonts w:ascii="Calibri" w:hAnsi="Calibri" w:cs="Calibri" w:eastAsia="Calibri"/>
          <w:b w:val="0"/>
          <w:bCs w:val="0"/>
          <w:spacing w:val="-5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5"/>
          <w:w w:val="125"/>
          <w:sz w:val="15"/>
          <w:szCs w:val="15"/>
        </w:rPr>
        <w:t>W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ai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611" w:lineRule="auto"/>
        <w:ind w:left="2227" w:right="6682" w:hanging="38"/>
        <w:jc w:val="righ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128.502228pt;margin-top:40.230476pt;width:11.5397pt;height:23.838323pt;mso-position-horizontal-relative:page;mso-position-vertical-relative:paragraph;z-index:-15766" type="#_x0000_t202" filled="f" stroked="f">
            <v:textbox inset="0,0,0,0" style="layout-flow:vertical;mso-layout-flow-alt:bottom-to-top">
              <w:txbxContent>
                <w:p>
                  <w:pPr>
                    <w:spacing w:line="214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78"/>
                      <w:sz w:val="19"/>
                      <w:szCs w:val="19"/>
                    </w:rPr>
                    <w:t>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78"/>
                      <w:sz w:val="19"/>
                      <w:szCs w:val="19"/>
                    </w:rPr>
                    <w:t>g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78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78"/>
                      <w:sz w:val="19"/>
                      <w:szCs w:val="19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78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B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f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b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ne</w:t>
      </w:r>
      <w:r>
        <w:rPr>
          <w:rFonts w:ascii="Calibri" w:hAnsi="Calibri" w:cs="Calibri" w:eastAsia="Calibri"/>
          <w:b w:val="0"/>
          <w:bCs w:val="0"/>
          <w:spacing w:val="-5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w</w:t>
      </w:r>
      <w:r>
        <w:rPr>
          <w:rFonts w:ascii="Calibri" w:hAnsi="Calibri" w:cs="Calibri" w:eastAsia="Calibri"/>
          <w:b w:val="0"/>
          <w:bCs w:val="0"/>
          <w:spacing w:val="-16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'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B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ind w:left="0" w:right="6675" w:firstLine="0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10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ara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5" w:lineRule="auto"/>
        <w:ind w:left="2356" w:right="5971" w:hanging="6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w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ū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5"/>
          <w:w w:val="125"/>
          <w:sz w:val="15"/>
          <w:szCs w:val="15"/>
        </w:rPr>
        <w:t>W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nui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6680" w:firstLine="0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15"/>
          <w:w w:val="125"/>
          <w:sz w:val="15"/>
          <w:szCs w:val="15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lli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370" w:lineRule="atLeast" w:before="96"/>
        <w:ind w:left="1874" w:right="6673" w:firstLine="445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nt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bu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27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uth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4"/>
        <w:ind w:left="229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1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la</w:t>
      </w: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830" w:val="left" w:leader="none"/>
          <w:tab w:pos="5048" w:val="left" w:leader="none"/>
          <w:tab w:pos="6266" w:val="left" w:leader="none"/>
        </w:tabs>
        <w:spacing w:before="69"/>
        <w:ind w:left="284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6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25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4" w:right="192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88" w:val="left" w:leader="none"/>
        </w:tabs>
        <w:spacing w:line="240" w:lineRule="auto" w:before="74"/>
        <w:ind w:left="112" w:right="124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3pt;width:144pt;height:.1pt;mso-position-horizontal-relative:page;mso-position-vertical-relative:paragraph;z-index:-15768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bookmarkStart w:name="_bookmark32" w:id="51"/>
      <w:bookmarkEnd w:id="51"/>
      <w:r>
        <w:rPr/>
      </w:r>
      <w:bookmarkStart w:name="_bookmark32" w:id="52"/>
      <w:bookmarkEnd w:id="52"/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al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tio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is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tion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me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2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–</w:t>
      </w:r>
      <w:r>
        <w:rPr>
          <w:rFonts w:ascii="Calibri" w:hAnsi="Calibri" w:cs="Calibri" w:eastAsia="Calibri"/>
          <w:b w:val="0"/>
          <w:bCs w:val="0"/>
          <w:i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he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opaed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i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ew</w:t>
      </w:r>
      <w:r>
        <w:rPr>
          <w:rFonts w:ascii="Calibri" w:hAnsi="Calibri" w:cs="Calibri" w:eastAsia="Calibri"/>
          <w:b w:val="0"/>
          <w:bCs w:val="0"/>
          <w:i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Z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and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we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te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‘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Refe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)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0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6</w:t>
      </w:r>
      <w:r>
        <w:rPr>
          <w:rFonts w:ascii="Calibri" w:hAnsi="Calibri" w:cs="Calibri" w:eastAsia="Calibri"/>
          <w:b w:val="0"/>
          <w:bCs w:val="0"/>
          <w:i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tat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Z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  <w:t>and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  <w:position w:val="0"/>
          <w:sz w:val="20"/>
          <w:szCs w:val="20"/>
        </w:rPr>
        <w:t>)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both"/>
        <w:rPr>
          <w:rFonts w:ascii="Calibri" w:hAnsi="Calibri" w:cs="Calibri" w:eastAsia="Calibri"/>
          <w:sz w:val="20"/>
          <w:szCs w:val="20"/>
        </w:rPr>
        <w:sectPr>
          <w:pgSz w:w="11907" w:h="16840"/>
          <w:pgMar w:header="0" w:footer="917" w:top="1320" w:bottom="1100" w:left="1020" w:right="1020"/>
        </w:sectPr>
      </w:pPr>
    </w:p>
    <w:p>
      <w:pPr>
        <w:pStyle w:val="BodyText"/>
        <w:spacing w:line="277" w:lineRule="auto" w:before="72"/>
        <w:ind w:left="113" w:right="262" w:hanging="1"/>
        <w:jc w:val="left"/>
      </w:pPr>
      <w:r>
        <w:rPr/>
        <w:pict>
          <v:group style="position:absolute;margin-left:54.959991pt;margin-top:251.999985pt;width:528.119919pt;height:289.199982pt;mso-position-horizontal-relative:page;mso-position-vertical-relative:page;z-index:-15764" coordorigin="1099,5040" coordsize="10562,5784">
            <v:shape style="position:absolute;left:1099;top:5040;width:10562;height:5784" type="#_x0000_t75">
              <v:imagedata r:id="rId26" o:title=""/>
            </v:shape>
            <v:shape style="position:absolute;left:1408;top:5348;width:9636;height:4858" type="#_x0000_t75">
              <v:imagedata r:id="rId27" o:title="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152" w:firstLine="0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204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‘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and’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2" w:lineRule="auto"/>
        <w:ind w:left="113" w:right="420"/>
        <w:jc w:val="left"/>
      </w:pPr>
      <w:bookmarkStart w:name="_bookmark33" w:id="53"/>
      <w:bookmarkEnd w:id="5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13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-4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9"/>
          <w:w w:val="100"/>
        </w:rPr>
        <w:t>e</w:t>
      </w:r>
      <w:hyperlink w:history="true" w:anchor="_bookmark32">
        <w:r>
          <w:rPr>
            <w:b w:val="0"/>
            <w:bCs w:val="0"/>
            <w:spacing w:val="-1"/>
            <w:w w:val="100"/>
            <w:position w:val="10"/>
            <w:sz w:val="14"/>
            <w:szCs w:val="14"/>
          </w:rPr>
          <w:t>1</w:t>
        </w:r>
        <w:r>
          <w:rPr>
            <w:b w:val="0"/>
            <w:bCs w:val="0"/>
            <w:spacing w:val="0"/>
            <w:w w:val="100"/>
            <w:position w:val="10"/>
            <w:sz w:val="14"/>
            <w:szCs w:val="14"/>
          </w:rPr>
          <w:t>1</w:t>
        </w:r>
        <w:r>
          <w:rPr>
            <w:b w:val="0"/>
            <w:bCs w:val="0"/>
            <w:spacing w:val="22"/>
            <w:w w:val="100"/>
            <w:position w:val="10"/>
            <w:sz w:val="14"/>
            <w:szCs w:val="14"/>
          </w:rPr>
          <w:t> </w:t>
        </w:r>
      </w:hyperlink>
      <w:r>
        <w:rPr>
          <w:b w:val="0"/>
          <w:bCs w:val="0"/>
          <w:spacing w:val="-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3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g</w:t>
      </w:r>
      <w:r>
        <w:rPr>
          <w:b w:val="0"/>
          <w:bCs w:val="0"/>
          <w:spacing w:val="-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on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2012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540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421"/>
        <w:jc w:val="both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aph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88" w:val="left" w:leader="none"/>
        </w:tabs>
        <w:spacing w:line="240" w:lineRule="auto" w:before="74"/>
        <w:ind w:left="112" w:right="425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39999pt;margin-top:-11.991033pt;width:144pt;height:.1pt;mso-position-horizontal-relative:page;mso-position-vertical-relative:paragraph;z-index:-15765" coordorigin="1133,-240" coordsize="2880,2">
            <v:shape style="position:absolute;left:1133;top:-240;width:2880;height:2" coordorigin="1133,-240" coordsize="2880,0" path="m1133,-240l4013,-240e" filled="f" stroked="t" strokeweight=".82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‘Part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’,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ici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rate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not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ng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total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egi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data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pro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the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raph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It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nu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ad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ro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or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at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tart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oo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40" w:lineRule="auto"/>
        <w:jc w:val="both"/>
        <w:rPr>
          <w:rFonts w:ascii="Calibri" w:hAnsi="Calibri" w:cs="Calibri" w:eastAsia="Calibri"/>
          <w:sz w:val="20"/>
          <w:szCs w:val="20"/>
        </w:rPr>
        <w:sectPr>
          <w:footerReference w:type="default" r:id="rId25"/>
          <w:pgSz w:w="11907" w:h="16840"/>
          <w:pgMar w:footer="897" w:header="0" w:top="1040" w:bottom="1080" w:left="1020" w:right="1020"/>
          <w:pgNumType w:start="23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61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487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4.508316pt;margin-top:-25.10034pt;width:113.999684pt;height:145.654pt;mso-position-horizontal-relative:page;mso-position-vertical-relative:paragraph;z-index:-15763" type="#_x0000_t75">
            <v:imagedata r:id="rId28" o:title=""/>
          </v:shape>
        </w:pict>
      </w:r>
      <w:bookmarkStart w:name="_TOC_250010" w:id="54"/>
      <w:bookmarkStart w:name="Northland" w:id="55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14"/>
          <w:w w:val="100"/>
        </w:rPr>
        <w:t>R</w:t>
      </w:r>
      <w:r>
        <w:rPr>
          <w:rFonts w:ascii="Calibri" w:hAnsi="Calibri" w:cs="Calibri" w:eastAsia="Calibri"/>
          <w:color w:val="FFFFFF"/>
          <w:spacing w:val="15"/>
          <w:w w:val="100"/>
        </w:rPr>
        <w:t>T</w:t>
      </w:r>
      <w:r>
        <w:rPr>
          <w:rFonts w:ascii="Calibri" w:hAnsi="Calibri" w:cs="Calibri" w:eastAsia="Calibri"/>
          <w:color w:val="FFFFFF"/>
          <w:spacing w:val="14"/>
          <w:w w:val="100"/>
        </w:rPr>
        <w:t>H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0"/>
          <w:w w:val="100"/>
        </w:rPr>
        <w:t>D</w:t>
      </w:r>
      <w:bookmarkEnd w:id="5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72"/>
        <w:ind w:left="538" w:right="0" w:hanging="427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31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2" w:right="168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246" w:hanging="1"/>
        <w:jc w:val="left"/>
      </w:pPr>
      <w:r>
        <w:rPr/>
        <w:pict>
          <v:group style="position:absolute;margin-left:133.919998pt;margin-top:34.337986pt;width:329.759977pt;height:201.000988pt;mso-position-horizontal-relative:page;mso-position-vertical-relative:paragraph;z-index:-15762" coordorigin="2678,687" coordsize="6595,4020">
            <v:shape style="position:absolute;left:2678;top:687;width:6595;height:4020" type="#_x0000_t75">
              <v:imagedata r:id="rId29" o:title=""/>
            </v:shape>
            <v:group style="position:absolute;left:2994;top:976;width:5648;height:3098" coordorigin="2994,976" coordsize="5648,3098">
              <v:shape style="position:absolute;left:2994;top:976;width:5648;height:3098" coordorigin="2994,976" coordsize="5648,3098" path="m2994,976l8642,976,8642,4074,2994,4074,2994,976xe" filled="t" fillcolor="#FFFFFF" stroked="f">
                <v:path arrowok="t"/>
                <v:fill type="solid"/>
              </v:shape>
            </v:group>
            <v:group style="position:absolute;left:3267;top:1134;width:4913;height:1785" coordorigin="3267,1134" coordsize="4913,1785">
              <v:shape style="position:absolute;left:3267;top:1134;width:4913;height:1785" coordorigin="3267,1134" coordsize="4913,1785" path="m3267,1134l8180,1134,8180,2919,3267,2919,3267,1134xe" filled="t" fillcolor="#FFFFFF" stroked="f">
                <v:path arrowok="t"/>
                <v:fill type="solid"/>
              </v:shape>
            </v:group>
            <v:group style="position:absolute;left:3550;top:3780;width:94;height:95" coordorigin="3550,3780" coordsize="94,95">
              <v:shape style="position:absolute;left:3550;top:3780;width:94;height:95" coordorigin="3550,3780" coordsize="94,95" path="m3550,3780l3645,3780,3645,3875,3550,3875,3550,3780xe" filled="t" fillcolor="#4F81BD" stroked="f">
                <v:path arrowok="t"/>
                <v:fill type="solid"/>
              </v:shape>
            </v:group>
            <v:group style="position:absolute;left:4558;top:3780;width:94;height:95" coordorigin="4558,3780" coordsize="94,95">
              <v:shape style="position:absolute;left:4558;top:3780;width:94;height:95" coordorigin="4558,3780" coordsize="94,95" path="m4558,3780l4653,3780,4653,3875,4558,3875,4558,3780xe" filled="t" fillcolor="#C0504D" stroked="f">
                <v:path arrowok="t"/>
                <v:fill type="solid"/>
              </v:shape>
            </v:group>
            <v:group style="position:absolute;left:5766;top:3780;width:94;height:95" coordorigin="5766,3780" coordsize="94,95">
              <v:shape style="position:absolute;left:5766;top:3780;width:94;height:95" coordorigin="5766,3780" coordsize="94,95" path="m5766,3780l5860,3780,5860,3875,5766,3875,5766,3780xe" filled="t" fillcolor="#9BBB59" stroked="f">
                <v:path arrowok="t"/>
                <v:fill type="solid"/>
              </v:shape>
            </v:group>
            <v:group style="position:absolute;left:6973;top:3780;width:94;height:95" coordorigin="6973,3780" coordsize="94,95">
              <v:shape style="position:absolute;left:6973;top:3780;width:94;height:95" coordorigin="6973,3780" coordsize="94,95" path="m6973,3780l7067,3780,7067,3875,6973,3875,6973,3780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34" w:id="56"/>
      <w:bookmarkEnd w:id="5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2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30" w:hRule="exact"/>
        </w:trPr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976" w:type="dxa"/>
            <w:gridSpan w:val="2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976" w:type="dxa"/>
            <w:gridSpan w:val="3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</w:tr>
      <w:tr>
        <w:trPr>
          <w:trHeight w:val="714" w:hRule="exact"/>
        </w:trPr>
        <w:tc>
          <w:tcPr>
            <w:tcW w:w="1601" w:type="dxa"/>
            <w:gridSpan w:val="2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nil" w:sz="6" w:space="0" w:color="auto"/>
            </w:tcBorders>
            <w:shd w:val="clear" w:color="auto" w:fill="4F81BD"/>
          </w:tcPr>
          <w:p>
            <w:pPr/>
          </w:p>
        </w:tc>
        <w:tc>
          <w:tcPr>
            <w:tcW w:w="2488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878787"/>
            </w:tcBorders>
            <w:shd w:val="clear" w:color="auto" w:fill="8064A2"/>
          </w:tcPr>
          <w:p>
            <w:pPr/>
          </w:p>
        </w:tc>
      </w:tr>
      <w:tr>
        <w:trPr>
          <w:trHeight w:val="541" w:hRule="exact"/>
        </w:trPr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976" w:type="dxa"/>
            <w:gridSpan w:val="2"/>
            <w:tcBorders>
              <w:top w:val="nil" w:sz="6" w:space="0" w:color="auto"/>
              <w:left w:val="single" w:sz="4" w:space="0" w:color="878787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987" w:type="dxa"/>
            <w:tcBorders>
              <w:top w:val="nil" w:sz="6" w:space="0" w:color="auto"/>
              <w:left w:val="single" w:sz="4" w:space="0" w:color="878787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976" w:type="dxa"/>
            <w:gridSpan w:val="3"/>
            <w:tcBorders>
              <w:top w:val="nil" w:sz="6" w:space="0" w:color="auto"/>
              <w:left w:val="single" w:sz="4" w:space="0" w:color="878787"/>
              <w:bottom w:val="single" w:sz="4" w:space="0" w:color="878787"/>
              <w:right w:val="single" w:sz="4" w:space="0" w:color="878787"/>
            </w:tcBorders>
          </w:tcPr>
          <w:p>
            <w:pPr/>
          </w:p>
        </w:tc>
      </w:tr>
    </w:tbl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941" w:val="left" w:leader="none"/>
          <w:tab w:pos="1924" w:val="left" w:leader="none"/>
          <w:tab w:pos="2907" w:val="left" w:leader="none"/>
          <w:tab w:pos="3891" w:val="left" w:leader="none"/>
          <w:tab w:pos="4832" w:val="left" w:leader="none"/>
        </w:tabs>
        <w:ind w:left="0" w:right="388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512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5"/>
          <w:w w:val="100"/>
          <w:sz w:val="17"/>
          <w:szCs w:val="17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spacing w:val="3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4"/>
          <w:w w:val="100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7"/>
          <w:szCs w:val="17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005" w:val="left" w:leader="none"/>
          <w:tab w:pos="2213" w:val="left" w:leader="none"/>
          <w:tab w:pos="3421" w:val="left" w:leader="none"/>
        </w:tabs>
        <w:ind w:left="0" w:right="279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 w:before="72"/>
        <w:ind w:left="113" w:right="628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210"/>
        <w:jc w:val="left"/>
      </w:pP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e.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71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after="0" w:line="275" w:lineRule="auto"/>
        <w:jc w:val="left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5" w:lineRule="auto" w:before="72"/>
        <w:ind w:right="162" w:firstLine="0"/>
        <w:jc w:val="left"/>
      </w:pPr>
      <w:r>
        <w:rPr/>
        <w:pict>
          <v:group style="position:absolute;margin-left:76.919998pt;margin-top:37.916424pt;width:443.159849pt;height:210.959868pt;mso-position-horizontal-relative:page;mso-position-vertical-relative:paragraph;z-index:-15760" coordorigin="1538,758" coordsize="8863,4219">
            <v:shape style="position:absolute;left:1538;top:758;width:8863;height:4219" type="#_x0000_t75">
              <v:imagedata r:id="rId30" o:title=""/>
            </v:shape>
            <v:group style="position:absolute;left:1854;top:1048;width:7916;height:3297" coordorigin="1854,1048" coordsize="7916,3297">
              <v:shape style="position:absolute;left:1854;top:1048;width:7916;height:3297" coordorigin="1854,1048" coordsize="7916,3297" path="m1854,1048l9770,1048,9770,4345,1854,4345,1854,1048xe" filled="t" fillcolor="#FFFFFF" stroked="f">
                <v:path arrowok="t"/>
                <v:fill type="solid"/>
              </v:shape>
            </v:group>
            <v:group style="position:absolute;left:2704;top:1221;width:6906;height:2306" coordorigin="2704,1221" coordsize="6906,2306">
              <v:shape style="position:absolute;left:2704;top:1221;width:6906;height:2306" coordorigin="2704,1221" coordsize="6906,2306" path="m2704,1221l9610,1221,9610,3526,2704,3526,2704,1221xe" filled="t" fillcolor="#FFFFFF" stroked="f">
                <v:path arrowok="t"/>
                <v:fill type="solid"/>
              </v:shape>
            </v:group>
            <v:group style="position:absolute;left:5052;top:3068;width:4563;height:2" coordorigin="5052,3068" coordsize="4563,2">
              <v:shape style="position:absolute;left:5052;top:3068;width:4563;height:2" coordorigin="5052,3068" coordsize="4563,0" path="m5052,3068l9616,3068e" filled="f" stroked="t" strokeweight=".538681pt" strokecolor="#878787">
                <v:path arrowok="t"/>
              </v:shape>
            </v:group>
            <v:group style="position:absolute;left:3671;top:3068;width:829;height:2" coordorigin="3671,3068" coordsize="829,2">
              <v:shape style="position:absolute;left:3671;top:3068;width:829;height:2" coordorigin="3671,3068" coordsize="829,0" path="m3671,3068l4500,3068e" filled="f" stroked="t" strokeweight=".538681pt" strokecolor="#878787">
                <v:path arrowok="t"/>
              </v:shape>
            </v:group>
            <v:group style="position:absolute;left:2656;top:3068;width:462;height:2" coordorigin="2656,3068" coordsize="462,2">
              <v:shape style="position:absolute;left:2656;top:3068;width:462;height:2" coordorigin="2656,3068" coordsize="462,0" path="m2656,3068l3118,3068e" filled="f" stroked="t" strokeweight=".538681pt" strokecolor="#878787">
                <v:path arrowok="t"/>
              </v:shape>
            </v:group>
            <v:group style="position:absolute;left:5052;top:2605;width:4563;height:2" coordorigin="5052,2605" coordsize="4563,2">
              <v:shape style="position:absolute;left:5052;top:2605;width:4563;height:2" coordorigin="5052,2605" coordsize="4563,0" path="m5052,2605l9616,2605e" filled="f" stroked="t" strokeweight=".538681pt" strokecolor="#878787">
                <v:path arrowok="t"/>
              </v:shape>
            </v:group>
            <v:group style="position:absolute;left:2656;top:2605;width:1843;height:2" coordorigin="2656,2605" coordsize="1843,2">
              <v:shape style="position:absolute;left:2656;top:2605;width:1843;height:2" coordorigin="2656,2605" coordsize="1843,0" path="m2656,2605l4500,2605e" filled="f" stroked="t" strokeweight=".538681pt" strokecolor="#878787">
                <v:path arrowok="t"/>
              </v:shape>
            </v:group>
            <v:group style="position:absolute;left:5052;top:2142;width:4563;height:2" coordorigin="5052,2142" coordsize="4563,2">
              <v:shape style="position:absolute;left:5052;top:2142;width:4563;height:2" coordorigin="5052,2142" coordsize="4563,0" path="m5052,2142l9616,2142e" filled="f" stroked="t" strokeweight=".538681pt" strokecolor="#878787">
                <v:path arrowok="t"/>
              </v:shape>
            </v:group>
            <v:group style="position:absolute;left:2656;top:2142;width:1843;height:2" coordorigin="2656,2142" coordsize="1843,2">
              <v:shape style="position:absolute;left:2656;top:2142;width:1843;height:2" coordorigin="2656,2142" coordsize="1843,0" path="m2656,2142l4500,2142e" filled="f" stroked="t" strokeweight=".538681pt" strokecolor="#878787">
                <v:path arrowok="t"/>
              </v:shape>
            </v:group>
            <v:group style="position:absolute;left:2656;top:1678;width:6959;height:2" coordorigin="2656,1678" coordsize="6959,2">
              <v:shape style="position:absolute;left:2656;top:1678;width:6959;height:2" coordorigin="2656,1678" coordsize="6959,0" path="m2656,1678l9616,1678e" filled="f" stroked="t" strokeweight=".538682pt" strokecolor="#878787">
                <v:path arrowok="t"/>
              </v:shape>
            </v:group>
            <v:group style="position:absolute;left:2656;top:1215;width:6959;height:2" coordorigin="2656,1215" coordsize="6959,2">
              <v:shape style="position:absolute;left:2656;top:1215;width:6959;height:2" coordorigin="2656,1215" coordsize="6959,0" path="m2656,1215l9616,1215e" filled="f" stroked="t" strokeweight=".538682pt" strokecolor="#878787">
                <v:path arrowok="t"/>
              </v:shape>
            </v:group>
            <v:group style="position:absolute;left:7262;top:3515;width:553;height:2" coordorigin="7262,3515" coordsize="553,2">
              <v:shape style="position:absolute;left:7262;top:3515;width:553;height:2" coordorigin="7262,3515" coordsize="553,0" path="m7262,3515l7815,3515e" filled="f" stroked="t" strokeweight="1.177901pt" strokecolor="#4F81BD">
                <v:path arrowok="t"/>
              </v:shape>
            </v:group>
            <v:group style="position:absolute;left:5881;top:3343;width:553;height:183" coordorigin="5881,3343" coordsize="553,183">
              <v:shape style="position:absolute;left:5881;top:3343;width:553;height:183" coordorigin="5881,3343" coordsize="553,183" path="m6433,3526l5881,3526,5881,3343,6433,3343,6433,3526xe" filled="t" fillcolor="#4F81BD" stroked="f">
                <v:path arrowok="t"/>
                <v:fill type="solid"/>
              </v:shape>
            </v:group>
            <v:group style="position:absolute;left:4500;top:1662;width:553;height:1864" coordorigin="4500,1662" coordsize="553,1864">
              <v:shape style="position:absolute;left:4500;top:1662;width:553;height:1864" coordorigin="4500,1662" coordsize="553,1864" path="m5052,3526l4500,3526,4500,1662,5052,1662,5052,3526xe" filled="t" fillcolor="#4F81BD" stroked="f">
                <v:path arrowok="t"/>
                <v:fill type="solid"/>
              </v:shape>
            </v:group>
            <v:group style="position:absolute;left:3118;top:2998;width:552;height:528" coordorigin="3118,2998" coordsize="552,528">
              <v:shape style="position:absolute;left:3118;top:2998;width:552;height:528" coordorigin="3118,2998" coordsize="552,528" path="m3671,3526l3118,3526,3118,2998,3671,2998,3671,3526xe" filled="t" fillcolor="#4F81BD" stroked="f">
                <v:path arrowok="t"/>
                <v:fill type="solid"/>
              </v:shape>
            </v:group>
            <v:group style="position:absolute;left:2709;top:1215;width:2;height:2359" coordorigin="2709,1215" coordsize="2,2359">
              <v:shape style="position:absolute;left:2709;top:1215;width:2;height:2359" coordorigin="2709,1215" coordsize="0,2359" path="m2709,3575l2709,1215e" filled="f" stroked="t" strokeweight=".53125pt" strokecolor="#878787">
                <v:path arrowok="t"/>
              </v:shape>
            </v:group>
            <v:group style="position:absolute;left:2656;top:3521;width:6959;height:2" coordorigin="2656,3521" coordsize="6959,2">
              <v:shape style="position:absolute;left:2656;top:3521;width:6959;height:2" coordorigin="2656,3521" coordsize="6959,0" path="m2656,3521l9616,3521e" filled="f" stroked="t" strokeweight=".538681pt" strokecolor="#878787">
                <v:path arrowok="t"/>
              </v:shape>
            </v:group>
            <v:group style="position:absolute;left:4091;top:3521;width:2;height:54" coordorigin="4091,3521" coordsize="2,54">
              <v:shape style="position:absolute;left:4091;top:3521;width:2;height:54" coordorigin="4091,3521" coordsize="0,54" path="m4091,3521l4091,3575e" filled="f" stroked="t" strokeweight=".53125pt" strokecolor="#878787">
                <v:path arrowok="t"/>
              </v:shape>
            </v:group>
            <v:group style="position:absolute;left:5472;top:3521;width:2;height:54" coordorigin="5472,3521" coordsize="2,54">
              <v:shape style="position:absolute;left:5472;top:3521;width:2;height:54" coordorigin="5472,3521" coordsize="0,54" path="m5472,3521l5472,3575e" filled="f" stroked="t" strokeweight=".53125pt" strokecolor="#878787">
                <v:path arrowok="t"/>
              </v:shape>
            </v:group>
            <v:group style="position:absolute;left:6853;top:3521;width:2;height:54" coordorigin="6853,3521" coordsize="2,54">
              <v:shape style="position:absolute;left:6853;top:3521;width:2;height:54" coordorigin="6853,3521" coordsize="0,54" path="m6853,3521l6853,3575e" filled="f" stroked="t" strokeweight=".53125pt" strokecolor="#878787">
                <v:path arrowok="t"/>
              </v:shape>
            </v:group>
            <v:group style="position:absolute;left:8234;top:3521;width:2;height:54" coordorigin="8234,3521" coordsize="2,54">
              <v:shape style="position:absolute;left:8234;top:3521;width:2;height:54" coordorigin="8234,3521" coordsize="0,54" path="m8234,3521l8234,3575e" filled="f" stroked="t" strokeweight=".53125pt" strokecolor="#878787">
                <v:path arrowok="t"/>
              </v:shape>
            </v:group>
            <v:group style="position:absolute;left:9616;top:3521;width:2;height:54" coordorigin="9616,3521" coordsize="2,54">
              <v:shape style="position:absolute;left:9616;top:3521;width:2;height:54" coordorigin="9616,3521" coordsize="0,54" path="m9616,3521l9616,3575e" filled="f" stroked="t" strokeweight=".53125pt" strokecolor="#878787">
                <v:path arrowok="t"/>
              </v:shape>
            </v:group>
            <w10:wrap type="none"/>
          </v:group>
        </w:pict>
      </w:r>
      <w:bookmarkStart w:name="_bookmark35" w:id="57"/>
      <w:bookmarkEnd w:id="5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314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16"/>
          <w:szCs w:val="16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9"/>
        <w:ind w:left="1314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02.021202pt;margin-top:10.308015pt;width:9.9688pt;height:66.105249pt;mso-position-horizontal-relative:page;mso-position-vertical-relative:paragraph;z-index:-15757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1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1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6"/>
                      <w:szCs w:val="16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1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9"/>
        <w:ind w:left="1314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16"/>
          <w:szCs w:val="16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9"/>
        <w:ind w:left="1314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9"/>
        <w:ind w:left="138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0"/>
          <w:sz w:val="16"/>
          <w:szCs w:val="16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9"/>
        <w:ind w:left="1468" w:right="237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3569" w:val="left" w:leader="none"/>
          <w:tab w:pos="4897" w:val="left" w:leader="none"/>
          <w:tab w:pos="6342" w:val="left" w:leader="none"/>
          <w:tab w:pos="7712" w:val="left" w:leader="none"/>
        </w:tabs>
        <w:spacing w:before="56"/>
        <w:ind w:left="17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1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5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3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/>
          <w:bCs/>
          <w:spacing w:val="-2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/>
          <w:bCs/>
          <w:spacing w:val="-5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3" w:right="249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220"/>
        <w:jc w:val="left"/>
      </w:pPr>
      <w:r>
        <w:rPr/>
        <w:pict>
          <v:group style="position:absolute;margin-left:58.200001pt;margin-top:19.687944pt;width:481.439954pt;height:243.479841pt;mso-position-horizontal-relative:page;mso-position-vertical-relative:paragraph;z-index:-15759" coordorigin="1164,394" coordsize="9629,4870">
            <v:shape style="position:absolute;left:1164;top:394;width:9629;height:4870" type="#_x0000_t75">
              <v:imagedata r:id="rId31" o:title=""/>
            </v:shape>
            <v:group style="position:absolute;left:1480;top:686;width:8680;height:3946" coordorigin="1480,686" coordsize="8680,3946">
              <v:shape style="position:absolute;left:1480;top:686;width:8680;height:3946" coordorigin="1480,686" coordsize="8680,3946" path="m1480,686l10160,686,10160,4632,1480,4632,1480,686xe" filled="t" fillcolor="#FFFFFF" stroked="f">
                <v:path arrowok="t"/>
                <v:fill type="solid"/>
              </v:shape>
            </v:group>
            <v:group style="position:absolute;left:2249;top:1222;width:7754;height:2515" coordorigin="2249,1222" coordsize="7754,2515">
              <v:shape style="position:absolute;left:2249;top:1222;width:7754;height:2515" coordorigin="2249,1222" coordsize="7754,2515" path="m2249,1222l10004,1222,10004,3737,2249,3737,2249,1222xe" filled="t" fillcolor="#FFFFFF" stroked="f">
                <v:path arrowok="t"/>
                <v:fill type="solid"/>
              </v:shape>
            </v:group>
            <v:group style="position:absolute;left:2199;top:3464;width:7810;height:2" coordorigin="2199,3464" coordsize="7810,2">
              <v:shape style="position:absolute;left:2199;top:3464;width:7810;height:2" coordorigin="2199,3464" coordsize="7810,0" path="m2199,3464l10009,3464e" filled="f" stroked="t" strokeweight=".558915pt" strokecolor="#878787">
                <v:path arrowok="t"/>
              </v:shape>
            </v:group>
            <v:group style="position:absolute;left:2199;top:3184;width:7810;height:2" coordorigin="2199,3184" coordsize="7810,2">
              <v:shape style="position:absolute;left:2199;top:3184;width:7810;height:2" coordorigin="2199,3184" coordsize="7810,0" path="m2199,3184l10009,3184e" filled="f" stroked="t" strokeweight=".558915pt" strokecolor="#878787">
                <v:path arrowok="t"/>
              </v:shape>
            </v:group>
            <v:group style="position:absolute;left:2199;top:2905;width:7810;height:2" coordorigin="2199,2905" coordsize="7810,2">
              <v:shape style="position:absolute;left:2199;top:2905;width:7810;height:2" coordorigin="2199,2905" coordsize="7810,0" path="m2199,2905l10009,2905e" filled="f" stroked="t" strokeweight=".558915pt" strokecolor="#878787">
                <v:path arrowok="t"/>
              </v:shape>
            </v:group>
            <v:group style="position:absolute;left:2199;top:2625;width:7810;height:2" coordorigin="2199,2625" coordsize="7810,2">
              <v:shape style="position:absolute;left:2199;top:2625;width:7810;height:2" coordorigin="2199,2625" coordsize="7810,0" path="m2199,2625l10009,2625e" filled="f" stroked="t" strokeweight=".558915pt" strokecolor="#878787">
                <v:path arrowok="t"/>
              </v:shape>
            </v:group>
            <v:group style="position:absolute;left:2199;top:2346;width:7810;height:2" coordorigin="2199,2346" coordsize="7810,2">
              <v:shape style="position:absolute;left:2199;top:2346;width:7810;height:2" coordorigin="2199,2346" coordsize="7810,0" path="m2199,2346l10009,2346e" filled="f" stroked="t" strokeweight=".558915pt" strokecolor="#878787">
                <v:path arrowok="t"/>
              </v:shape>
            </v:group>
            <v:group style="position:absolute;left:2199;top:2066;width:7810;height:2" coordorigin="2199,2066" coordsize="7810,2">
              <v:shape style="position:absolute;left:2199;top:2066;width:7810;height:2" coordorigin="2199,2066" coordsize="7810,0" path="m2199,2066l10009,2066e" filled="f" stroked="t" strokeweight=".558915pt" strokecolor="#878787">
                <v:path arrowok="t"/>
              </v:shape>
            </v:group>
            <v:group style="position:absolute;left:2199;top:1787;width:7810;height:2" coordorigin="2199,1787" coordsize="7810,2">
              <v:shape style="position:absolute;left:2199;top:1787;width:7810;height:2" coordorigin="2199,1787" coordsize="7810,0" path="m2199,1787l10009,1787e" filled="f" stroked="t" strokeweight=".558915pt" strokecolor="#878787">
                <v:path arrowok="t"/>
              </v:shape>
            </v:group>
            <v:group style="position:absolute;left:2199;top:1507;width:7810;height:2" coordorigin="2199,1507" coordsize="7810,2">
              <v:shape style="position:absolute;left:2199;top:1507;width:7810;height:2" coordorigin="2199,1507" coordsize="7810,0" path="m2199,1507l10009,1507e" filled="f" stroked="t" strokeweight=".558915pt" strokecolor="#878787">
                <v:path arrowok="t"/>
              </v:shape>
            </v:group>
            <v:group style="position:absolute;left:2199;top:1228;width:7810;height:2" coordorigin="2199,1228" coordsize="7810,2">
              <v:shape style="position:absolute;left:2199;top:1228;width:7810;height:2" coordorigin="2199,1228" coordsize="7810,0" path="m2199,1228l10009,1228e" filled="f" stroked="t" strokeweight=".558915pt" strokecolor="#878787">
                <v:path arrowok="t"/>
              </v:shape>
            </v:group>
            <v:group style="position:absolute;left:2244;top:1228;width:2;height:2560" coordorigin="2244,1228" coordsize="2,2560">
              <v:shape style="position:absolute;left:2244;top:1228;width:2;height:2560" coordorigin="2244,1228" coordsize="0,2560" path="m2244,3788l2244,1228e" filled="f" stroked="t" strokeweight=".557846pt" strokecolor="#878787">
                <v:path arrowok="t"/>
              </v:shape>
            </v:group>
            <v:group style="position:absolute;left:2199;top:3743;width:7810;height:2" coordorigin="2199,3743" coordsize="7810,2">
              <v:shape style="position:absolute;left:2199;top:3743;width:7810;height:2" coordorigin="2199,3743" coordsize="7810,0" path="m2199,3743l10009,3743e" filled="f" stroked="t" strokeweight=".558914pt" strokecolor="#878787">
                <v:path arrowok="t"/>
              </v:shape>
            </v:group>
            <v:group style="position:absolute;left:2891;top:3743;width:2;height:45" coordorigin="2891,3743" coordsize="2,45">
              <v:shape style="position:absolute;left:2891;top:3743;width:2;height:45" coordorigin="2891,3743" coordsize="0,45" path="m2891,3743l2891,3788e" filled="f" stroked="t" strokeweight=".557846pt" strokecolor="#878787">
                <v:path arrowok="t"/>
              </v:shape>
            </v:group>
            <v:group style="position:absolute;left:3538;top:3743;width:2;height:45" coordorigin="3538,3743" coordsize="2,45">
              <v:shape style="position:absolute;left:3538;top:3743;width:2;height:45" coordorigin="3538,3743" coordsize="0,45" path="m3538,3743l3538,3788e" filled="f" stroked="t" strokeweight=".557846pt" strokecolor="#878787">
                <v:path arrowok="t"/>
              </v:shape>
            </v:group>
            <v:group style="position:absolute;left:4185;top:3743;width:2;height:45" coordorigin="4185,3743" coordsize="2,45">
              <v:shape style="position:absolute;left:4185;top:3743;width:2;height:45" coordorigin="4185,3743" coordsize="0,45" path="m4185,3743l4185,3788e" filled="f" stroked="t" strokeweight=".557846pt" strokecolor="#878787">
                <v:path arrowok="t"/>
              </v:shape>
            </v:group>
            <v:group style="position:absolute;left:4832;top:3743;width:2;height:45" coordorigin="4832,3743" coordsize="2,45">
              <v:shape style="position:absolute;left:4832;top:3743;width:2;height:45" coordorigin="4832,3743" coordsize="0,45" path="m4832,3743l4832,3788e" filled="f" stroked="t" strokeweight=".557846pt" strokecolor="#878787">
                <v:path arrowok="t"/>
              </v:shape>
            </v:group>
            <v:group style="position:absolute;left:5479;top:3743;width:2;height:45" coordorigin="5479,3743" coordsize="2,45">
              <v:shape style="position:absolute;left:5479;top:3743;width:2;height:45" coordorigin="5479,3743" coordsize="0,45" path="m5479,3743l5479,3788e" filled="f" stroked="t" strokeweight=".557846pt" strokecolor="#878787">
                <v:path arrowok="t"/>
              </v:shape>
            </v:group>
            <v:group style="position:absolute;left:6127;top:3743;width:2;height:45" coordorigin="6127,3743" coordsize="2,45">
              <v:shape style="position:absolute;left:6127;top:3743;width:2;height:45" coordorigin="6127,3743" coordsize="0,45" path="m6127,3743l6127,3788e" filled="f" stroked="t" strokeweight=".557846pt" strokecolor="#878787">
                <v:path arrowok="t"/>
              </v:shape>
            </v:group>
            <v:group style="position:absolute;left:6774;top:3743;width:2;height:45" coordorigin="6774,3743" coordsize="2,45">
              <v:shape style="position:absolute;left:6774;top:3743;width:2;height:45" coordorigin="6774,3743" coordsize="0,45" path="m6774,3743l6774,3788e" filled="f" stroked="t" strokeweight=".557846pt" strokecolor="#878787">
                <v:path arrowok="t"/>
              </v:shape>
            </v:group>
            <v:group style="position:absolute;left:7421;top:3743;width:2;height:45" coordorigin="7421,3743" coordsize="2,45">
              <v:shape style="position:absolute;left:7421;top:3743;width:2;height:45" coordorigin="7421,3743" coordsize="0,45" path="m7421,3743l7421,3788e" filled="f" stroked="t" strokeweight=".557846pt" strokecolor="#878787">
                <v:path arrowok="t"/>
              </v:shape>
            </v:group>
            <v:group style="position:absolute;left:8068;top:3743;width:2;height:45" coordorigin="8068,3743" coordsize="2,45">
              <v:shape style="position:absolute;left:8068;top:3743;width:2;height:45" coordorigin="8068,3743" coordsize="0,45" path="m8068,3743l8068,3788e" filled="f" stroked="t" strokeweight=".557846pt" strokecolor="#878787">
                <v:path arrowok="t"/>
              </v:shape>
            </v:group>
            <v:group style="position:absolute;left:8715;top:3743;width:2;height:45" coordorigin="8715,3743" coordsize="2,45">
              <v:shape style="position:absolute;left:8715;top:3743;width:2;height:45" coordorigin="8715,3743" coordsize="0,45" path="m8715,3743l8715,3788e" filled="f" stroked="t" strokeweight=".557846pt" strokecolor="#878787">
                <v:path arrowok="t"/>
              </v:shape>
            </v:group>
            <v:group style="position:absolute;left:9362;top:3743;width:2;height:45" coordorigin="9362,3743" coordsize="2,45">
              <v:shape style="position:absolute;left:9362;top:3743;width:2;height:45" coordorigin="9362,3743" coordsize="0,45" path="m9362,3743l9362,3788e" filled="f" stroked="t" strokeweight=".557846pt" strokecolor="#878787">
                <v:path arrowok="t"/>
              </v:shape>
            </v:group>
            <v:group style="position:absolute;left:10009;top:3743;width:2;height:45" coordorigin="10009,3743" coordsize="2,45">
              <v:shape style="position:absolute;left:10009;top:3743;width:2;height:45" coordorigin="10009,3743" coordsize="0,45" path="m10009,3743l10009,3788e" filled="f" stroked="t" strokeweight=".557846pt" strokecolor="#878787">
                <v:path arrowok="t"/>
              </v:shape>
            </v:group>
            <v:group style="position:absolute;left:2567;top:1586;width:7118;height:1006" coordorigin="2567,1586" coordsize="7118,1006">
              <v:shape style="position:absolute;left:2567;top:1586;width:7118;height:1006" coordorigin="2567,1586" coordsize="7118,1006" path="m2567,2592l3215,2513,3862,2480,4509,2513,5156,2458,5803,2402,6450,2346,7097,2122,7744,2010,8391,1809,9038,1697,9686,1586e" filled="f" stroked="t" strokeweight="1.67668pt" strokecolor="#416FA6">
                <v:path arrowok="t"/>
              </v:shape>
            </v:group>
            <v:group style="position:absolute;left:2567;top:3039;width:7118;height:112" coordorigin="2567,3039" coordsize="7118,112">
              <v:shape style="position:absolute;left:2567;top:3039;width:7118;height:112" coordorigin="2567,3039" coordsize="7118,112" path="m2567,3151l3215,3128,3862,3128,4509,3128,5156,3095,5803,3072,6450,3072,7097,3072,7744,3072,8391,3072,9038,3039,9686,3039e" filled="f" stroked="t" strokeweight="1.676742pt" strokecolor="#A8423F">
                <v:path arrowok="t"/>
              </v:shape>
            </v:group>
            <v:group style="position:absolute;left:2567;top:3240;width:7118;height:447" coordorigin="2567,3240" coordsize="7118,447">
              <v:shape style="position:absolute;left:2567;top:3240;width:7118;height:447" coordorigin="2567,3240" coordsize="7118,447" path="m2567,3631l3215,3687,3862,3687,4509,3687,5156,3631,5803,3631,6450,3575,7097,3352,7744,3240,8391,3352,9038,3374,9686,3374e" filled="f" stroked="t" strokeweight="1.67673pt" strokecolor="#86A44A">
                <v:path arrowok="t"/>
              </v:shape>
            </v:group>
            <v:group style="position:absolute;left:2567;top:2368;width:7118;height:201" coordorigin="2567,2368" coordsize="7118,201">
              <v:shape style="position:absolute;left:2567;top:2368;width:7118;height:201" coordorigin="2567,2368" coordsize="7118,201" path="m2567,2368l3215,2513,3862,2513,4509,2536,5156,2536,5803,2513,6450,2569,7097,2569,7744,2536,8391,2536,9038,2536,9686,2536e" filled="f" stroked="t" strokeweight="1.67674pt" strokecolor="#6E548D">
                <v:path arrowok="t"/>
                <v:stroke dashstyle="longDash"/>
              </v:shape>
            </v:group>
            <v:group style="position:absolute;left:2567;top:2145;width:7118;height:279" coordorigin="2567,2145" coordsize="7118,279">
              <v:shape style="position:absolute;left:2567;top:2145;width:7118;height:279" coordorigin="2567,2145" coordsize="7118,279" path="m2567,2145l3215,2200,3862,2256,4509,2312,5156,2312,5803,2346,6450,2346,7097,2402,7744,2424,8391,2424,9038,2424,9686,2424e" filled="f" stroked="t" strokeweight="1.676738pt" strokecolor="#3D96AE">
                <v:path arrowok="t"/>
                <v:stroke dashstyle="longDash"/>
              </v:shape>
            </v:group>
            <v:group style="position:absolute;left:2567;top:3709;width:7118;height:2" coordorigin="2567,3709" coordsize="7118,2">
              <v:shape style="position:absolute;left:2567;top:3709;width:7118;height:2" coordorigin="2567,3709" coordsize="7118,0" path="m2567,3709l2567,3709,9038,3709,9686,3709e" filled="f" stroked="t" strokeweight="1.676743pt" strokecolor="#DA8137">
                <v:path arrowok="t"/>
              </v:shape>
            </v:group>
            <v:group style="position:absolute;left:1558;top:786;width:8345;height:347" coordorigin="1558,786" coordsize="8345,347">
              <v:shape style="position:absolute;left:1558;top:786;width:8345;height:347" coordorigin="1558,786" coordsize="8345,347" path="m1558,786l9903,786,9903,1133,1558,1133,1558,786xe" filled="t" fillcolor="#FFFFFF" stroked="f">
                <v:path arrowok="t"/>
                <v:fill type="solid"/>
              </v:shape>
            </v:group>
            <v:group style="position:absolute;left:1943;top:870;width:368;height:2" coordorigin="1943,870" coordsize="368,2">
              <v:shape style="position:absolute;left:1943;top:870;width:368;height:2" coordorigin="1943,870" coordsize="368,0" path="m1943,870l2311,870e" filled="f" stroked="t" strokeweight="1.676743pt" strokecolor="#416FA6">
                <v:path arrowok="t"/>
              </v:shape>
            </v:group>
            <v:group style="position:absolute;left:4721;top:870;width:379;height:2" coordorigin="4721,870" coordsize="379,2">
              <v:shape style="position:absolute;left:4721;top:870;width:379;height:2" coordorigin="4721,870" coordsize="379,0" path="m4721,870l5100,870e" filled="f" stroked="t" strokeweight="1.676743pt" strokecolor="#A8423F">
                <v:path arrowok="t"/>
              </v:shape>
            </v:group>
            <v:group style="position:absolute;left:7499;top:870;width:379;height:2" coordorigin="7499,870" coordsize="379,2">
              <v:shape style="position:absolute;left:7499;top:870;width:379;height:2" coordorigin="7499,870" coordsize="379,0" path="m7499,870l7878,870e" filled="f" stroked="t" strokeweight="1.676743pt" strokecolor="#86A44A">
                <v:path arrowok="t"/>
              </v:shape>
            </v:group>
            <v:group style="position:absolute;left:1943;top:1049;width:368;height:2" coordorigin="1943,1049" coordsize="368,2">
              <v:shape style="position:absolute;left:1943;top:1049;width:368;height:2" coordorigin="1943,1049" coordsize="368,0" path="m1943,1049l2311,1049e" filled="f" stroked="t" strokeweight="1.676743pt" strokecolor="#6E548D">
                <v:path arrowok="t"/>
                <v:stroke dashstyle="longDash"/>
              </v:shape>
            </v:group>
            <v:group style="position:absolute;left:4721;top:1049;width:379;height:2" coordorigin="4721,1049" coordsize="379,2">
              <v:shape style="position:absolute;left:4721;top:1049;width:379;height:2" coordorigin="4721,1049" coordsize="379,0" path="m4721,1049l5100,1049e" filled="f" stroked="t" strokeweight="1.676743pt" strokecolor="#3D96AE">
                <v:path arrowok="t"/>
                <v:stroke dashstyle="longDash"/>
              </v:shape>
            </v:group>
            <v:group style="position:absolute;left:7499;top:1049;width:379;height:2" coordorigin="7499,1049" coordsize="379,2">
              <v:shape style="position:absolute;left:7499;top:1049;width:379;height:2" coordorigin="7499,1049" coordsize="379,0" path="m7499,1049l7878,1049e" filled="f" stroked="t" strokeweight="1.676743pt" strokecolor="#DA8137">
                <v:path arrowok="t"/>
              </v:shape>
            </v:group>
            <w10:wrap type="none"/>
          </v:group>
        </w:pict>
      </w:r>
      <w:bookmarkStart w:name="_bookmark36" w:id="58"/>
      <w:bookmarkEnd w:id="5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115" w:val="left" w:leader="none"/>
          <w:tab w:pos="6898" w:val="left" w:leader="none"/>
        </w:tabs>
        <w:spacing w:before="73"/>
        <w:ind w:left="133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on</w:t>
      </w:r>
      <w:r>
        <w:rPr>
          <w:rFonts w:ascii="Calibri" w:hAnsi="Calibri" w:cs="Calibri" w:eastAsia="Calibri"/>
          <w:b w:val="0"/>
          <w:bCs w:val="0"/>
          <w:spacing w:val="-1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om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pgSz w:w="11907" w:h="16840"/>
          <w:pgMar w:header="0" w:footer="897" w:top="1040" w:bottom="1100" w:left="1020" w:right="1020"/>
        </w:sectPr>
      </w:pPr>
    </w:p>
    <w:p>
      <w:pPr>
        <w:tabs>
          <w:tab w:pos="1333" w:val="left" w:leader="none"/>
        </w:tabs>
        <w:spacing w:line="175" w:lineRule="exact"/>
        <w:ind w:left="92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w w:val="104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79" w:lineRule="exact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90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81.459526pt;margin-top:10.263357pt;width:10.367700pt;height:68.176218pt;mso-position-horizontal-relative:page;mso-position-vertical-relative:paragraph;z-index:-15758" type="#_x0000_t202" filled="f" stroked="f">
            <v:textbox inset="0,0,0,0" style="layout-flow:vertical;mso-layout-flow-alt:bottom-to-top">
              <w:txbxContent>
                <w:p>
                  <w:pPr>
                    <w:spacing w:line="188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104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4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0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0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4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4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4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104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895" w:right="96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84"/>
        <w:ind w:left="11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329" w:val="left" w:leader="none"/>
          <w:tab w:pos="4112" w:val="left" w:leader="none"/>
        </w:tabs>
        <w:spacing w:line="175" w:lineRule="exact"/>
        <w:ind w:left="91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225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4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4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75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2053" w:space="733"/>
            <w:col w:w="7081"/>
          </w:cols>
        </w:sectPr>
      </w:pPr>
    </w:p>
    <w:p>
      <w:pPr>
        <w:tabs>
          <w:tab w:pos="997" w:val="left" w:leader="none"/>
          <w:tab w:pos="1644" w:val="left" w:leader="none"/>
          <w:tab w:pos="2291" w:val="left" w:leader="none"/>
          <w:tab w:pos="2937" w:val="left" w:leader="none"/>
          <w:tab w:pos="3584" w:val="left" w:leader="none"/>
          <w:tab w:pos="4231" w:val="left" w:leader="none"/>
          <w:tab w:pos="4878" w:val="left" w:leader="none"/>
          <w:tab w:pos="5525" w:val="left" w:leader="none"/>
          <w:tab w:pos="6171" w:val="left" w:leader="none"/>
          <w:tab w:pos="6818" w:val="left" w:leader="none"/>
          <w:tab w:pos="7465" w:val="left" w:leader="none"/>
        </w:tabs>
        <w:spacing w:before="66"/>
        <w:ind w:left="350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6"/>
          <w:szCs w:val="16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344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2"/>
          <w:w w:val="105"/>
          <w:sz w:val="16"/>
          <w:szCs w:val="16"/>
        </w:rPr>
        <w:t>Y</w:t>
      </w:r>
      <w:r>
        <w:rPr>
          <w:rFonts w:ascii="Calibri" w:hAnsi="Calibri" w:cs="Calibri" w:eastAsia="Calibri"/>
          <w:b/>
          <w:bCs/>
          <w:spacing w:val="4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6"/>
          <w:w w:val="105"/>
          <w:sz w:val="16"/>
          <w:szCs w:val="16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4" w:lineRule="auto" w:before="72"/>
        <w:ind w:right="262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221" w:hanging="1"/>
        <w:jc w:val="left"/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Kōhan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behind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67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spacing w:line="120" w:lineRule="exact" w:before="3"/>
        <w:rPr>
          <w:sz w:val="12"/>
          <w:szCs w:val="12"/>
        </w:rPr>
      </w:pPr>
      <w:r>
        <w:rPr/>
        <w:pict>
          <v:group style="position:absolute;margin-left:50.860001pt;margin-top:75.699982pt;width:493.72pt;height:207.4pt;mso-position-horizontal-relative:page;mso-position-vertical-relative:page;z-index:-15756" coordorigin="1017,1514" coordsize="9874,4148">
            <v:group style="position:absolute;left:1027;top:1524;width:106;height:4128" coordorigin="1027,1524" coordsize="106,4128">
              <v:shape style="position:absolute;left:1027;top:1524;width:106;height:4128" coordorigin="1027,1524" coordsize="106,4128" path="m1027,5652l1133,5652,1133,1524,1027,1524,1027,5652xe" filled="t" fillcolor="#E2ECE3" stroked="f">
                <v:path arrowok="t"/>
                <v:fill type="solid"/>
              </v:shape>
            </v:group>
            <v:group style="position:absolute;left:10774;top:1524;width:108;height:4128" coordorigin="10774,1524" coordsize="108,4128">
              <v:shape style="position:absolute;left:10774;top:1524;width:108;height:4128" coordorigin="10774,1524" coordsize="108,4128" path="m10774,5652l10882,5652,10882,1524,10774,1524,10774,5652xe" filled="t" fillcolor="#E2ECE3" stroked="f">
                <v:path arrowok="t"/>
                <v:fill type="solid"/>
              </v:shape>
            </v:group>
            <v:group style="position:absolute;left:1133;top:1524;width:9641;height:254" coordorigin="1133,1524" coordsize="9641,254">
              <v:shape style="position:absolute;left:1133;top:1524;width:9641;height:254" coordorigin="1133,1524" coordsize="9641,254" path="m1133,1778l10774,1778,10774,1524,1133,1524,1133,1778xe" filled="t" fillcolor="#E2ECE3" stroked="f">
                <v:path arrowok="t"/>
                <v:fill type="solid"/>
              </v:shape>
            </v:group>
            <v:group style="position:absolute;left:1133;top:1778;width:9641;height:252" coordorigin="1133,1778" coordsize="9641,252">
              <v:shape style="position:absolute;left:1133;top:1778;width:9641;height:252" coordorigin="1133,1778" coordsize="9641,252" path="m1133,2030l10774,2030,10774,1778,1133,1778,1133,2030xe" filled="t" fillcolor="#E2ECE3" stroked="f">
                <v:path arrowok="t"/>
                <v:fill type="solid"/>
              </v:shape>
            </v:group>
            <v:group style="position:absolute;left:1133;top:2030;width:9641;height:254" coordorigin="1133,2030" coordsize="9641,254">
              <v:shape style="position:absolute;left:1133;top:2030;width:9641;height:254" coordorigin="1133,2030" coordsize="9641,254" path="m1133,2285l10774,2285,10774,2030,1133,2030,1133,2285xe" filled="t" fillcolor="#E2ECE3" stroked="f">
                <v:path arrowok="t"/>
                <v:fill type="solid"/>
              </v:shape>
            </v:group>
            <v:group style="position:absolute;left:1133;top:2285;width:9641;height:252" coordorigin="1133,2285" coordsize="9641,252">
              <v:shape style="position:absolute;left:1133;top:2285;width:9641;height:252" coordorigin="1133,2285" coordsize="9641,252" path="m1133,2537l10774,2537,10774,2285,1133,2285,1133,2537xe" filled="t" fillcolor="#E2ECE3" stroked="f">
                <v:path arrowok="t"/>
                <v:fill type="solid"/>
              </v:shape>
            </v:group>
            <v:group style="position:absolute;left:1133;top:2537;width:9641;height:252" coordorigin="1133,2537" coordsize="9641,252">
              <v:shape style="position:absolute;left:1133;top:2537;width:9641;height:252" coordorigin="1133,2537" coordsize="9641,252" path="m1133,2789l10774,2789,10774,2537,1133,2537,1133,2789xe" filled="t" fillcolor="#E2ECE3" stroked="f">
                <v:path arrowok="t"/>
                <v:fill type="solid"/>
              </v:shape>
            </v:group>
            <v:group style="position:absolute;left:1133;top:2789;width:9641;height:370" coordorigin="1133,2789" coordsize="9641,370">
              <v:shape style="position:absolute;left:1133;top:2789;width:9641;height:370" coordorigin="1133,2789" coordsize="9641,370" path="m1133,3158l10774,3158,10774,2789,1133,2789,1133,3158xe" filled="t" fillcolor="#E2ECE3" stroked="f">
                <v:path arrowok="t"/>
                <v:fill type="solid"/>
              </v:shape>
            </v:group>
            <v:group style="position:absolute;left:1133;top:3158;width:9641;height:266" coordorigin="1133,3158" coordsize="9641,266">
              <v:shape style="position:absolute;left:1133;top:3158;width:9641;height:266" coordorigin="1133,3158" coordsize="9641,266" path="m1133,3425l10774,3425,10774,3158,1133,3158,1133,3425xe" filled="t" fillcolor="#E2ECE3" stroked="f">
                <v:path arrowok="t"/>
                <v:fill type="solid"/>
              </v:shape>
            </v:group>
            <v:group style="position:absolute;left:1133;top:3425;width:9641;height:269" coordorigin="1133,3425" coordsize="9641,269">
              <v:shape style="position:absolute;left:1133;top:3425;width:9641;height:269" coordorigin="1133,3425" coordsize="9641,269" path="m1133,3694l10774,3694,10774,3425,1133,3425,1133,3694xe" filled="t" fillcolor="#E2ECE3" stroked="f">
                <v:path arrowok="t"/>
                <v:fill type="solid"/>
              </v:shape>
            </v:group>
            <v:group style="position:absolute;left:1133;top:3694;width:9641;height:266" coordorigin="1133,3694" coordsize="9641,266">
              <v:shape style="position:absolute;left:1133;top:3694;width:9641;height:266" coordorigin="1133,3694" coordsize="9641,266" path="m1133,3960l10774,3960,10774,3694,1133,3694,1133,3960xe" filled="t" fillcolor="#E2ECE3" stroked="f">
                <v:path arrowok="t"/>
                <v:fill type="solid"/>
              </v:shape>
            </v:group>
            <v:group style="position:absolute;left:1133;top:3960;width:9641;height:269" coordorigin="1133,3960" coordsize="9641,269">
              <v:shape style="position:absolute;left:1133;top:3960;width:9641;height:269" coordorigin="1133,3960" coordsize="9641,269" path="m1133,4229l10774,4229,10774,3960,1133,3960,1133,4229xe" filled="t" fillcolor="#E2ECE3" stroked="f">
                <v:path arrowok="t"/>
                <v:fill type="solid"/>
              </v:shape>
            </v:group>
            <v:group style="position:absolute;left:1133;top:4229;width:9641;height:269" coordorigin="1133,4229" coordsize="9641,269">
              <v:shape style="position:absolute;left:1133;top:4229;width:9641;height:269" coordorigin="1133,4229" coordsize="9641,269" path="m1133,4498l10774,4498,10774,4229,1133,4229,1133,4498xe" filled="t" fillcolor="#E2ECE3" stroked="f">
                <v:path arrowok="t"/>
                <v:fill type="solid"/>
              </v:shape>
            </v:group>
            <v:group style="position:absolute;left:1133;top:4498;width:9641;height:266" coordorigin="1133,4498" coordsize="9641,266">
              <v:shape style="position:absolute;left:1133;top:4498;width:9641;height:266" coordorigin="1133,4498" coordsize="9641,266" path="m1133,4764l10774,4764,10774,4498,1133,4498,1133,4764xe" filled="t" fillcolor="#E2ECE3" stroked="f">
                <v:path arrowok="t"/>
                <v:fill type="solid"/>
              </v:shape>
            </v:group>
            <v:group style="position:absolute;left:1133;top:4764;width:9641;height:269" coordorigin="1133,4764" coordsize="9641,269">
              <v:shape style="position:absolute;left:1133;top:4764;width:9641;height:269" coordorigin="1133,4764" coordsize="9641,269" path="m1133,5033l10774,5033,10774,4764,1133,4764,1133,5033xe" filled="t" fillcolor="#E2ECE3" stroked="f">
                <v:path arrowok="t"/>
                <v:fill type="solid"/>
              </v:shape>
            </v:group>
            <v:group style="position:absolute;left:1133;top:5033;width:9641;height:266" coordorigin="1133,5033" coordsize="9641,266">
              <v:shape style="position:absolute;left:1133;top:5033;width:9641;height:266" coordorigin="1133,5033" coordsize="9641,266" path="m1133,5299l10774,5299,10774,5033,1133,5033,1133,5299xe" filled="t" fillcolor="#E2ECE3" stroked="f">
                <v:path arrowok="t"/>
                <v:fill type="solid"/>
              </v:shape>
            </v:group>
            <v:group style="position:absolute;left:1133;top:5299;width:9641;height:353" coordorigin="1133,5299" coordsize="9641,353">
              <v:shape style="position:absolute;left:1133;top:5299;width:9641;height:353" coordorigin="1133,5299" coordsize="9641,353" path="m1133,5652l10774,5652,10774,5299,1133,5299,1133,5652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0.4151pt;margin-top:410.399994pt;width:378.104828pt;height:222.36pt;mso-position-horizontal-relative:page;mso-position-vertical-relative:page;z-index:-15755" coordorigin="2208,8208" coordsize="7562,4447">
            <v:shape style="position:absolute;left:2333;top:8208;width:7438;height:4447" type="#_x0000_t75" alt="E:\FOR CARL\New Picture (1).png">
              <v:imagedata r:id="rId32" o:title=""/>
            </v:shape>
            <v:shape style="position:absolute;left:2208;top:8213;width:6921;height:3890" type="#_x0000_t75" alt="E:\FOR CARL\New Picture (1).png">
              <v:imagedata r:id="rId33" o:title="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Heading1"/>
        <w:spacing w:before="7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rt</w:t>
      </w:r>
      <w:r>
        <w:rPr>
          <w:spacing w:val="-3"/>
          <w:w w:val="100"/>
        </w:rPr>
        <w:t>h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2" w:lineRule="exact" w:before="77"/>
        <w:ind w:right="204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Ka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Ka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oh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pung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ga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ra-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7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6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a-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1907" w:h="16840"/>
          <w:pgMar w:header="0" w:footer="897" w:top="156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306.649994pt;margin-top:-.5pt;width:288.9pt;height:213.599983pt;mso-position-horizontal-relative:page;mso-position-vertical-relative:page;z-index:-15752" coordorigin="6133,-10" coordsize="5778,4272">
            <v:group style="position:absolute;left:6143;top:0;width:5758;height:4252" coordorigin="6143,0" coordsize="5758,4252">
              <v:shape style="position:absolute;left:6143;top:0;width:5758;height:4252" coordorigin="6143,0" coordsize="5758,4252" path="m6143,4252l11901,4252,11901,0,6143,0,6143,4252e" filled="t" fillcolor="#003865" stroked="f">
                <v:path arrowok="t"/>
                <v:fill type="solid"/>
              </v:shape>
            </v:group>
            <v:group style="position:absolute;left:6206;top:1747;width:4284;height:2" coordorigin="6206,1747" coordsize="4284,2">
              <v:shape style="position:absolute;left:6206;top:1747;width:4284;height:2" coordorigin="6206,1747" coordsize="4284,0" path="m6206,1747l10490,1747e" filled="f" stroked="t" strokeweight=".82pt" strokecolor="#4F81BD">
                <v:path arrowok="t"/>
              </v:shape>
            </v:group>
            <v:group style="position:absolute;left:6214;top:1754;width:2;height:350" coordorigin="6214,1754" coordsize="2,350">
              <v:shape style="position:absolute;left:6214;top:1754;width:2;height:350" coordorigin="6214,1754" coordsize="0,350" path="m6214,1754l621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799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7.508316pt;margin-top:-24.944767pt;width:113.998684pt;height:151.498426pt;mso-position-horizontal-relative:page;mso-position-vertical-relative:paragraph;z-index:-15754" type="#_x0000_t75">
            <v:imagedata r:id="rId34" o:title=""/>
          </v:shape>
        </w:pict>
      </w:r>
      <w:bookmarkStart w:name="_TOC_250009" w:id="59"/>
      <w:bookmarkStart w:name="Auckland" w:id="60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4"/>
          <w:w w:val="100"/>
        </w:rPr>
        <w:t>U</w:t>
      </w:r>
      <w:r>
        <w:rPr>
          <w:rFonts w:ascii="Calibri" w:hAnsi="Calibri" w:cs="Calibri" w:eastAsia="Calibri"/>
          <w:color w:val="FFFFFF"/>
          <w:spacing w:val="15"/>
          <w:w w:val="100"/>
        </w:rPr>
        <w:t>C</w:t>
      </w:r>
      <w:r>
        <w:rPr>
          <w:rFonts w:ascii="Calibri" w:hAnsi="Calibri" w:cs="Calibri" w:eastAsia="Calibri"/>
          <w:color w:val="FFFFFF"/>
          <w:spacing w:val="13"/>
          <w:w w:val="100"/>
        </w:rPr>
        <w:t>K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5"/>
          <w:w w:val="100"/>
        </w:rPr>
        <w:t>AN</w:t>
      </w:r>
      <w:r>
        <w:rPr>
          <w:rFonts w:ascii="Calibri" w:hAnsi="Calibri" w:cs="Calibri" w:eastAsia="Calibri"/>
          <w:color w:val="FFFFFF"/>
          <w:spacing w:val="0"/>
          <w:w w:val="100"/>
        </w:rPr>
        <w:t>D</w:t>
      </w:r>
      <w:bookmarkEnd w:id="59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268" w:right="59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93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9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(1,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),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72"/>
        <w:ind w:left="539" w:right="0" w:hanging="428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spacing w:before="37"/>
        <w:ind w:left="539"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before="37"/>
        <w:ind w:left="538" w:right="0" w:hanging="42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200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line="277" w:lineRule="auto" w:before="37"/>
        <w:ind w:left="538" w:right="802" w:hanging="428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line="252" w:lineRule="exact"/>
        <w:ind w:left="538" w:right="0" w:hanging="42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ct</w:t>
      </w:r>
    </w:p>
    <w:p>
      <w:pPr>
        <w:pStyle w:val="BodyText"/>
        <w:spacing w:before="37"/>
        <w:ind w:left="538" w:right="219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line="277" w:lineRule="auto" w:before="37"/>
        <w:ind w:left="538" w:right="330" w:hanging="428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24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00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64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1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1" w:right="166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1"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</w:p>
    <w:p>
      <w:pPr>
        <w:pStyle w:val="BodyText"/>
        <w:numPr>
          <w:ilvl w:val="0"/>
          <w:numId w:val="5"/>
        </w:numPr>
        <w:tabs>
          <w:tab w:pos="675" w:val="left" w:leader="none"/>
        </w:tabs>
        <w:spacing w:line="276" w:lineRule="auto" w:before="37"/>
        <w:ind w:left="112" w:right="404" w:hanging="1"/>
        <w:jc w:val="left"/>
      </w:pP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59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-4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10.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3" w:lineRule="auto"/>
        <w:ind w:left="112" w:right="0" w:hanging="1"/>
        <w:jc w:val="left"/>
      </w:pPr>
      <w:r>
        <w:rPr/>
        <w:pict>
          <v:group style="position:absolute;margin-left:133.919998pt;margin-top:34.23962pt;width:329.759977pt;height:198.719976pt;mso-position-horizontal-relative:page;mso-position-vertical-relative:paragraph;z-index:-15753" coordorigin="2678,685" coordsize="6595,3974">
            <v:shape style="position:absolute;left:2678;top:685;width:6595;height:3974" type="#_x0000_t75">
              <v:imagedata r:id="rId35" o:title=""/>
            </v:shape>
            <v:group style="position:absolute;left:2994;top:976;width:5648;height:3051" coordorigin="2994,976" coordsize="5648,3051">
              <v:shape style="position:absolute;left:2994;top:976;width:5648;height:3051" coordorigin="2994,976" coordsize="5648,3051" path="m2994,976l8642,976,8642,4027,2994,4027,2994,976xe" filled="t" fillcolor="#FFFFFF" stroked="f">
                <v:path arrowok="t"/>
                <v:fill type="solid"/>
              </v:shape>
            </v:group>
            <v:group style="position:absolute;left:3262;top:1137;width:5049;height:1873" coordorigin="3262,1137" coordsize="5049,1873">
              <v:shape style="position:absolute;left:3262;top:1137;width:5049;height:1873" coordorigin="3262,1137" coordsize="5049,1873" path="m3262,1137l8310,1137,8310,3010,3262,3010,3262,1137xe" filled="t" fillcolor="#FFFFFF" stroked="f">
                <v:path arrowok="t"/>
                <v:fill type="solid"/>
              </v:shape>
            </v:group>
            <v:group style="position:absolute;left:3267;top:1132;width:2;height:1927" coordorigin="3267,1132" coordsize="2,1927">
              <v:shape style="position:absolute;left:3267;top:1132;width:2;height:1927" coordorigin="3267,1132" coordsize="0,1927" path="m3267,3058l3267,1132e" filled="f" stroked="t" strokeweight=".534821pt" strokecolor="#878787">
                <v:path arrowok="t"/>
              </v:shape>
            </v:group>
            <v:group style="position:absolute;left:4272;top:1132;width:2;height:562" coordorigin="4272,1132" coordsize="2,562">
              <v:shape style="position:absolute;left:4272;top:1132;width:2;height:562" coordorigin="4272,1132" coordsize="0,562" path="m4272,1694l4272,1132e" filled="f" stroked="t" strokeweight=".534821pt" strokecolor="#878787">
                <v:path arrowok="t"/>
              </v:shape>
            </v:group>
            <v:group style="position:absolute;left:4272;top:2454;width:2;height:605" coordorigin="4272,2454" coordsize="2,605">
              <v:shape style="position:absolute;left:4272;top:2454;width:2;height:605" coordorigin="4272,2454" coordsize="0,605" path="m4272,3058l4272,2454e" filled="f" stroked="t" strokeweight=".534826pt" strokecolor="#878787">
                <v:path arrowok="t"/>
              </v:shape>
            </v:group>
            <v:group style="position:absolute;left:5289;top:1132;width:2;height:562" coordorigin="5289,1132" coordsize="2,562">
              <v:shape style="position:absolute;left:5289;top:1132;width:2;height:562" coordorigin="5289,1132" coordsize="0,562" path="m5289,1694l5289,1132e" filled="f" stroked="t" strokeweight=".534821pt" strokecolor="#878787">
                <v:path arrowok="t"/>
              </v:shape>
            </v:group>
            <v:group style="position:absolute;left:5289;top:2454;width:2;height:605" coordorigin="5289,2454" coordsize="2,605">
              <v:shape style="position:absolute;left:5289;top:2454;width:2;height:605" coordorigin="5289,2454" coordsize="0,605" path="m5289,3058l5289,2454e" filled="f" stroked="t" strokeweight=".534826pt" strokecolor="#878787">
                <v:path arrowok="t"/>
              </v:shape>
            </v:group>
            <v:group style="position:absolute;left:6294;top:1132;width:2;height:562" coordorigin="6294,1132" coordsize="2,562">
              <v:shape style="position:absolute;left:6294;top:1132;width:2;height:562" coordorigin="6294,1132" coordsize="0,562" path="m6294,1694l6294,1132e" filled="f" stroked="t" strokeweight=".534821pt" strokecolor="#878787">
                <v:path arrowok="t"/>
              </v:shape>
            </v:group>
            <v:group style="position:absolute;left:6294;top:2454;width:2;height:605" coordorigin="6294,2454" coordsize="2,605">
              <v:shape style="position:absolute;left:6294;top:2454;width:2;height:605" coordorigin="6294,2454" coordsize="0,605" path="m6294,3058l6294,2454e" filled="f" stroked="t" strokeweight=".534826pt" strokecolor="#878787">
                <v:path arrowok="t"/>
              </v:shape>
            </v:group>
            <v:group style="position:absolute;left:7300;top:1132;width:2;height:562" coordorigin="7300,1132" coordsize="2,562">
              <v:shape style="position:absolute;left:7300;top:1132;width:2;height:562" coordorigin="7300,1132" coordsize="0,562" path="m7300,1694l7300,1132e" filled="f" stroked="t" strokeweight=".534821pt" strokecolor="#878787">
                <v:path arrowok="t"/>
              </v:shape>
            </v:group>
            <v:group style="position:absolute;left:7300;top:2454;width:2;height:605" coordorigin="7300,2454" coordsize="2,605">
              <v:shape style="position:absolute;left:7300;top:2454;width:2;height:605" coordorigin="7300,2454" coordsize="0,605" path="m7300,3058l7300,2454e" filled="f" stroked="t" strokeweight=".534826pt" strokecolor="#878787">
                <v:path arrowok="t"/>
              </v:shape>
            </v:group>
            <v:group style="position:absolute;left:8316;top:1132;width:2;height:1927" coordorigin="8316,1132" coordsize="2,1927">
              <v:shape style="position:absolute;left:8316;top:1132;width:2;height:1927" coordorigin="8316,1132" coordsize="0,1927" path="m8316,3058l8316,1132e" filled="f" stroked="t" strokeweight=".534821pt" strokecolor="#878787">
                <v:path arrowok="t"/>
              </v:shape>
            </v:group>
            <v:group style="position:absolute;left:3262;top:1694;width:2107;height:760" coordorigin="3262,1694" coordsize="2107,760">
              <v:shape style="position:absolute;left:3262;top:1694;width:2107;height:760" coordorigin="3262,1694" coordsize="2107,760" path="m3262,1694l5369,1694,5369,2454,3262,2454,3262,1694xe" filled="t" fillcolor="#4F81BD" stroked="f">
                <v:path arrowok="t"/>
                <v:fill type="solid"/>
              </v:shape>
            </v:group>
            <v:group style="position:absolute;left:5369;top:1694;width:1808;height:760" coordorigin="5369,1694" coordsize="1808,760">
              <v:shape style="position:absolute;left:5369;top:1694;width:1808;height:760" coordorigin="5369,1694" coordsize="1808,760" path="m5369,1694l7177,1694,7177,2454,5369,2454,5369,1694xe" filled="t" fillcolor="#C0504D" stroked="f">
                <v:path arrowok="t"/>
                <v:fill type="solid"/>
              </v:shape>
            </v:group>
            <v:group style="position:absolute;left:7177;top:1694;width:556;height:760" coordorigin="7177,1694" coordsize="556,760">
              <v:shape style="position:absolute;left:7177;top:1694;width:556;height:760" coordorigin="7177,1694" coordsize="556,760" path="m7177,1694l7733,1694,7733,2454,7177,2454,7177,1694xe" filled="t" fillcolor="#9BBB59" stroked="f">
                <v:path arrowok="t"/>
                <v:fill type="solid"/>
              </v:shape>
            </v:group>
            <v:group style="position:absolute;left:7733;top:1694;width:578;height:760" coordorigin="7733,1694" coordsize="578,760">
              <v:shape style="position:absolute;left:7733;top:1694;width:578;height:760" coordorigin="7733,1694" coordsize="578,760" path="m7733,1694l8310,1694,8310,2454,7733,2454,7733,1694xe" filled="t" fillcolor="#8064A2" stroked="f">
                <v:path arrowok="t"/>
                <v:fill type="solid"/>
              </v:shape>
            </v:group>
            <v:group style="position:absolute;left:3267;top:3016;width:5049;height:2" coordorigin="3267,3016" coordsize="5049,2">
              <v:shape style="position:absolute;left:3267;top:3016;width:5049;height:2" coordorigin="3267,3016" coordsize="5049,0" path="m3267,3016l8316,3016e" filled="f" stroked="t" strokeweight=".535232pt" strokecolor="#878787">
                <v:path arrowok="t"/>
              </v:shape>
            </v:group>
            <v:group style="position:absolute;left:3636;top:3674;width:96;height:96" coordorigin="3636,3674" coordsize="96,96">
              <v:shape style="position:absolute;left:3636;top:3674;width:96;height:96" coordorigin="3636,3674" coordsize="96,96" path="m3636,3674l3732,3674,3732,3770,3636,3770,3636,3674xe" filled="t" fillcolor="#4F81BD" stroked="f">
                <v:path arrowok="t"/>
                <v:fill type="solid"/>
              </v:shape>
            </v:group>
            <v:group style="position:absolute;left:4738;top:3674;width:2;height:96" coordorigin="4738,3674" coordsize="2,96">
              <v:shape style="position:absolute;left:4738;top:3674;width:2;height:96" coordorigin="4738,3674" coordsize="0,96" path="m4738,3770l4738,3674e" filled="f" stroked="t" strokeweight="4.378565pt" strokecolor="#C0504D">
                <v:path arrowok="t"/>
              </v:shape>
            </v:group>
            <v:group style="position:absolute;left:5946;top:3674;width:96;height:96" coordorigin="5946,3674" coordsize="96,96">
              <v:shape style="position:absolute;left:5946;top:3674;width:96;height:96" coordorigin="5946,3674" coordsize="96,96" path="m5946,3674l6043,3674,6043,3770,5946,3770,5946,3674xe" filled="t" fillcolor="#9BBB59" stroked="f">
                <v:path arrowok="t"/>
                <v:fill type="solid"/>
              </v:shape>
            </v:group>
            <v:group style="position:absolute;left:7209;top:3674;width:96;height:96" coordorigin="7209,3674" coordsize="96,96">
              <v:shape style="position:absolute;left:7209;top:3674;width:96;height:96" coordorigin="7209,3674" coordsize="96,96" path="m7209,3674l7305,3674,7305,3770,7209,3770,7209,3674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37" w:id="61"/>
      <w:bookmarkEnd w:id="61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67" w:val="left" w:leader="none"/>
          <w:tab w:pos="1977" w:val="left" w:leader="none"/>
          <w:tab w:pos="2988" w:val="left" w:leader="none"/>
          <w:tab w:pos="3998" w:val="left" w:leader="none"/>
          <w:tab w:pos="4976" w:val="left" w:leader="none"/>
        </w:tabs>
        <w:spacing w:before="71"/>
        <w:ind w:left="0" w:right="251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35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P</w:t>
      </w:r>
      <w:r>
        <w:rPr>
          <w:rFonts w:ascii="Calibri" w:hAnsi="Calibri" w:cs="Calibri" w:eastAsia="Calibri"/>
          <w:b/>
          <w:bCs/>
          <w:spacing w:val="4"/>
          <w:w w:val="100"/>
          <w:sz w:val="14"/>
          <w:szCs w:val="14"/>
        </w:rPr>
        <w:t>er</w:t>
      </w:r>
      <w:r>
        <w:rPr>
          <w:rFonts w:ascii="Calibri" w:hAnsi="Calibri" w:cs="Calibri" w:eastAsia="Calibri"/>
          <w:b/>
          <w:bCs/>
          <w:spacing w:val="-6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/>
          <w:bCs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nt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3805" w:val="left" w:leader="none"/>
          <w:tab w:pos="5064" w:val="left" w:leader="none"/>
          <w:tab w:pos="6323" w:val="left" w:leader="none"/>
        </w:tabs>
        <w:spacing w:before="3"/>
        <w:ind w:left="2752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6" w:lineRule="auto" w:before="72"/>
        <w:ind w:left="113" w:right="0" w:hanging="1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8.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27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122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3" w:right="208"/>
        <w:jc w:val="left"/>
      </w:pPr>
      <w:r>
        <w:rPr/>
        <w:pict>
          <v:group style="position:absolute;margin-left:77.639999pt;margin-top:34.331776pt;width:443.159851pt;height:205.32pt;mso-position-horizontal-relative:page;mso-position-vertical-relative:paragraph;z-index:-15751" coordorigin="1553,687" coordsize="8863,4106">
            <v:shape style="position:absolute;left:1553;top:687;width:8863;height:4106" type="#_x0000_t75">
              <v:imagedata r:id="rId36" o:title=""/>
            </v:shape>
            <v:group style="position:absolute;left:1870;top:977;width:7915;height:3232" coordorigin="1870,977" coordsize="7915,3232">
              <v:shape style="position:absolute;left:1870;top:977;width:7915;height:3232" coordorigin="1870,977" coordsize="7915,3232" path="m1870,977l9784,977,9784,4209,1870,4209,1870,977xe" filled="t" fillcolor="#FFFFFF" stroked="f">
                <v:path arrowok="t"/>
                <v:fill type="solid"/>
              </v:shape>
            </v:group>
            <v:group style="position:absolute;left:2772;top:1153;width:6844;height:2217" coordorigin="2772,1153" coordsize="6844,2217">
              <v:shape style="position:absolute;left:2772;top:1153;width:6844;height:2217" coordorigin="2772,1153" coordsize="6844,2217" path="m2772,1153l9615,1153,9615,3370,2772,3370,2772,1153xe" filled="t" fillcolor="#FFFFFF" stroked="f">
                <v:path arrowok="t"/>
                <v:fill type="solid"/>
              </v:shape>
            </v:group>
            <v:group style="position:absolute;left:6470;top:2879;width:3151;height:2" coordorigin="6470,2879" coordsize="3151,2">
              <v:shape style="position:absolute;left:6470;top:2879;width:3151;height:2" coordorigin="6470,2879" coordsize="3151,0" path="m6470,2879l9621,2879e" filled="f" stroked="t" strokeweight=".551498pt" strokecolor="#878787">
                <v:path arrowok="t"/>
              </v:shape>
            </v:group>
            <v:group style="position:absolute;left:5106;top:2879;width:823;height:2" coordorigin="5106,2879" coordsize="823,2">
              <v:shape style="position:absolute;left:5106;top:2879;width:823;height:2" coordorigin="5106,2879" coordsize="823,0" path="m5106,2879l5929,2879e" filled="f" stroked="t" strokeweight=".551498pt" strokecolor="#878787">
                <v:path arrowok="t"/>
              </v:shape>
            </v:group>
            <v:group style="position:absolute;left:3730;top:2879;width:823;height:2" coordorigin="3730,2879" coordsize="823,2">
              <v:shape style="position:absolute;left:3730;top:2879;width:823;height:2" coordorigin="3730,2879" coordsize="823,0" path="m3730,2879l4553,2879e" filled="f" stroked="t" strokeweight=".551498pt" strokecolor="#878787">
                <v:path arrowok="t"/>
              </v:shape>
            </v:group>
            <v:group style="position:absolute;left:2721;top:2879;width:468;height:2" coordorigin="2721,2879" coordsize="468,2">
              <v:shape style="position:absolute;left:2721;top:2879;width:468;height:2" coordorigin="2721,2879" coordsize="468,0" path="m2721,2879l3189,2879e" filled="f" stroked="t" strokeweight=".551581pt" strokecolor="#878787">
                <v:path arrowok="t"/>
              </v:shape>
            </v:group>
            <v:group style="position:absolute;left:6470;top:2383;width:3151;height:2" coordorigin="6470,2383" coordsize="3151,2">
              <v:shape style="position:absolute;left:6470;top:2383;width:3151;height:2" coordorigin="6470,2383" coordsize="3151,0" path="m6470,2383l9621,2383e" filled="f" stroked="t" strokeweight=".551498pt" strokecolor="#878787">
                <v:path arrowok="t"/>
              </v:shape>
            </v:group>
            <v:group style="position:absolute;left:5106;top:2383;width:823;height:2" coordorigin="5106,2383" coordsize="823,2">
              <v:shape style="position:absolute;left:5106;top:2383;width:823;height:2" coordorigin="5106,2383" coordsize="823,0" path="m5106,2383l5929,2383e" filled="f" stroked="t" strokeweight=".551498pt" strokecolor="#878787">
                <v:path arrowok="t"/>
              </v:shape>
            </v:group>
            <v:group style="position:absolute;left:2721;top:2383;width:1832;height:2" coordorigin="2721,2383" coordsize="1832,2">
              <v:shape style="position:absolute;left:2721;top:2383;width:1832;height:2" coordorigin="2721,2383" coordsize="1832,0" path="m2721,2383l4553,2383e" filled="f" stroked="t" strokeweight=".551553pt" strokecolor="#878787">
                <v:path arrowok="t"/>
              </v:shape>
            </v:group>
            <v:group style="position:absolute;left:6470;top:1887;width:3151;height:2" coordorigin="6470,1887" coordsize="3151,2">
              <v:shape style="position:absolute;left:6470;top:1887;width:3151;height:2" coordorigin="6470,1887" coordsize="3151,0" path="m6470,1887l9621,1887e" filled="f" stroked="t" strokeweight=".551498pt" strokecolor="#878787">
                <v:path arrowok="t"/>
              </v:shape>
            </v:group>
            <v:group style="position:absolute;left:2721;top:1887;width:3208;height:2" coordorigin="2721,1887" coordsize="3208,2">
              <v:shape style="position:absolute;left:2721;top:1887;width:3208;height:2" coordorigin="2721,1887" coordsize="3208,0" path="m2721,1887l5929,1887e" filled="f" stroked="t" strokeweight=".551525pt" strokecolor="#878787">
                <v:path arrowok="t"/>
              </v:shape>
            </v:group>
            <v:group style="position:absolute;left:2721;top:1390;width:6900;height:2" coordorigin="2721,1390" coordsize="6900,2">
              <v:shape style="position:absolute;left:2721;top:1390;width:6900;height:2" coordorigin="2721,1390" coordsize="6900,0" path="m2721,1390l9621,1390e" filled="f" stroked="t" strokeweight=".551499pt" strokecolor="#878787">
                <v:path arrowok="t"/>
              </v:shape>
            </v:group>
            <v:group style="position:absolute;left:8657;top:3271;width:552;height:99" coordorigin="8657,3271" coordsize="552,99">
              <v:shape style="position:absolute;left:8657;top:3271;width:552;height:99" coordorigin="8657,3271" coordsize="552,99" path="m9209,3370l8657,3370,8657,3271,9209,3271,9209,3370xe" filled="t" fillcolor="#4F81BD" stroked="f">
                <v:path arrowok="t"/>
                <v:fill type="solid"/>
              </v:shape>
            </v:group>
            <v:group style="position:absolute;left:7293;top:2984;width:552;height:386" coordorigin="7293,2984" coordsize="552,386">
              <v:shape style="position:absolute;left:7293;top:2984;width:552;height:386" coordorigin="7293,2984" coordsize="552,386" path="m7845,3370l7293,3370,7293,2984,7845,2984,7845,3370xe" filled="t" fillcolor="#4F81BD" stroked="f">
                <v:path arrowok="t"/>
                <v:fill type="solid"/>
              </v:shape>
            </v:group>
            <v:group style="position:absolute;left:5929;top:1407;width:541;height:1963" coordorigin="5929,1407" coordsize="541,1963">
              <v:shape style="position:absolute;left:5929;top:1407;width:541;height:1963" coordorigin="5929,1407" coordsize="541,1963" path="m6470,3370l5929,3370,5929,1407,6470,1407,6470,3370xe" filled="t" fillcolor="#4F81BD" stroked="f">
                <v:path arrowok="t"/>
                <v:fill type="solid"/>
              </v:shape>
            </v:group>
            <v:group style="position:absolute;left:4553;top:2245;width:552;height:1125" coordorigin="4553,2245" coordsize="552,1125">
              <v:shape style="position:absolute;left:4553;top:2245;width:552;height:1125" coordorigin="4553,2245" coordsize="552,1125" path="m5106,3370l4553,3370,4553,2245,5106,2245,5106,3370xe" filled="t" fillcolor="#4F81BD" stroked="f">
                <v:path arrowok="t"/>
                <v:fill type="solid"/>
              </v:shape>
            </v:group>
            <v:group style="position:absolute;left:3189;top:2852;width:541;height:518" coordorigin="3189,2852" coordsize="541,518">
              <v:shape style="position:absolute;left:3189;top:2852;width:541;height:518" coordorigin="3189,2852" coordsize="541,518" path="m3730,3370l3189,3370,3189,2852,3730,2852,3730,3370xe" filled="t" fillcolor="#4F81BD" stroked="f">
                <v:path arrowok="t"/>
                <v:fill type="solid"/>
              </v:shape>
            </v:group>
            <v:group style="position:absolute;left:2777;top:1148;width:2;height:2272" coordorigin="2777,1148" coordsize="2,2272">
              <v:shape style="position:absolute;left:2777;top:1148;width:2;height:2272" coordorigin="2777,1148" coordsize="0,2272" path="m2777,3420l2777,1148e" filled="f" stroked="t" strokeweight=".563721pt" strokecolor="#878787">
                <v:path arrowok="t"/>
              </v:shape>
            </v:group>
            <v:group style="position:absolute;left:2721;top:3365;width:6900;height:2" coordorigin="2721,3365" coordsize="6900,2">
              <v:shape style="position:absolute;left:2721;top:3365;width:6900;height:2" coordorigin="2721,3365" coordsize="6900,0" path="m2721,3365l9621,3365e" filled="f" stroked="t" strokeweight=".551498pt" strokecolor="#878787">
                <v:path arrowok="t"/>
              </v:shape>
            </v:group>
            <v:group style="position:absolute;left:4142;top:3365;width:2;height:55" coordorigin="4142,3365" coordsize="2,55">
              <v:shape style="position:absolute;left:4142;top:3365;width:2;height:55" coordorigin="4142,3365" coordsize="0,55" path="m4142,3365l4142,3420e" filled="f" stroked="t" strokeweight=".563721pt" strokecolor="#878787">
                <v:path arrowok="t"/>
              </v:shape>
            </v:group>
            <v:group style="position:absolute;left:5517;top:3365;width:2;height:55" coordorigin="5517,3365" coordsize="2,55">
              <v:shape style="position:absolute;left:5517;top:3365;width:2;height:55" coordorigin="5517,3365" coordsize="0,55" path="m5517,3365l5517,3420e" filled="f" stroked="t" strokeweight=".563721pt" strokecolor="#878787">
                <v:path arrowok="t"/>
              </v:shape>
            </v:group>
            <v:group style="position:absolute;left:6881;top:3365;width:2;height:55" coordorigin="6881,3365" coordsize="2,55">
              <v:shape style="position:absolute;left:6881;top:3365;width:2;height:55" coordorigin="6881,3365" coordsize="0,55" path="m6881,3365l6881,3420e" filled="f" stroked="t" strokeweight=".563721pt" strokecolor="#878787">
                <v:path arrowok="t"/>
              </v:shape>
            </v:group>
            <v:group style="position:absolute;left:8245;top:3365;width:2;height:55" coordorigin="8245,3365" coordsize="2,55">
              <v:shape style="position:absolute;left:8245;top:3365;width:2;height:55" coordorigin="8245,3365" coordsize="0,55" path="m8245,3365l8245,3420e" filled="f" stroked="t" strokeweight=".563721pt" strokecolor="#878787">
                <v:path arrowok="t"/>
              </v:shape>
            </v:group>
            <v:group style="position:absolute;left:9621;top:3365;width:2;height:55" coordorigin="9621,3365" coordsize="2,55">
              <v:shape style="position:absolute;left:9621;top:3365;width:2;height:55" coordorigin="9621,3365" coordsize="0,55" path="m9621,3365l9621,3420e" filled="f" stroked="t" strokeweight=".563721pt" strokecolor="#878787">
                <v:path arrowok="t"/>
              </v:shape>
            </v:group>
            <w10:wrap type="none"/>
          </v:group>
        </w:pict>
      </w:r>
      <w:bookmarkStart w:name="_bookmark38" w:id="62"/>
      <w:bookmarkEnd w:id="6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3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6"/>
          <w:szCs w:val="16"/>
        </w:rPr>
        <w:t>800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3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03.434029pt;margin-top:-6.098366pt;width:10.4557pt;height:67.631677pt;mso-position-horizontal-relative:page;mso-position-vertical-relative:paragraph;z-index:-15748" type="#_x0000_t202" filled="f" stroked="f">
            <v:textbox inset="0,0,0,0" style="layout-flow:vertical;mso-layout-flow-alt:bottom-to-top">
              <w:txbxContent>
                <w:p>
                  <w:pPr>
                    <w:spacing w:line="192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7"/>
                      <w:sz w:val="17"/>
                      <w:szCs w:val="17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7"/>
                      <w:szCs w:val="17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7"/>
                      <w:sz w:val="17"/>
                      <w:szCs w:val="17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7"/>
                      <w:szCs w:val="17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7"/>
                      <w:sz w:val="17"/>
                      <w:szCs w:val="17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7"/>
                      <w:szCs w:val="17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7"/>
                      <w:szCs w:val="17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7"/>
                      <w:szCs w:val="17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7"/>
                      <w:sz w:val="17"/>
                      <w:szCs w:val="17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7"/>
                      <w:szCs w:val="17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7"/>
                      <w:sz w:val="17"/>
                      <w:szCs w:val="17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7"/>
                      <w:sz w:val="17"/>
                      <w:szCs w:val="17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7"/>
                      <w:szCs w:val="17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7"/>
                      <w:sz w:val="17"/>
                      <w:szCs w:val="17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7"/>
                      <w:sz w:val="17"/>
                      <w:szCs w:val="17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7"/>
                      <w:szCs w:val="17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6"/>
          <w:szCs w:val="16"/>
        </w:rPr>
        <w:t>600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3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6"/>
          <w:szCs w:val="16"/>
        </w:rPr>
        <w:t>400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3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51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3599" w:val="left" w:leader="none"/>
          <w:tab w:pos="4911" w:val="left" w:leader="none"/>
          <w:tab w:pos="6358" w:val="left" w:leader="none"/>
          <w:tab w:pos="7704" w:val="left" w:leader="none"/>
        </w:tabs>
        <w:spacing w:before="62"/>
        <w:ind w:left="182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4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op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94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4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6"/>
          <w:szCs w:val="16"/>
        </w:rPr>
        <w:t>h</w:t>
      </w:r>
      <w:r>
        <w:rPr>
          <w:rFonts w:ascii="Calibri" w:hAnsi="Calibri" w:cs="Calibri" w:eastAsia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5"/>
          <w:sz w:val="16"/>
          <w:szCs w:val="16"/>
        </w:rPr>
        <w:t>c</w:t>
      </w:r>
      <w:r>
        <w:rPr>
          <w:rFonts w:ascii="Calibri" w:hAnsi="Calibri" w:cs="Calibri" w:eastAsia="Calibri"/>
          <w:b/>
          <w:bCs/>
          <w:spacing w:val="-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hAnsi="Calibri" w:cs="Calibri" w:eastAsia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hAnsi="Calibri" w:cs="Calibri" w:eastAsia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hAnsi="Calibri" w:cs="Calibri" w:eastAsia="Calibri"/>
          <w:b/>
          <w:bCs/>
          <w:spacing w:val="0"/>
          <w:w w:val="105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3" w:right="168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ng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0" w:hanging="1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" w:right="192"/>
        <w:jc w:val="left"/>
      </w:pPr>
      <w:r>
        <w:rPr/>
        <w:pict>
          <v:group style="position:absolute;margin-left:79.200012pt;margin-top:19.829512pt;width:440.399963pt;height:228.72pt;mso-position-horizontal-relative:page;mso-position-vertical-relative:paragraph;z-index:-15750" coordorigin="1584,397" coordsize="8808,4574">
            <v:shape style="position:absolute;left:1584;top:397;width:8808;height:4574" type="#_x0000_t75">
              <v:imagedata r:id="rId37" o:title=""/>
            </v:shape>
            <v:group style="position:absolute;left:1899;top:686;width:7861;height:3655" coordorigin="1899,686" coordsize="7861,3655">
              <v:shape style="position:absolute;left:1899;top:686;width:7861;height:3655" coordorigin="1899,686" coordsize="7861,3655" path="m1899,686l9760,686,9760,4341,1899,4341,1899,686xe" filled="t" fillcolor="#FFFFFF" stroked="f">
                <v:path arrowok="t"/>
                <v:fill type="solid"/>
              </v:shape>
            </v:group>
            <v:group style="position:absolute;left:2677;top:1277;width:6849;height:2532" coordorigin="2677,1277" coordsize="6849,2532">
              <v:shape style="position:absolute;left:2677;top:1277;width:6849;height:2532" coordorigin="2677,1277" coordsize="6849,2532" path="m2677,1277l9526,1277,9526,3809,2677,3809,2677,1277xe" filled="t" fillcolor="#FFFFFF" stroked="f">
                <v:path arrowok="t"/>
                <v:fill type="solid"/>
              </v:shape>
            </v:group>
            <v:group style="position:absolute;left:2629;top:3558;width:6902;height:2" coordorigin="2629,3558" coordsize="6902,2">
              <v:shape style="position:absolute;left:2629;top:3558;width:6902;height:2" coordorigin="2629,3558" coordsize="6902,0" path="m2629,3558l9531,3558e" filled="f" stroked="t" strokeweight=".492554pt" strokecolor="#878787">
                <v:path arrowok="t"/>
              </v:shape>
            </v:group>
            <v:group style="position:absolute;left:2629;top:3301;width:6902;height:2" coordorigin="2629,3301" coordsize="6902,2">
              <v:shape style="position:absolute;left:2629;top:3301;width:6902;height:2" coordorigin="2629,3301" coordsize="6902,0" path="m2629,3301l9531,3301e" filled="f" stroked="t" strokeweight=".492554pt" strokecolor="#878787">
                <v:path arrowok="t"/>
              </v:shape>
            </v:group>
            <v:group style="position:absolute;left:2629;top:3055;width:6902;height:2" coordorigin="2629,3055" coordsize="6902,2">
              <v:shape style="position:absolute;left:2629;top:3055;width:6902;height:2" coordorigin="2629,3055" coordsize="6902,0" path="m2629,3055l9531,3055e" filled="f" stroked="t" strokeweight=".492554pt" strokecolor="#878787">
                <v:path arrowok="t"/>
              </v:shape>
            </v:group>
            <v:group style="position:absolute;left:2629;top:2799;width:6902;height:2" coordorigin="2629,2799" coordsize="6902,2">
              <v:shape style="position:absolute;left:2629;top:2799;width:6902;height:2" coordorigin="2629,2799" coordsize="6902,0" path="m2629,2799l9531,2799e" filled="f" stroked="t" strokeweight=".492554pt" strokecolor="#878787">
                <v:path arrowok="t"/>
              </v:shape>
            </v:group>
            <v:group style="position:absolute;left:2629;top:2543;width:6902;height:2" coordorigin="2629,2543" coordsize="6902,2">
              <v:shape style="position:absolute;left:2629;top:2543;width:6902;height:2" coordorigin="2629,2543" coordsize="6902,0" path="m2629,2543l9531,2543e" filled="f" stroked="t" strokeweight=".492554pt" strokecolor="#878787">
                <v:path arrowok="t"/>
              </v:shape>
            </v:group>
            <v:group style="position:absolute;left:2629;top:2287;width:6902;height:2" coordorigin="2629,2287" coordsize="6902,2">
              <v:shape style="position:absolute;left:2629;top:2287;width:6902;height:2" coordorigin="2629,2287" coordsize="6902,0" path="m2629,2287l9531,2287e" filled="f" stroked="t" strokeweight=".492554pt" strokecolor="#878787">
                <v:path arrowok="t"/>
              </v:shape>
            </v:group>
            <v:group style="position:absolute;left:2629;top:2040;width:6902;height:2" coordorigin="2629,2040" coordsize="6902,2">
              <v:shape style="position:absolute;left:2629;top:2040;width:6902;height:2" coordorigin="2629,2040" coordsize="6902,0" path="m2629,2040l9531,2040e" filled="f" stroked="t" strokeweight=".492554pt" strokecolor="#878787">
                <v:path arrowok="t"/>
              </v:shape>
            </v:group>
            <v:group style="position:absolute;left:2629;top:1784;width:6902;height:2" coordorigin="2629,1784" coordsize="6902,2">
              <v:shape style="position:absolute;left:2629;top:1784;width:6902;height:2" coordorigin="2629,1784" coordsize="6902,0" path="m2629,1784l9531,1784e" filled="f" stroked="t" strokeweight=".492554pt" strokecolor="#878787">
                <v:path arrowok="t"/>
              </v:shape>
            </v:group>
            <v:group style="position:absolute;left:2629;top:1528;width:6902;height:2" coordorigin="2629,1528" coordsize="6902,2">
              <v:shape style="position:absolute;left:2629;top:1528;width:6902;height:2" coordorigin="2629,1528" coordsize="6902,0" path="m2629,1528l9531,1528e" filled="f" stroked="t" strokeweight=".492554pt" strokecolor="#878787">
                <v:path arrowok="t"/>
              </v:shape>
            </v:group>
            <v:group style="position:absolute;left:2629;top:1272;width:6902;height:2" coordorigin="2629,1272" coordsize="6902,2">
              <v:shape style="position:absolute;left:2629;top:1272;width:6902;height:2" coordorigin="2629,1272" coordsize="6902,0" path="m2629,1272l9531,1272e" filled="f" stroked="t" strokeweight=".492554pt" strokecolor="#878787">
                <v:path arrowok="t"/>
              </v:shape>
            </v:group>
            <v:group style="position:absolute;left:2671;top:1272;width:2;height:2591" coordorigin="2671,1272" coordsize="2,2591">
              <v:shape style="position:absolute;left:2671;top:1272;width:2;height:2591" coordorigin="2671,1272" coordsize="0,2591" path="m2671,3863l2671,1272e" filled="f" stroked="t" strokeweight=".532578pt" strokecolor="#878787">
                <v:path arrowok="t"/>
              </v:shape>
            </v:group>
            <v:group style="position:absolute;left:2629;top:3814;width:6902;height:2" coordorigin="2629,3814" coordsize="6902,2">
              <v:shape style="position:absolute;left:2629;top:3814;width:6902;height:2" coordorigin="2629,3814" coordsize="6902,0" path="m2629,3814l9531,3814e" filled="f" stroked="t" strokeweight=".492554pt" strokecolor="#878787">
                <v:path arrowok="t"/>
              </v:shape>
            </v:group>
            <v:group style="position:absolute;left:3247;top:3814;width:2;height:49" coordorigin="3247,3814" coordsize="2,49">
              <v:shape style="position:absolute;left:3247;top:3814;width:2;height:49" coordorigin="3247,3814" coordsize="0,49" path="m3247,3814l3247,3863e" filled="f" stroked="t" strokeweight=".532578pt" strokecolor="#878787">
                <v:path arrowok="t"/>
              </v:shape>
            </v:group>
            <v:group style="position:absolute;left:3822;top:3814;width:2;height:49" coordorigin="3822,3814" coordsize="2,49">
              <v:shape style="position:absolute;left:3822;top:3814;width:2;height:49" coordorigin="3822,3814" coordsize="0,49" path="m3822,3814l3822,3863e" filled="f" stroked="t" strokeweight=".532578pt" strokecolor="#878787">
                <v:path arrowok="t"/>
              </v:shape>
            </v:group>
            <v:group style="position:absolute;left:4386;top:3814;width:2;height:49" coordorigin="4386,3814" coordsize="2,49">
              <v:shape style="position:absolute;left:4386;top:3814;width:2;height:49" coordorigin="4386,3814" coordsize="0,49" path="m4386,3814l4386,3863e" filled="f" stroked="t" strokeweight=".532578pt" strokecolor="#878787">
                <v:path arrowok="t"/>
              </v:shape>
            </v:group>
            <v:group style="position:absolute;left:4961;top:3814;width:2;height:49" coordorigin="4961,3814" coordsize="2,49">
              <v:shape style="position:absolute;left:4961;top:3814;width:2;height:49" coordorigin="4961,3814" coordsize="0,49" path="m4961,3814l4961,3863e" filled="f" stroked="t" strokeweight=".532578pt" strokecolor="#878787">
                <v:path arrowok="t"/>
              </v:shape>
            </v:group>
            <v:group style="position:absolute;left:5526;top:3814;width:2;height:49" coordorigin="5526,3814" coordsize="2,49">
              <v:shape style="position:absolute;left:5526;top:3814;width:2;height:49" coordorigin="5526,3814" coordsize="0,49" path="m5526,3814l5526,3863e" filled="f" stroked="t" strokeweight=".532578pt" strokecolor="#878787">
                <v:path arrowok="t"/>
              </v:shape>
            </v:group>
            <v:group style="position:absolute;left:6101;top:3814;width:2;height:49" coordorigin="6101,3814" coordsize="2,49">
              <v:shape style="position:absolute;left:6101;top:3814;width:2;height:49" coordorigin="6101,3814" coordsize="0,49" path="m6101,3814l6101,3863e" filled="f" stroked="t" strokeweight=".532578pt" strokecolor="#878787">
                <v:path arrowok="t"/>
              </v:shape>
            </v:group>
            <v:group style="position:absolute;left:6676;top:3814;width:2;height:49" coordorigin="6676,3814" coordsize="2,49">
              <v:shape style="position:absolute;left:6676;top:3814;width:2;height:49" coordorigin="6676,3814" coordsize="0,49" path="m6676,3814l6676,3863e" filled="f" stroked="t" strokeweight=".532578pt" strokecolor="#878787">
                <v:path arrowok="t"/>
              </v:shape>
            </v:group>
            <v:group style="position:absolute;left:7241;top:3814;width:2;height:49" coordorigin="7241,3814" coordsize="2,49">
              <v:shape style="position:absolute;left:7241;top:3814;width:2;height:49" coordorigin="7241,3814" coordsize="0,49" path="m7241,3814l7241,3863e" filled="f" stroked="t" strokeweight=".532578pt" strokecolor="#878787">
                <v:path arrowok="t"/>
              </v:shape>
            </v:group>
            <v:group style="position:absolute;left:7816;top:3814;width:2;height:49" coordorigin="7816,3814" coordsize="2,49">
              <v:shape style="position:absolute;left:7816;top:3814;width:2;height:49" coordorigin="7816,3814" coordsize="0,49" path="m7816,3814l7816,3863e" filled="f" stroked="t" strokeweight=".532578pt" strokecolor="#878787">
                <v:path arrowok="t"/>
              </v:shape>
            </v:group>
            <v:group style="position:absolute;left:8391;top:3814;width:2;height:49" coordorigin="8391,3814" coordsize="2,49">
              <v:shape style="position:absolute;left:8391;top:3814;width:2;height:49" coordorigin="8391,3814" coordsize="0,49" path="m8391,3814l8391,3863e" filled="f" stroked="t" strokeweight=".532578pt" strokecolor="#878787">
                <v:path arrowok="t"/>
              </v:shape>
            </v:group>
            <v:group style="position:absolute;left:8956;top:3814;width:2;height:49" coordorigin="8956,3814" coordsize="2,49">
              <v:shape style="position:absolute;left:8956;top:3814;width:2;height:49" coordorigin="8956,3814" coordsize="0,49" path="m8956,3814l8956,3863e" filled="f" stroked="t" strokeweight=".532578pt" strokecolor="#878787">
                <v:path arrowok="t"/>
              </v:shape>
            </v:group>
            <v:group style="position:absolute;left:9531;top:3814;width:2;height:49" coordorigin="9531,3814" coordsize="2,49">
              <v:shape style="position:absolute;left:9531;top:3814;width:2;height:49" coordorigin="9531,3814" coordsize="0,49" path="m9531,3814l9531,3863e" filled="f" stroked="t" strokeweight=".532578pt" strokecolor="#878787">
                <v:path arrowok="t"/>
              </v:shape>
            </v:group>
            <v:group style="position:absolute;left:2959;top:1449;width:6284;height:847" coordorigin="2959,1449" coordsize="6284,847">
              <v:shape style="position:absolute;left:2959;top:1449;width:6284;height:847" coordorigin="2959,1449" coordsize="6284,847" path="m2959,2297l3534,2218,4099,2188,4674,2129,5249,2109,5814,2040,6389,1972,6964,1883,7529,1686,8104,1568,8679,1449,9243,1686e" filled="f" stroked="t" strokeweight="1.479804pt" strokecolor="#416FA6">
                <v:path arrowok="t"/>
              </v:shape>
            </v:group>
            <v:group style="position:absolute;left:2959;top:3454;width:6284;height:2" coordorigin="2959,3454" coordsize="6284,2">
              <v:shape style="position:absolute;left:2959;top:3454;width:6284;height:2" coordorigin="2959,3454" coordsize="6284,0" path="m2959,3454l9243,3454e" filled="f" stroked="t" strokeweight=".492554pt" strokecolor="#A8423F">
                <v:path arrowok="t"/>
              </v:shape>
            </v:group>
            <v:group style="position:absolute;left:2959;top:3617;width:6284;height:89" coordorigin="2959,3617" coordsize="6284,89">
              <v:shape style="position:absolute;left:2959;top:3617;width:6284;height:89" coordorigin="2959,3617" coordsize="6284,89" path="m2959,3705l3534,3705,4099,3695,4674,3686,5249,3686,5814,3695,6389,3686,6964,3686,7529,3666,8104,3656,8679,3636,9243,3617e" filled="f" stroked="t" strokeweight="1.477685pt" strokecolor="#86A44A">
                <v:path arrowok="t"/>
              </v:shape>
            </v:group>
            <v:group style="position:absolute;left:2959;top:3597;width:6284;height:30" coordorigin="2959,3597" coordsize="6284,30">
              <v:shape style="position:absolute;left:2959;top:3597;width:6284;height:30" coordorigin="2959,3597" coordsize="6284,30" path="m2959,3597l3534,3597,4099,3607,4674,3607,5249,3617,5814,3617,6389,3617,6964,3617,7529,3627,8104,3627,8679,3617,9243,3617e" filled="f" stroked="t" strokeweight="1.477664pt" strokecolor="#6E548D">
                <v:path arrowok="t"/>
                <v:stroke dashstyle="longDash"/>
              </v:shape>
            </v:group>
            <v:group style="position:absolute;left:2959;top:3636;width:6284;height:49" coordorigin="2959,3636" coordsize="6284,49">
              <v:shape style="position:absolute;left:2959;top:3636;width:6284;height:49" coordorigin="2959,3636" coordsize="6284,49" path="m2959,3636l3534,3646,4099,3646,4674,3656,5249,3666,5814,3666,6389,3666,6964,3666,7529,3676,8104,3686,8679,3686,9243,3686e" filled="f" stroked="t" strokeweight="1.477669pt" strokecolor="#3D96AE">
                <v:path arrowok="t"/>
              </v:shape>
            </v:group>
            <v:group style="position:absolute;left:2959;top:3755;width:6284;height:39" coordorigin="2959,3755" coordsize="6284,39">
              <v:shape style="position:absolute;left:2959;top:3755;width:6284;height:39" coordorigin="2959,3755" coordsize="6284,39" path="m2959,3764l3534,3755,4099,3755,4674,3755,5249,3755,5814,3755,6389,3755,6964,3764,7529,3755,8104,3784,8679,3794,9243,3794e" filled="f" stroked="t" strokeweight="1.477666pt" strokecolor="#DA8137">
                <v:path arrowok="t"/>
              </v:shape>
            </v:group>
            <v:group style="position:absolute;left:2959;top:3794;width:6284;height:20" coordorigin="2959,3794" coordsize="6284,20">
              <v:shape style="position:absolute;left:2959;top:3794;width:6284;height:20" coordorigin="2959,3794" coordsize="6284,20" path="m2959,3814l2959,3814,7529,3814,8104,3794,8679,3794,9243,3794e" filled="f" stroked="t" strokeweight="1.477662pt" strokecolor="#8EA5CB">
                <v:path arrowok="t"/>
              </v:shape>
            </v:group>
            <v:group style="position:absolute;left:2373;top:878;width:352;height:2" coordorigin="2373,878" coordsize="352,2">
              <v:shape style="position:absolute;left:2373;top:878;width:352;height:2" coordorigin="2373,878" coordsize="352,0" path="m2373,878l2725,878e" filled="f" stroked="t" strokeweight="1.477661pt" strokecolor="#416FA6">
                <v:path arrowok="t"/>
              </v:shape>
            </v:group>
            <v:group style="position:absolute;left:4898;top:878;width:352;height:2" coordorigin="4898,878" coordsize="352,2">
              <v:shape style="position:absolute;left:4898;top:878;width:352;height:2" coordorigin="4898,878" coordsize="352,0" path="m4898,878l5249,878e" filled="f" stroked="t" strokeweight="1.477661pt" strokecolor="#A8423F">
                <v:path arrowok="t"/>
              </v:shape>
            </v:group>
            <v:group style="position:absolute;left:7422;top:878;width:352;height:2" coordorigin="7422,878" coordsize="352,2">
              <v:shape style="position:absolute;left:7422;top:878;width:352;height:2" coordorigin="7422,878" coordsize="352,0" path="m7422,878l7774,878e" filled="f" stroked="t" strokeweight="1.477661pt" strokecolor="#86A44A">
                <v:path arrowok="t"/>
              </v:shape>
            </v:group>
            <v:group style="position:absolute;left:2373;top:1065;width:352;height:2" coordorigin="2373,1065" coordsize="352,2">
              <v:shape style="position:absolute;left:2373;top:1065;width:352;height:2" coordorigin="2373,1065" coordsize="352,0" path="m2373,1065l2725,1065e" filled="f" stroked="t" strokeweight="1.477661pt" strokecolor="#6E548D">
                <v:path arrowok="t"/>
                <v:stroke dashstyle="longDash"/>
              </v:shape>
            </v:group>
            <v:group style="position:absolute;left:4898;top:1065;width:352;height:2" coordorigin="4898,1065" coordsize="352,2">
              <v:shape style="position:absolute;left:4898;top:1065;width:352;height:2" coordorigin="4898,1065" coordsize="352,0" path="m4898,1065l5249,1065e" filled="f" stroked="t" strokeweight="1.477661pt" strokecolor="#3D96AE">
                <v:path arrowok="t"/>
              </v:shape>
            </v:group>
            <v:group style="position:absolute;left:7422;top:1065;width:352;height:2" coordorigin="7422,1065" coordsize="352,2">
              <v:shape style="position:absolute;left:7422;top:1065;width:352;height:2" coordorigin="7422,1065" coordsize="352,0" path="m7422,1065l7774,1065e" filled="f" stroked="t" strokeweight="1.477661pt" strokecolor="#DA8137">
                <v:path arrowok="t"/>
              </v:shape>
            </v:group>
            <w10:wrap type="none"/>
          </v:group>
        </w:pict>
      </w:r>
      <w:bookmarkStart w:name="_bookmark39" w:id="63"/>
      <w:bookmarkEnd w:id="6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270" w:val="left" w:leader="none"/>
          <w:tab w:pos="6794" w:val="left" w:leader="none"/>
        </w:tabs>
        <w:spacing w:before="77"/>
        <w:ind w:left="174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1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15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1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1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om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15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040" w:bottom="1100" w:left="1020" w:right="1020"/>
        </w:sectPr>
      </w:pPr>
    </w:p>
    <w:p>
      <w:pPr>
        <w:tabs>
          <w:tab w:pos="1746" w:val="left" w:leader="none"/>
        </w:tabs>
        <w:spacing w:line="291" w:lineRule="auto" w:before="18"/>
        <w:ind w:left="1160" w:right="0" w:firstLine="192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w w:val="11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1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1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1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1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000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45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900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800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96.487053pt;margin-top:3.969762pt;width:9.9886pt;height:60.319184pt;mso-position-horizontal-relative:page;mso-position-vertical-relative:paragraph;z-index:-15749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2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92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2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2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700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600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500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400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300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1254" w:right="917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82"/>
        <w:ind w:left="50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3684" w:val="left" w:leader="none"/>
        </w:tabs>
        <w:spacing w:before="18"/>
        <w:ind w:left="116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spacing w:val="0"/>
          <w:w w:val="115"/>
        </w:rPr>
        <w:br w:type="column"/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1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8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3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15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1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1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9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12"/>
          <w:w w:val="11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1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1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1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2" w:equalWidth="0">
            <w:col w:w="2433" w:space="676"/>
            <w:col w:w="6758"/>
          </w:cols>
        </w:sectPr>
      </w:pPr>
    </w:p>
    <w:p>
      <w:pPr>
        <w:tabs>
          <w:tab w:pos="873" w:val="left" w:leader="none"/>
          <w:tab w:pos="1445" w:val="left" w:leader="none"/>
          <w:tab w:pos="2016" w:val="left" w:leader="none"/>
          <w:tab w:pos="2588" w:val="left" w:leader="none"/>
          <w:tab w:pos="3159" w:val="left" w:leader="none"/>
          <w:tab w:pos="3730" w:val="left" w:leader="none"/>
          <w:tab w:pos="4302" w:val="left" w:leader="none"/>
          <w:tab w:pos="4873" w:val="left" w:leader="none"/>
          <w:tab w:pos="5445" w:val="left" w:leader="none"/>
          <w:tab w:pos="6016" w:val="left" w:leader="none"/>
          <w:tab w:pos="6587" w:val="left" w:leader="none"/>
        </w:tabs>
        <w:spacing w:before="59"/>
        <w:ind w:left="30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1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15"/>
          <w:sz w:val="14"/>
          <w:szCs w:val="14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27"/>
        <w:ind w:left="466" w:right="173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2"/>
          <w:w w:val="115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4"/>
          <w:w w:val="11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6"/>
          <w:w w:val="115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152"/>
        <w:jc w:val="left"/>
      </w:pPr>
      <w:r>
        <w:rPr/>
        <w:pict>
          <v:group style="position:absolute;margin-left:50.860001pt;margin-top:86.016426pt;width:493.72pt;height:201.64pt;mso-position-horizontal-relative:page;mso-position-vertical-relative:paragraph;z-index:-15747" coordorigin="1017,1720" coordsize="9874,4033">
            <v:group style="position:absolute;left:1027;top:1730;width:106;height:4013" coordorigin="1027,1730" coordsize="106,4013">
              <v:shape style="position:absolute;left:1027;top:1730;width:106;height:4013" coordorigin="1027,1730" coordsize="106,4013" path="m1027,5743l1133,5743,1133,1730,1027,1730,1027,5743xe" filled="t" fillcolor="#E2ECE3" stroked="f">
                <v:path arrowok="t"/>
                <v:fill type="solid"/>
              </v:shape>
            </v:group>
            <v:group style="position:absolute;left:10774;top:1730;width:108;height:4013" coordorigin="10774,1730" coordsize="108,4013">
              <v:shape style="position:absolute;left:10774;top:1730;width:108;height:4013" coordorigin="10774,1730" coordsize="108,4013" path="m10774,5743l10882,5743,10882,1730,10774,1730,10774,5743xe" filled="t" fillcolor="#E2ECE3" stroked="f">
                <v:path arrowok="t"/>
                <v:fill type="solid"/>
              </v:shape>
            </v:group>
            <v:group style="position:absolute;left:1133;top:1730;width:9641;height:252" coordorigin="1133,1730" coordsize="9641,252">
              <v:shape style="position:absolute;left:1133;top:1730;width:9641;height:252" coordorigin="1133,1730" coordsize="9641,252" path="m1133,1982l10774,1982,10774,1730,1133,1730,1133,1982xe" filled="t" fillcolor="#E2ECE3" stroked="f">
                <v:path arrowok="t"/>
                <v:fill type="solid"/>
              </v:shape>
            </v:group>
            <v:group style="position:absolute;left:1133;top:1982;width:9641;height:254" coordorigin="1133,1982" coordsize="9641,254">
              <v:shape style="position:absolute;left:1133;top:1982;width:9641;height:254" coordorigin="1133,1982" coordsize="9641,254" path="m1133,2237l10774,2237,10774,1982,1133,1982,1133,2237xe" filled="t" fillcolor="#E2ECE3" stroked="f">
                <v:path arrowok="t"/>
                <v:fill type="solid"/>
              </v:shape>
            </v:group>
            <v:group style="position:absolute;left:1133;top:2237;width:9641;height:252" coordorigin="1133,2237" coordsize="9641,252">
              <v:shape style="position:absolute;left:1133;top:2237;width:9641;height:252" coordorigin="1133,2237" coordsize="9641,252" path="m1133,2489l10774,2489,10774,2237,1133,2237,1133,2489xe" filled="t" fillcolor="#E2ECE3" stroked="f">
                <v:path arrowok="t"/>
                <v:fill type="solid"/>
              </v:shape>
            </v:group>
            <v:group style="position:absolute;left:1133;top:2489;width:9641;height:254" coordorigin="1133,2489" coordsize="9641,254">
              <v:shape style="position:absolute;left:1133;top:2489;width:9641;height:254" coordorigin="1133,2489" coordsize="9641,254" path="m1133,2743l10774,2743,10774,2489,1133,2489,1133,2743xe" filled="t" fillcolor="#E2ECE3" stroked="f">
                <v:path arrowok="t"/>
                <v:fill type="solid"/>
              </v:shape>
            </v:group>
            <v:group style="position:absolute;left:1133;top:2743;width:9641;height:252" coordorigin="1133,2743" coordsize="9641,252">
              <v:shape style="position:absolute;left:1133;top:2743;width:9641;height:252" coordorigin="1133,2743" coordsize="9641,252" path="m1133,2995l10774,2995,10774,2743,1133,2743,1133,2995xe" filled="t" fillcolor="#E2ECE3" stroked="f">
                <v:path arrowok="t"/>
                <v:fill type="solid"/>
              </v:shape>
            </v:group>
            <v:group style="position:absolute;left:1133;top:2995;width:9641;height:252" coordorigin="1133,2995" coordsize="9641,252">
              <v:shape style="position:absolute;left:1133;top:2995;width:9641;height:252" coordorigin="1133,2995" coordsize="9641,252" path="m1133,3247l10774,3247,10774,2995,1133,2995,1133,3247xe" filled="t" fillcolor="#E2ECE3" stroked="f">
                <v:path arrowok="t"/>
                <v:fill type="solid"/>
              </v:shape>
            </v:group>
            <v:group style="position:absolute;left:1133;top:3247;width:9641;height:370" coordorigin="1133,3247" coordsize="9641,370">
              <v:shape style="position:absolute;left:1133;top:3247;width:9641;height:370" coordorigin="1133,3247" coordsize="9641,370" path="m1133,3617l10774,3617,10774,3247,1133,3247,1133,3617xe" filled="t" fillcolor="#E2ECE3" stroked="f">
                <v:path arrowok="t"/>
                <v:fill type="solid"/>
              </v:shape>
            </v:group>
            <v:group style="position:absolute;left:1133;top:3617;width:9641;height:266" coordorigin="1133,3617" coordsize="9641,266">
              <v:shape style="position:absolute;left:1133;top:3617;width:9641;height:266" coordorigin="1133,3617" coordsize="9641,266" path="m1133,3883l10774,3883,10774,3617,1133,3617,1133,3883xe" filled="t" fillcolor="#E2ECE3" stroked="f">
                <v:path arrowok="t"/>
                <v:fill type="solid"/>
              </v:shape>
            </v:group>
            <v:group style="position:absolute;left:1133;top:3883;width:9641;height:269" coordorigin="1133,3883" coordsize="9641,269">
              <v:shape style="position:absolute;left:1133;top:3883;width:9641;height:269" coordorigin="1133,3883" coordsize="9641,269" path="m1133,4152l10774,4152,10774,3883,1133,3883,1133,4152xe" filled="t" fillcolor="#E2ECE3" stroked="f">
                <v:path arrowok="t"/>
                <v:fill type="solid"/>
              </v:shape>
            </v:group>
            <v:group style="position:absolute;left:1133;top:4152;width:9641;height:266" coordorigin="1133,4152" coordsize="9641,266">
              <v:shape style="position:absolute;left:1133;top:4152;width:9641;height:266" coordorigin="1133,4152" coordsize="9641,266" path="m1133,4418l10774,4418,10774,4152,1133,4152,1133,4418xe" filled="t" fillcolor="#E2ECE3" stroked="f">
                <v:path arrowok="t"/>
                <v:fill type="solid"/>
              </v:shape>
            </v:group>
            <v:group style="position:absolute;left:1133;top:4418;width:9641;height:269" coordorigin="1133,4418" coordsize="9641,269">
              <v:shape style="position:absolute;left:1133;top:4418;width:9641;height:269" coordorigin="1133,4418" coordsize="9641,269" path="m1133,4687l10774,4687,10774,4418,1133,4418,1133,4687xe" filled="t" fillcolor="#E2ECE3" stroked="f">
                <v:path arrowok="t"/>
                <v:fill type="solid"/>
              </v:shape>
            </v:group>
            <v:group style="position:absolute;left:1133;top:4687;width:9641;height:269" coordorigin="1133,4687" coordsize="9641,269">
              <v:shape style="position:absolute;left:1133;top:4687;width:9641;height:269" coordorigin="1133,4687" coordsize="9641,269" path="m1133,4956l10774,4956,10774,4687,1133,4687,1133,4956xe" filled="t" fillcolor="#E2ECE3" stroked="f">
                <v:path arrowok="t"/>
                <v:fill type="solid"/>
              </v:shape>
            </v:group>
            <v:group style="position:absolute;left:1133;top:4956;width:9641;height:266" coordorigin="1133,4956" coordsize="9641,266">
              <v:shape style="position:absolute;left:1133;top:4956;width:9641;height:266" coordorigin="1133,4956" coordsize="9641,266" path="m1133,5222l10774,5222,10774,4956,1133,4956,1133,5222xe" filled="t" fillcolor="#E2ECE3" stroked="f">
                <v:path arrowok="t"/>
                <v:fill type="solid"/>
              </v:shape>
            </v:group>
            <v:group style="position:absolute;left:1133;top:5222;width:9641;height:269" coordorigin="1133,5222" coordsize="9641,269">
              <v:shape style="position:absolute;left:1133;top:5222;width:9641;height:269" coordorigin="1133,5222" coordsize="9641,269" path="m1133,5491l10774,5491,10774,5222,1133,5222,1133,5491xe" filled="t" fillcolor="#E2ECE3" stroked="f">
                <v:path arrowok="t"/>
                <v:fill type="solid"/>
              </v:shape>
            </v:group>
            <v:group style="position:absolute;left:1133;top:5491;width:9641;height:252" coordorigin="1133,5491" coordsize="9641,252">
              <v:shape style="position:absolute;left:1133;top:5491;width:9641;height:252" coordorigin="1133,5491" coordsize="9641,252" path="m1133,5743l10774,5743,10774,5491,1133,5491,1133,5743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40</w:t>
      </w:r>
      <w:r>
        <w:rPr>
          <w:b w:val="0"/>
          <w:bCs w:val="0"/>
          <w:spacing w:val="0"/>
          <w:w w:val="100"/>
        </w:rPr>
        <w:t>.7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59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83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Append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un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ghe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st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non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uck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 w:before="72"/>
        <w:ind w:right="219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ha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Eden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Papa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5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/>
        <w:pict>
          <v:group style="position:absolute;margin-left:181.919998pt;margin-top:109.72789pt;width:231.839979pt;height:248.279865pt;mso-position-horizontal-relative:page;mso-position-vertical-relative:paragraph;z-index:-15746" coordorigin="3638,2195" coordsize="4637,4966">
            <v:shape style="position:absolute;left:3638;top:2195;width:4637;height:4966" type="#_x0000_t75">
              <v:imagedata r:id="rId38" o:title=""/>
            </v:shape>
            <v:shape style="position:absolute;left:3948;top:2408;width:3710;height:4134" type="#_x0000_t75">
              <v:imagedata r:id="rId39" o:title="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43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183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4.511002pt;margin-top:-25.097309pt;width:113.999498pt;height:149.730968pt;mso-position-horizontal-relative:page;mso-position-vertical-relative:paragraph;z-index:-15745" type="#_x0000_t75">
            <v:imagedata r:id="rId40" o:title=""/>
          </v:shape>
        </w:pict>
      </w:r>
      <w:bookmarkStart w:name="_TOC_250008" w:id="64"/>
      <w:bookmarkStart w:name="Waikato" w:id="65"/>
      <w:r>
        <w:rPr/>
      </w:r>
      <w:r>
        <w:rPr>
          <w:rFonts w:ascii="Calibri" w:hAnsi="Calibri" w:cs="Calibri" w:eastAsia="Calibri"/>
          <w:color w:val="FFFFFF"/>
          <w:spacing w:val="13"/>
          <w:w w:val="100"/>
        </w:rPr>
        <w:t>W</w:t>
      </w:r>
      <w:r>
        <w:rPr>
          <w:rFonts w:ascii="Calibri" w:hAnsi="Calibri" w:cs="Calibri" w:eastAsia="Calibri"/>
          <w:color w:val="FFFFFF"/>
          <w:spacing w:val="15"/>
          <w:w w:val="100"/>
        </w:rPr>
        <w:t>AI</w:t>
      </w:r>
      <w:r>
        <w:rPr>
          <w:rFonts w:ascii="Calibri" w:hAnsi="Calibri" w:cs="Calibri" w:eastAsia="Calibri"/>
          <w:color w:val="FFFFFF"/>
          <w:spacing w:val="13"/>
          <w:w w:val="100"/>
        </w:rPr>
        <w:t>K</w:t>
      </w:r>
      <w:r>
        <w:rPr>
          <w:rFonts w:ascii="Calibri" w:hAnsi="Calibri" w:cs="Calibri" w:eastAsia="Calibri"/>
          <w:color w:val="FFFFFF"/>
          <w:spacing w:val="15"/>
          <w:w w:val="100"/>
        </w:rPr>
        <w:t>AT</w:t>
      </w:r>
      <w:r>
        <w:rPr>
          <w:rFonts w:ascii="Calibri" w:hAnsi="Calibri" w:cs="Calibri" w:eastAsia="Calibri"/>
          <w:color w:val="FFFFFF"/>
          <w:spacing w:val="0"/>
          <w:w w:val="100"/>
        </w:rPr>
        <w:t>O</w:t>
      </w:r>
      <w:bookmarkEnd w:id="6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7" w:right="391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27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5" w:lineRule="auto" w:before="72"/>
        <w:ind w:left="539" w:right="713" w:hanging="428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1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before="37"/>
        <w:ind w:left="538" w:right="0" w:hanging="428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1" w:right="213" w:firstLine="0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1" w:right="132" w:firstLine="0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3" w:lineRule="auto"/>
        <w:ind w:left="111" w:right="220" w:hanging="1"/>
        <w:jc w:val="left"/>
      </w:pPr>
      <w:r>
        <w:rPr/>
        <w:pict>
          <v:group style="position:absolute;margin-left:133.919998pt;margin-top:34.234818pt;width:329.759977pt;height:199.319886pt;mso-position-horizontal-relative:page;mso-position-vertical-relative:paragraph;z-index:-15744" coordorigin="2678,685" coordsize="6595,3986">
            <v:shape style="position:absolute;left:2678;top:685;width:6595;height:3986" type="#_x0000_t75">
              <v:imagedata r:id="rId41" o:title=""/>
            </v:shape>
            <v:group style="position:absolute;left:2993;top:975;width:5650;height:3065" coordorigin="2993,975" coordsize="5650,3065">
              <v:shape style="position:absolute;left:2993;top:975;width:5650;height:3065" coordorigin="2993,975" coordsize="5650,3065" path="m2993,975l8643,975,8643,4040,2993,4040,2993,975xe" filled="t" fillcolor="#FFFFFF" stroked="f">
                <v:path arrowok="t"/>
                <v:fill type="solid"/>
              </v:shape>
            </v:group>
            <v:group style="position:absolute;left:3198;top:1092;width:5114;height:1884" coordorigin="3198,1092" coordsize="5114,1884">
              <v:shape style="position:absolute;left:3198;top:1092;width:5114;height:1884" coordorigin="3198,1092" coordsize="5114,1884" path="m3198,1092l8312,1092,8312,2976,3198,2976,3198,1092xe" filled="t" fillcolor="#FFFFFF" stroked="f">
                <v:path arrowok="t"/>
                <v:fill type="solid"/>
              </v:shape>
            </v:group>
            <v:group style="position:absolute;left:3203;top:1087;width:2;height:1943" coordorigin="3203,1087" coordsize="2,1943">
              <v:shape style="position:absolute;left:3203;top:1087;width:2;height:1943" coordorigin="3203,1087" coordsize="0,1943" path="m3203,3030l3203,1087e" filled="f" stroked="t" strokeweight=".48706pt" strokecolor="#878787">
                <v:path arrowok="t"/>
              </v:shape>
            </v:group>
            <v:group style="position:absolute;left:4226;top:1087;width:2;height:571" coordorigin="4226,1087" coordsize="2,571">
              <v:shape style="position:absolute;left:4226;top:1087;width:2;height:571" coordorigin="4226,1087" coordsize="0,571" path="m4226,1658l4226,1087e" filled="f" stroked="t" strokeweight=".48706pt" strokecolor="#878787">
                <v:path arrowok="t"/>
              </v:shape>
            </v:group>
            <v:group style="position:absolute;left:4226;top:2410;width:2;height:620" coordorigin="4226,2410" coordsize="2,620">
              <v:shape style="position:absolute;left:4226;top:2410;width:2;height:620" coordorigin="4226,2410" coordsize="0,620" path="m4226,3030l4226,2410e" filled="f" stroked="t" strokeweight=".487061pt" strokecolor="#878787">
                <v:path arrowok="t"/>
              </v:shape>
            </v:group>
            <v:group style="position:absolute;left:5248;top:1087;width:2;height:571" coordorigin="5248,1087" coordsize="2,571">
              <v:shape style="position:absolute;left:5248;top:1087;width:2;height:571" coordorigin="5248,1087" coordsize="0,571" path="m5248,1658l5248,1087e" filled="f" stroked="t" strokeweight=".48706pt" strokecolor="#878787">
                <v:path arrowok="t"/>
              </v:shape>
            </v:group>
            <v:group style="position:absolute;left:5248;top:2410;width:2;height:620" coordorigin="5248,2410" coordsize="2,620">
              <v:shape style="position:absolute;left:5248;top:2410;width:2;height:620" coordorigin="5248,2410" coordsize="0,620" path="m5248,3030l5248,2410e" filled="f" stroked="t" strokeweight=".487061pt" strokecolor="#878787">
                <v:path arrowok="t"/>
              </v:shape>
            </v:group>
            <v:group style="position:absolute;left:6271;top:1087;width:2;height:571" coordorigin="6271,1087" coordsize="2,571">
              <v:shape style="position:absolute;left:6271;top:1087;width:2;height:571" coordorigin="6271,1087" coordsize="0,571" path="m6271,1658l6271,1087e" filled="f" stroked="t" strokeweight=".48706pt" strokecolor="#878787">
                <v:path arrowok="t"/>
              </v:shape>
            </v:group>
            <v:group style="position:absolute;left:6271;top:2410;width:2;height:620" coordorigin="6271,2410" coordsize="2,620">
              <v:shape style="position:absolute;left:6271;top:2410;width:2;height:620" coordorigin="6271,2410" coordsize="0,620" path="m6271,3030l6271,2410e" filled="f" stroked="t" strokeweight=".487061pt" strokecolor="#878787">
                <v:path arrowok="t"/>
              </v:shape>
            </v:group>
            <v:group style="position:absolute;left:7294;top:1087;width:2;height:571" coordorigin="7294,1087" coordsize="2,571">
              <v:shape style="position:absolute;left:7294;top:1087;width:2;height:571" coordorigin="7294,1087" coordsize="0,571" path="m7294,1658l7294,1087e" filled="f" stroked="t" strokeweight=".48706pt" strokecolor="#878787">
                <v:path arrowok="t"/>
              </v:shape>
            </v:group>
            <v:group style="position:absolute;left:7294;top:2410;width:2;height:620" coordorigin="7294,2410" coordsize="2,620">
              <v:shape style="position:absolute;left:7294;top:2410;width:2;height:620" coordorigin="7294,2410" coordsize="0,620" path="m7294,3030l7294,2410e" filled="f" stroked="t" strokeweight=".487061pt" strokecolor="#878787">
                <v:path arrowok="t"/>
              </v:shape>
            </v:group>
            <v:group style="position:absolute;left:8307;top:1087;width:2;height:1943" coordorigin="8307,1087" coordsize="2,1943">
              <v:shape style="position:absolute;left:8307;top:1087;width:2;height:1943" coordorigin="8307,1087" coordsize="0,1943" path="m8307,3030l8307,1087e" filled="f" stroked="t" strokeweight=".48706pt" strokecolor="#878787">
                <v:path arrowok="t"/>
              </v:shape>
            </v:group>
            <v:group style="position:absolute;left:3198;top:1658;width:789;height:752" coordorigin="3198,1658" coordsize="789,752">
              <v:shape style="position:absolute;left:3198;top:1658;width:789;height:752" coordorigin="3198,1658" coordsize="789,752" path="m3198,1658l3987,1658,3987,2410,3198,2410,3198,1658xe" filled="t" fillcolor="#4F81BD" stroked="f">
                <v:path arrowok="t"/>
                <v:fill type="solid"/>
              </v:shape>
            </v:group>
            <v:group style="position:absolute;left:3987;top:1658;width:1987;height:752" coordorigin="3987,1658" coordsize="1987,752">
              <v:shape style="position:absolute;left:3987;top:1658;width:1987;height:752" coordorigin="3987,1658" coordsize="1987,752" path="m3987,1658l5974,1658,5974,2410,3987,2410,3987,1658xe" filled="t" fillcolor="#C0504D" stroked="f">
                <v:path arrowok="t"/>
                <v:fill type="solid"/>
              </v:shape>
            </v:group>
            <v:group style="position:absolute;left:5974;top:1658;width:1549;height:752" coordorigin="5974,1658" coordsize="1549,752">
              <v:shape style="position:absolute;left:5974;top:1658;width:1549;height:752" coordorigin="5974,1658" coordsize="1549,752" path="m5974,1658l7523,1658,7523,2410,5974,2410,5974,1658xe" filled="t" fillcolor="#9BBB59" stroked="f">
                <v:path arrowok="t"/>
                <v:fill type="solid"/>
              </v:shape>
            </v:group>
            <v:group style="position:absolute;left:7523;top:1658;width:789;height:752" coordorigin="7523,1658" coordsize="789,752">
              <v:shape style="position:absolute;left:7523;top:1658;width:789;height:752" coordorigin="7523,1658" coordsize="789,752" path="m7523,1658l8312,1658,8312,2410,7523,2410,7523,1658xe" filled="t" fillcolor="#8064A2" stroked="f">
                <v:path arrowok="t"/>
                <v:fill type="solid"/>
              </v:shape>
            </v:group>
            <v:group style="position:absolute;left:3203;top:2981;width:5104;height:2" coordorigin="3203,2981" coordsize="5104,2">
              <v:shape style="position:absolute;left:3203;top:2981;width:5104;height:2" coordorigin="3203,2981" coordsize="5104,0" path="m3203,2981l8307,2981e" filled="f" stroked="t" strokeweight=".488083pt" strokecolor="#878787">
                <v:path arrowok="t"/>
              </v:shape>
            </v:group>
            <v:group style="position:absolute;left:3587;top:3801;width:88;height:2" coordorigin="3587,3801" coordsize="88,2">
              <v:shape style="position:absolute;left:3587;top:3801;width:88;height:2" coordorigin="3587,3801" coordsize="88,0" path="m3587,3801l3675,3801e" filled="f" stroked="t" strokeweight="4.492746pt" strokecolor="#4F81BD">
                <v:path arrowok="t"/>
              </v:shape>
            </v:group>
            <v:group style="position:absolute;left:4610;top:3801;width:88;height:2" coordorigin="4610,3801" coordsize="88,2">
              <v:shape style="position:absolute;left:4610;top:3801;width:88;height:2" coordorigin="4610,3801" coordsize="88,0" path="m4610,3801l4698,3801e" filled="f" stroked="t" strokeweight="4.492746pt" strokecolor="#C0504D">
                <v:path arrowok="t"/>
              </v:shape>
            </v:group>
            <v:group style="position:absolute;left:5818;top:3801;width:88;height:2" coordorigin="5818,3801" coordsize="88,2">
              <v:shape style="position:absolute;left:5818;top:3801;width:88;height:2" coordorigin="5818,3801" coordsize="88,0" path="m5818,3801l5906,3801e" filled="f" stroked="t" strokeweight="4.492746pt" strokecolor="#9BBB59">
                <v:path arrowok="t"/>
              </v:shape>
            </v:group>
            <v:group style="position:absolute;left:7026;top:3801;width:88;height:2" coordorigin="7026,3801" coordsize="88,2">
              <v:shape style="position:absolute;left:7026;top:3801;width:88;height:2" coordorigin="7026,3801" coordsize="88,0" path="m7026,3801l7114,3801e" filled="f" stroked="t" strokeweight="4.492746pt" strokecolor="#8064A2">
                <v:path arrowok="t"/>
              </v:shape>
            </v:group>
            <w10:wrap type="none"/>
          </v:group>
        </w:pict>
      </w:r>
      <w:bookmarkStart w:name="_bookmark40" w:id="66"/>
      <w:bookmarkEnd w:id="6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82" w:val="left" w:leader="none"/>
          <w:tab w:pos="2004" w:val="left" w:leader="none"/>
          <w:tab w:pos="3026" w:val="left" w:leader="none"/>
          <w:tab w:pos="4048" w:val="left" w:leader="none"/>
          <w:tab w:pos="5031" w:val="left" w:leader="none"/>
        </w:tabs>
        <w:spacing w:before="74"/>
        <w:ind w:left="0" w:right="321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406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4"/>
          <w:w w:val="105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spacing w:val="-1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2"/>
          <w:w w:val="105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-1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3"/>
          <w:w w:val="105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0"/>
          <w:w w:val="10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020" w:val="left" w:leader="none"/>
          <w:tab w:pos="2228" w:val="left" w:leader="none"/>
          <w:tab w:pos="3436" w:val="left" w:leader="none"/>
        </w:tabs>
        <w:ind w:left="0" w:right="268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21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1" w:right="457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both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5" w:lineRule="auto" w:before="81"/>
        <w:ind w:right="147"/>
        <w:jc w:val="left"/>
      </w:pPr>
      <w:r>
        <w:rPr/>
        <w:pict>
          <v:group style="position:absolute;margin-left:76.199997pt;margin-top:38.371777pt;width:443.159848pt;height:207.598969pt;mso-position-horizontal-relative:page;mso-position-vertical-relative:paragraph;z-index:-15742" coordorigin="1524,767" coordsize="8863,4152">
            <v:shape style="position:absolute;left:1524;top:767;width:8863;height:4152" type="#_x0000_t75">
              <v:imagedata r:id="rId42" o:title=""/>
            </v:shape>
            <v:group style="position:absolute;left:1841;top:1058;width:7914;height:3229" coordorigin="1841,1058" coordsize="7914,3229">
              <v:shape style="position:absolute;left:1841;top:1058;width:7914;height:3229" coordorigin="1841,1058" coordsize="7914,3229" path="m1841,1058l9755,1058,9755,4287,1841,4287,1841,1058xe" filled="t" fillcolor="#FFFFFF" stroked="f">
                <v:path arrowok="t"/>
                <v:fill type="solid"/>
              </v:shape>
            </v:group>
            <v:group style="position:absolute;left:2832;top:1226;width:6737;height:2261" coordorigin="2832,1226" coordsize="6737,2261">
              <v:shape style="position:absolute;left:2832;top:1226;width:6737;height:2261" coordorigin="2832,1226" coordsize="6737,2261" path="m2832,1226l9569,1226,9569,3488,2832,3488,2832,1226xe" filled="t" fillcolor="#FFFFFF" stroked="f">
                <v:path arrowok="t"/>
                <v:fill type="solid"/>
              </v:shape>
            </v:group>
            <v:group style="position:absolute;left:5123;top:3030;width:4452;height:2" coordorigin="5123,3030" coordsize="4452,2">
              <v:shape style="position:absolute;left:5123;top:3030;width:4452;height:2" coordorigin="5123,3030" coordsize="4452,0" path="m5123,3030l9575,3030e" filled="f" stroked="t" strokeweight=".525909pt" strokecolor="#878787">
                <v:path arrowok="t"/>
              </v:shape>
            </v:group>
            <v:group style="position:absolute;left:3785;top:3030;width:805;height:2" coordorigin="3785,3030" coordsize="805,2">
              <v:shape style="position:absolute;left:3785;top:3030;width:805;height:2" coordorigin="3785,3030" coordsize="805,0" path="m3785,3030l4590,3030e" filled="f" stroked="t" strokeweight=".525909pt" strokecolor="#878787">
                <v:path arrowok="t"/>
              </v:shape>
            </v:group>
            <v:group style="position:absolute;left:2776;top:3030;width:464;height:2" coordorigin="2776,3030" coordsize="464,2">
              <v:shape style="position:absolute;left:2776;top:3030;width:464;height:2" coordorigin="2776,3030" coordsize="464,0" path="m2776,3030l3240,3030e" filled="f" stroked="t" strokeweight=".525965pt" strokecolor="#878787">
                <v:path arrowok="t"/>
              </v:shape>
            </v:group>
            <v:group style="position:absolute;left:5123;top:2578;width:4452;height:2" coordorigin="5123,2578" coordsize="4452,2">
              <v:shape style="position:absolute;left:5123;top:2578;width:4452;height:2" coordorigin="5123,2578" coordsize="4452,0" path="m5123,2578l9575,2578e" filled="f" stroked="t" strokeweight=".525909pt" strokecolor="#878787">
                <v:path arrowok="t"/>
              </v:shape>
            </v:group>
            <v:group style="position:absolute;left:2776;top:2578;width:1814;height:2" coordorigin="2776,2578" coordsize="1814,2">
              <v:shape style="position:absolute;left:2776;top:2578;width:1814;height:2" coordorigin="2776,2578" coordsize="1814,0" path="m2776,2578l4590,2578e" filled="f" stroked="t" strokeweight=".525937pt" strokecolor="#878787">
                <v:path arrowok="t"/>
              </v:shape>
            </v:group>
            <v:group style="position:absolute;left:5123;top:2126;width:4452;height:2" coordorigin="5123,2126" coordsize="4452,2">
              <v:shape style="position:absolute;left:5123;top:2126;width:4452;height:2" coordorigin="5123,2126" coordsize="4452,0" path="m5123,2126l9575,2126e" filled="f" stroked="t" strokeweight=".525909pt" strokecolor="#878787">
                <v:path arrowok="t"/>
              </v:shape>
            </v:group>
            <v:group style="position:absolute;left:2776;top:2126;width:1814;height:2" coordorigin="2776,2126" coordsize="1814,2">
              <v:shape style="position:absolute;left:2776;top:2126;width:1814;height:2" coordorigin="2776,2126" coordsize="1814,0" path="m2776,2126l4590,2126e" filled="f" stroked="t" strokeweight=".525937pt" strokecolor="#878787">
                <v:path arrowok="t"/>
              </v:shape>
            </v:group>
            <v:group style="position:absolute;left:2776;top:1673;width:6799;height:2" coordorigin="2776,1673" coordsize="6799,2">
              <v:shape style="position:absolute;left:2776;top:1673;width:6799;height:2" coordorigin="2776,1673" coordsize="6799,0" path="m2776,1673l9575,1673e" filled="f" stroked="t" strokeweight=".52591pt" strokecolor="#878787">
                <v:path arrowok="t"/>
              </v:shape>
            </v:group>
            <v:group style="position:absolute;left:2776;top:1221;width:6799;height:2" coordorigin="2776,1221" coordsize="6799,2">
              <v:shape style="position:absolute;left:2776;top:1221;width:6799;height:2" coordorigin="2776,1221" coordsize="6799,0" path="m2776,1221l9575,1221e" filled="f" stroked="t" strokeweight=".52591pt" strokecolor="#878787">
                <v:path arrowok="t"/>
              </v:shape>
            </v:group>
            <v:group style="position:absolute;left:8628;top:3472;width:545;height:2" coordorigin="8628,3472" coordsize="545,2">
              <v:shape style="position:absolute;left:8628;top:3472;width:545;height:2" coordorigin="8628,3472" coordsize="545,0" path="m8628,3472l9173,3472e" filled="f" stroked="t" strokeweight="1.677728pt" strokecolor="#4F81BD">
                <v:path arrowok="t"/>
              </v:shape>
            </v:group>
            <v:group style="position:absolute;left:7278;top:3362;width:545;height:126" coordorigin="7278,3362" coordsize="545,126">
              <v:shape style="position:absolute;left:7278;top:3362;width:545;height:126" coordorigin="7278,3362" coordsize="545,126" path="m7823,3488l7278,3488,7278,3362,7823,3362,7823,3488xe" filled="t" fillcolor="#4F81BD" stroked="f">
                <v:path arrowok="t"/>
                <v:fill type="solid"/>
              </v:shape>
            </v:group>
            <v:group style="position:absolute;left:5940;top:3235;width:533;height:252" coordorigin="5940,3235" coordsize="533,252">
              <v:shape style="position:absolute;left:5940;top:3235;width:533;height:252" coordorigin="5940,3235" coordsize="533,252" path="m6473,3488l5940,3488,5940,3235,6473,3235,6473,3488xe" filled="t" fillcolor="#4F81BD" stroked="f">
                <v:path arrowok="t"/>
                <v:fill type="solid"/>
              </v:shape>
            </v:group>
            <v:group style="position:absolute;left:4590;top:1689;width:533;height:1799" coordorigin="4590,1689" coordsize="533,1799">
              <v:shape style="position:absolute;left:4590;top:1689;width:533;height:1799" coordorigin="4590,1689" coordsize="533,1799" path="m5123,3488l4590,3488,4590,1689,5123,1689,5123,3488xe" filled="t" fillcolor="#4F81BD" stroked="f">
                <v:path arrowok="t"/>
                <v:fill type="solid"/>
              </v:shape>
            </v:group>
            <v:group style="position:absolute;left:3240;top:2636;width:545;height:852" coordorigin="3240,2636" coordsize="545,852">
              <v:shape style="position:absolute;left:3240;top:2636;width:545;height:852" coordorigin="3240,2636" coordsize="545,852" path="m3785,3488l3240,3488,3240,2636,3785,2636,3785,3488xe" filled="t" fillcolor="#4F81BD" stroked="f">
                <v:path arrowok="t"/>
                <v:fill type="solid"/>
              </v:shape>
            </v:group>
            <v:group style="position:absolute;left:2838;top:1221;width:2;height:2314" coordorigin="2838,1221" coordsize="2,2314">
              <v:shape style="position:absolute;left:2838;top:1221;width:2;height:2314" coordorigin="2838,1221" coordsize="0,2314" path="m2838,3535l2838,1221e" filled="f" stroked="t" strokeweight=".619247pt" strokecolor="#878787">
                <v:path arrowok="t"/>
              </v:shape>
            </v:group>
            <v:group style="position:absolute;left:2776;top:3483;width:6799;height:2" coordorigin="2776,3483" coordsize="6799,2">
              <v:shape style="position:absolute;left:2776;top:3483;width:6799;height:2" coordorigin="2776,3483" coordsize="6799,0" path="m2776,3483l9575,3483e" filled="f" stroked="t" strokeweight=".525909pt" strokecolor="#878787">
                <v:path arrowok="t"/>
              </v:shape>
            </v:group>
            <v:group style="position:absolute;left:4188;top:3483;width:2;height:53" coordorigin="4188,3483" coordsize="2,53">
              <v:shape style="position:absolute;left:4188;top:3483;width:2;height:53" coordorigin="4188,3483" coordsize="0,53" path="m4188,3483l4188,3535e" filled="f" stroked="t" strokeweight=".619247pt" strokecolor="#878787">
                <v:path arrowok="t"/>
              </v:shape>
            </v:group>
            <v:group style="position:absolute;left:5538;top:3483;width:2;height:53" coordorigin="5538,3483" coordsize="2,53">
              <v:shape style="position:absolute;left:5538;top:3483;width:2;height:53" coordorigin="5538,3483" coordsize="0,53" path="m5538,3483l5538,3535e" filled="f" stroked="t" strokeweight=".619247pt" strokecolor="#878787">
                <v:path arrowok="t"/>
              </v:shape>
            </v:group>
            <v:group style="position:absolute;left:6875;top:3483;width:2;height:53" coordorigin="6875,3483" coordsize="2,53">
              <v:shape style="position:absolute;left:6875;top:3483;width:2;height:53" coordorigin="6875,3483" coordsize="0,53" path="m6875,3483l6875,3535e" filled="f" stroked="t" strokeweight=".619247pt" strokecolor="#878787">
                <v:path arrowok="t"/>
              </v:shape>
            </v:group>
            <v:group style="position:absolute;left:8225;top:3483;width:2;height:53" coordorigin="8225,3483" coordsize="2,53">
              <v:shape style="position:absolute;left:8225;top:3483;width:2;height:53" coordorigin="8225,3483" coordsize="0,53" path="m8225,3483l8225,3535e" filled="f" stroked="t" strokeweight=".619247pt" strokecolor="#878787">
                <v:path arrowok="t"/>
              </v:shape>
            </v:group>
            <v:group style="position:absolute;left:9575;top:3483;width:2;height:53" coordorigin="9575,3483" coordsize="2,53">
              <v:shape style="position:absolute;left:9575;top:3483;width:2;height:53" coordorigin="9575,3483" coordsize="0,53" path="m9575,3483l9575,3535e" filled="f" stroked="t" strokeweight=".619247pt" strokecolor="#878787">
                <v:path arrowok="t"/>
              </v:shape>
            </v:group>
            <w10:wrap type="none"/>
          </v:group>
        </w:pict>
      </w:r>
      <w:bookmarkStart w:name="_bookmark41" w:id="67"/>
      <w:bookmarkEnd w:id="6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8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138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103.06765pt;margin-top:10.49362pt;width:11.2886pt;height:64.585167pt;mso-position-horizontal-relative:page;mso-position-vertical-relative:paragraph;z-index:-15739" type="#_x0000_t202" filled="f" stroked="f">
            <v:textbox inset="0,0,0,0" style="layout-flow:vertical;mso-layout-flow-alt:bottom-to-top">
              <w:txbxContent>
                <w:p>
                  <w:pPr>
                    <w:spacing w:line="208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87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7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87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7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7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7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7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7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87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7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7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7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7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87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7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7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138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138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1464" w:right="224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9"/>
          <w:w w:val="125"/>
          <w:sz w:val="15"/>
          <w:szCs w:val="15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1559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3610" w:val="left" w:leader="none"/>
          <w:tab w:pos="4895" w:val="left" w:leader="none"/>
          <w:tab w:pos="6329" w:val="left" w:leader="none"/>
          <w:tab w:pos="7652" w:val="left" w:leader="none"/>
        </w:tabs>
        <w:spacing w:before="62"/>
        <w:ind w:left="1817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5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2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M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25"/>
          <w:sz w:val="15"/>
          <w:szCs w:val="15"/>
        </w:rPr>
        <w:t>f</w:t>
      </w:r>
      <w:r>
        <w:rPr>
          <w:rFonts w:ascii="Calibri" w:hAnsi="Calibri" w:cs="Calibri" w:eastAsia="Calibri"/>
          <w:b w:val="0"/>
          <w:bCs w:val="0"/>
          <w:spacing w:val="-7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2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2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25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89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-5"/>
          <w:w w:val="12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-4"/>
          <w:w w:val="125"/>
          <w:sz w:val="15"/>
          <w:szCs w:val="15"/>
        </w:rPr>
        <w:t>t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h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3"/>
          <w:w w:val="125"/>
          <w:sz w:val="15"/>
          <w:szCs w:val="15"/>
        </w:rPr>
        <w:t>i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-32"/>
          <w:w w:val="1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spacing w:val="-3"/>
          <w:w w:val="125"/>
          <w:sz w:val="15"/>
          <w:szCs w:val="15"/>
        </w:rPr>
        <w:t>g</w:t>
      </w:r>
      <w:r>
        <w:rPr>
          <w:rFonts w:ascii="Calibri" w:hAnsi="Calibri" w:cs="Calibri" w:eastAsia="Calibri"/>
          <w:b/>
          <w:bCs/>
          <w:spacing w:val="-6"/>
          <w:w w:val="125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o</w:t>
      </w:r>
      <w:r>
        <w:rPr>
          <w:rFonts w:ascii="Calibri" w:hAnsi="Calibri" w:cs="Calibri" w:eastAsia="Calibri"/>
          <w:b/>
          <w:bCs/>
          <w:spacing w:val="-1"/>
          <w:w w:val="125"/>
          <w:sz w:val="15"/>
          <w:szCs w:val="15"/>
        </w:rPr>
        <w:t>u</w:t>
      </w:r>
      <w:r>
        <w:rPr>
          <w:rFonts w:ascii="Calibri" w:hAnsi="Calibri" w:cs="Calibri" w:eastAsia="Calibri"/>
          <w:b/>
          <w:bCs/>
          <w:spacing w:val="0"/>
          <w:w w:val="125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3" w:right="471" w:hanging="1"/>
        <w:jc w:val="both"/>
      </w:pP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58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pea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498"/>
        <w:jc w:val="both"/>
      </w:pPr>
      <w:r>
        <w:rPr/>
        <w:pict>
          <v:group style="position:absolute;margin-left:61.919998pt;margin-top:19.799759pt;width:473.519957pt;height:243.480865pt;mso-position-horizontal-relative:page;mso-position-vertical-relative:paragraph;z-index:-15741" coordorigin="1238,396" coordsize="9470,4870">
            <v:shape style="position:absolute;left:1238;top:396;width:9470;height:4870" type="#_x0000_t75">
              <v:imagedata r:id="rId43" o:title=""/>
            </v:shape>
            <v:group style="position:absolute;left:1554;top:688;width:8522;height:3947" coordorigin="1554,688" coordsize="8522,3947">
              <v:shape style="position:absolute;left:1554;top:688;width:8522;height:3947" coordorigin="1554,688" coordsize="8522,3947" path="m1554,688l10076,688,10076,4635,1554,4635,1554,688xe" filled="t" fillcolor="#FFFFFF" stroked="f">
                <v:path arrowok="t"/>
                <v:fill type="solid"/>
              </v:shape>
            </v:group>
            <v:group style="position:absolute;left:2221;top:1159;width:7704;height:2842" coordorigin="2221,1159" coordsize="7704,2842">
              <v:shape style="position:absolute;left:2221;top:1159;width:7704;height:2842" coordorigin="2221,1159" coordsize="7704,2842" path="m2221,1159l9926,1159,9926,4002,2221,4002,2221,1159xe" filled="t" fillcolor="#FFFFFF" stroked="f">
                <v:path arrowok="t"/>
                <v:fill type="solid"/>
              </v:shape>
            </v:group>
            <v:group style="position:absolute;left:2173;top:3439;width:7758;height:2" coordorigin="2173,3439" coordsize="7758,2">
              <v:shape style="position:absolute;left:2173;top:3439;width:7758;height:2" coordorigin="2173,3439" coordsize="7758,0" path="m2173,3439l9931,3439e" filled="f" stroked="t" strokeweight=".536285pt" strokecolor="#878787">
                <v:path arrowok="t"/>
              </v:shape>
            </v:group>
            <v:group style="position:absolute;left:2173;top:2870;width:7758;height:2" coordorigin="2173,2870" coordsize="7758,2">
              <v:shape style="position:absolute;left:2173;top:2870;width:7758;height:2" coordorigin="2173,2870" coordsize="7758,0" path="m2173,2870l9931,2870e" filled="f" stroked="t" strokeweight=".536285pt" strokecolor="#878787">
                <v:path arrowok="t"/>
              </v:shape>
            </v:group>
            <v:group style="position:absolute;left:2173;top:2302;width:7758;height:2" coordorigin="2173,2302" coordsize="7758,2">
              <v:shape style="position:absolute;left:2173;top:2302;width:7758;height:2" coordorigin="2173,2302" coordsize="7758,0" path="m2173,2302l9931,2302e" filled="f" stroked="t" strokeweight=".536285pt" strokecolor="#878787">
                <v:path arrowok="t"/>
              </v:shape>
            </v:group>
            <v:group style="position:absolute;left:2173;top:1723;width:7758;height:2" coordorigin="2173,1723" coordsize="7758,2">
              <v:shape style="position:absolute;left:2173;top:1723;width:7758;height:2" coordorigin="2173,1723" coordsize="7758,0" path="m2173,1723l9931,1723e" filled="f" stroked="t" strokeweight=".536285pt" strokecolor="#878787">
                <v:path arrowok="t"/>
              </v:shape>
            </v:group>
            <v:group style="position:absolute;left:2173;top:1154;width:7758;height:2" coordorigin="2173,1154" coordsize="7758,2">
              <v:shape style="position:absolute;left:2173;top:1154;width:7758;height:2" coordorigin="2173,1154" coordsize="7758,0" path="m2173,1154l9931,1154e" filled="f" stroked="t" strokeweight=".536285pt" strokecolor="#878787">
                <v:path arrowok="t"/>
              </v:shape>
            </v:group>
            <v:group style="position:absolute;left:2216;top:1154;width:2;height:2907" coordorigin="2216,1154" coordsize="2,2907">
              <v:shape style="position:absolute;left:2216;top:1154;width:2;height:2907" coordorigin="2216,1154" coordsize="0,2907" path="m2216,4061l2216,1154e" filled="f" stroked="t" strokeweight=".53801pt" strokecolor="#878787">
                <v:path arrowok="t"/>
              </v:shape>
            </v:group>
            <v:group style="position:absolute;left:2173;top:4007;width:7758;height:2" coordorigin="2173,4007" coordsize="7758,2">
              <v:shape style="position:absolute;left:2173;top:4007;width:7758;height:2" coordorigin="2173,4007" coordsize="7758,0" path="m2173,4007l9931,4007e" filled="f" stroked="t" strokeweight=".536285pt" strokecolor="#878787">
                <v:path arrowok="t"/>
              </v:shape>
            </v:group>
            <v:group style="position:absolute;left:2862;top:4007;width:2;height:54" coordorigin="2862,4007" coordsize="2,54">
              <v:shape style="position:absolute;left:2862;top:4007;width:2;height:54" coordorigin="2862,4007" coordsize="0,54" path="m2862,4007l2862,4061e" filled="f" stroked="t" strokeweight=".53801pt" strokecolor="#878787">
                <v:path arrowok="t"/>
              </v:shape>
            </v:group>
            <v:group style="position:absolute;left:3507;top:4007;width:2;height:54" coordorigin="3507,4007" coordsize="2,54">
              <v:shape style="position:absolute;left:3507;top:4007;width:2;height:54" coordorigin="3507,4007" coordsize="0,54" path="m3507,4007l3507,4061e" filled="f" stroked="t" strokeweight=".53801pt" strokecolor="#878787">
                <v:path arrowok="t"/>
              </v:shape>
            </v:group>
            <v:group style="position:absolute;left:4153;top:4007;width:2;height:54" coordorigin="4153,4007" coordsize="2,54">
              <v:shape style="position:absolute;left:4153;top:4007;width:2;height:54" coordorigin="4153,4007" coordsize="0,54" path="m4153,4007l4153,4061e" filled="f" stroked="t" strokeweight=".53801pt" strokecolor="#878787">
                <v:path arrowok="t"/>
              </v:shape>
            </v:group>
            <v:group style="position:absolute;left:4788;top:4007;width:2;height:54" coordorigin="4788,4007" coordsize="2,54">
              <v:shape style="position:absolute;left:4788;top:4007;width:2;height:54" coordorigin="4788,4007" coordsize="0,54" path="m4788,4007l4788,4061e" filled="f" stroked="t" strokeweight=".53801pt" strokecolor="#878787">
                <v:path arrowok="t"/>
              </v:shape>
            </v:group>
            <v:group style="position:absolute;left:5433;top:4007;width:2;height:54" coordorigin="5433,4007" coordsize="2,54">
              <v:shape style="position:absolute;left:5433;top:4007;width:2;height:54" coordorigin="5433,4007" coordsize="0,54" path="m5433,4007l5433,4061e" filled="f" stroked="t" strokeweight=".53801pt" strokecolor="#878787">
                <v:path arrowok="t"/>
              </v:shape>
            </v:group>
            <v:group style="position:absolute;left:6079;top:4007;width:2;height:54" coordorigin="6079,4007" coordsize="2,54">
              <v:shape style="position:absolute;left:6079;top:4007;width:2;height:54" coordorigin="6079,4007" coordsize="0,54" path="m6079,4007l6079,4061e" filled="f" stroked="t" strokeweight=".53801pt" strokecolor="#878787">
                <v:path arrowok="t"/>
              </v:shape>
            </v:group>
            <v:group style="position:absolute;left:6714;top:4007;width:2;height:54" coordorigin="6714,4007" coordsize="2,54">
              <v:shape style="position:absolute;left:6714;top:4007;width:2;height:54" coordorigin="6714,4007" coordsize="0,54" path="m6714,4007l6714,4061e" filled="f" stroked="t" strokeweight=".53801pt" strokecolor="#878787">
                <v:path arrowok="t"/>
              </v:shape>
            </v:group>
            <v:group style="position:absolute;left:7359;top:4007;width:2;height:54" coordorigin="7359,4007" coordsize="2,54">
              <v:shape style="position:absolute;left:7359;top:4007;width:2;height:54" coordorigin="7359,4007" coordsize="0,54" path="m7359,4007l7359,4061e" filled="f" stroked="t" strokeweight=".53801pt" strokecolor="#878787">
                <v:path arrowok="t"/>
              </v:shape>
            </v:group>
            <v:group style="position:absolute;left:8005;top:4007;width:2;height:54" coordorigin="8005,4007" coordsize="2,54">
              <v:shape style="position:absolute;left:8005;top:4007;width:2;height:54" coordorigin="8005,4007" coordsize="0,54" path="m8005,4007l8005,4061e" filled="f" stroked="t" strokeweight=".53801pt" strokecolor="#878787">
                <v:path arrowok="t"/>
              </v:shape>
            </v:group>
            <v:group style="position:absolute;left:8651;top:4007;width:2;height:54" coordorigin="8651,4007" coordsize="2,54">
              <v:shape style="position:absolute;left:8651;top:4007;width:2;height:54" coordorigin="8651,4007" coordsize="0,54" path="m8651,4007l8651,4061e" filled="f" stroked="t" strokeweight=".53801pt" strokecolor="#878787">
                <v:path arrowok="t"/>
              </v:shape>
            </v:group>
            <v:group style="position:absolute;left:9285;top:4007;width:2;height:54" coordorigin="9285,4007" coordsize="2,54">
              <v:shape style="position:absolute;left:9285;top:4007;width:2;height:54" coordorigin="9285,4007" coordsize="0,54" path="m9285,4007l9285,4061e" filled="f" stroked="t" strokeweight=".53801pt" strokecolor="#878787">
                <v:path arrowok="t"/>
              </v:shape>
            </v:group>
            <v:group style="position:absolute;left:9931;top:4007;width:2;height:54" coordorigin="9931,4007" coordsize="2,54">
              <v:shape style="position:absolute;left:9931;top:4007;width:2;height:54" coordorigin="9931,4007" coordsize="0,54" path="m9931,4007l9931,4061e" filled="f" stroked="t" strokeweight=".53801pt" strokecolor="#878787">
                <v:path arrowok="t"/>
              </v:shape>
            </v:group>
            <v:group style="position:absolute;left:2539;top:1390;width:7069;height:1298" coordorigin="2539,1390" coordsize="7069,1298">
              <v:shape style="position:absolute;left:2539;top:1390;width:7069;height:1298" coordorigin="2539,1390" coordsize="7069,1298" path="m2539,2688l3184,2666,3830,2538,4465,2441,5110,2388,5756,2270,6402,2141,7037,2023,7682,1808,8328,1551,8963,1390,9608,1605e" filled="f" stroked="t" strokeweight="1.609025pt" strokecolor="#416FA6">
                <v:path arrowok="t"/>
              </v:shape>
            </v:group>
            <v:group style="position:absolute;left:2539;top:3278;width:7069;height:32" coordorigin="2539,3278" coordsize="7069,32">
              <v:shape style="position:absolute;left:2539;top:3278;width:7069;height:32" coordorigin="2539,3278" coordsize="7069,32" path="m2539,3310l3184,3299,3830,3299,4465,3299,5110,3289,5756,3289,6402,3278,7037,3278,7682,3289,8328,3299,8963,3299,9608,3289e" filled="f" stroked="t" strokeweight="1.608856pt" strokecolor="#A8423F">
                <v:path arrowok="t"/>
              </v:shape>
            </v:group>
            <v:group style="position:absolute;left:2539;top:3642;width:7069;height:150" coordorigin="2539,3642" coordsize="7069,150">
              <v:shape style="position:absolute;left:2539;top:3642;width:7069;height:150" coordorigin="2539,3642" coordsize="7069,150" path="m2539,3793l3184,3793,3830,3739,4465,3750,5110,3771,5756,3771,6402,3739,7037,3718,7682,3675,8328,3642,8963,3675,9608,3685e" filled="f" stroked="t" strokeweight="1.608859pt" strokecolor="#86A44A">
                <v:path arrowok="t"/>
              </v:shape>
            </v:group>
            <v:group style="position:absolute;left:2539;top:3128;width:7069;height:107" coordorigin="2539,3128" coordsize="7069,107">
              <v:shape style="position:absolute;left:2539;top:3128;width:7069;height:107" coordorigin="2539,3128" coordsize="7069,107" path="m2539,3128l3184,3138,3830,3181,4465,3192,5110,3213,5756,3192,6402,3213,7037,3224,7682,3235,8328,3213,8963,3235,9608,3224e" filled="f" stroked="t" strokeweight="1.608857pt" strokecolor="#6E548D">
                <v:path arrowok="t"/>
                <v:stroke dashstyle="longDash"/>
              </v:shape>
            </v:group>
            <v:group style="position:absolute;left:2539;top:3042;width:7069;height:139" coordorigin="2539,3042" coordsize="7069,139">
              <v:shape style="position:absolute;left:2539;top:3042;width:7069;height:139" coordorigin="2539,3042" coordsize="7069,139" path="m2539,3042l3184,3053,3830,3085,4465,3106,5110,3085,5756,3117,6402,3138,7037,3149,7682,3138,8328,3149,8963,3160,9608,3181e" filled="f" stroked="t" strokeweight="1.608858pt" strokecolor="#3D96AE">
                <v:path arrowok="t"/>
                <v:stroke dashstyle="longDash"/>
              </v:shape>
            </v:group>
            <v:group style="position:absolute;left:2539;top:3975;width:7069;height:2" coordorigin="2539,3975" coordsize="7069,2">
              <v:shape style="position:absolute;left:2539;top:3975;width:7069;height:2" coordorigin="2539,3975" coordsize="7069,0" path="m2539,3975l9608,3975e" filled="f" stroked="t" strokeweight="1.072571pt" strokecolor="#DA8137">
                <v:path arrowok="t"/>
              </v:shape>
            </v:group>
            <v:group style="position:absolute;left:1716;top:763;width:8210;height:300" coordorigin="1716,763" coordsize="8210,300">
              <v:shape style="position:absolute;left:1716;top:763;width:8210;height:300" coordorigin="1716,763" coordsize="8210,300" path="m1716,763l9926,763,9926,1063,1716,1063,1716,763xe" filled="t" fillcolor="#FFFFFF" stroked="f">
                <v:path arrowok="t"/>
                <v:fill type="solid"/>
              </v:shape>
            </v:group>
            <v:group style="position:absolute;left:1775;top:907;width:366;height:2" coordorigin="1775,907" coordsize="366,2">
              <v:shape style="position:absolute;left:1775;top:907;width:366;height:2" coordorigin="1775,907" coordsize="366,0" path="m1775,907l2141,907e" filled="f" stroked="t" strokeweight="1.608856pt" strokecolor="#416FA6">
                <v:path arrowok="t"/>
              </v:shape>
            </v:group>
            <v:group style="position:absolute;left:3238;top:907;width:366;height:2" coordorigin="3238,907" coordsize="366,2">
              <v:shape style="position:absolute;left:3238;top:907;width:366;height:2" coordorigin="3238,907" coordsize="366,0" path="m3238,907l3604,907e" filled="f" stroked="t" strokeweight="1.608856pt" strokecolor="#A8423F">
                <v:path arrowok="t"/>
              </v:shape>
            </v:group>
            <v:group style="position:absolute;left:4454;top:907;width:366;height:2" coordorigin="4454,907" coordsize="366,2">
              <v:shape style="position:absolute;left:4454;top:907;width:366;height:2" coordorigin="4454,907" coordsize="366,0" path="m4454,907l4820,907e" filled="f" stroked="t" strokeweight="1.608856pt" strokecolor="#86A44A">
                <v:path arrowok="t"/>
              </v:shape>
            </v:group>
            <v:group style="position:absolute;left:5648;top:907;width:366;height:2" coordorigin="5648,907" coordsize="366,2">
              <v:shape style="position:absolute;left:5648;top:907;width:366;height:2" coordorigin="5648,907" coordsize="366,0" path="m5648,907l6014,907e" filled="f" stroked="t" strokeweight="1.608856pt" strokecolor="#6E548D">
                <v:path arrowok="t"/>
                <v:stroke dashstyle="longDash"/>
              </v:shape>
            </v:group>
            <v:group style="position:absolute;left:6725;top:907;width:355;height:2" coordorigin="6725,907" coordsize="355,2">
              <v:shape style="position:absolute;left:6725;top:907;width:355;height:2" coordorigin="6725,907" coordsize="355,0" path="m6725,907l7080,907e" filled="f" stroked="t" strokeweight="1.608856pt" strokecolor="#3D96AE">
                <v:path arrowok="t"/>
                <v:stroke dashstyle="longDash"/>
              </v:shape>
            </v:group>
            <v:group style="position:absolute;left:8113;top:907;width:355;height:2" coordorigin="8113,907" coordsize="355,2">
              <v:shape style="position:absolute;left:8113;top:907;width:355;height:2" coordorigin="8113,907" coordsize="355,0" path="m8113,907l8468,907e" filled="f" stroked="t" strokeweight="1.608856pt" strokecolor="#DA8137">
                <v:path arrowok="t"/>
              </v:shape>
            </v:group>
            <w10:wrap type="none"/>
          </v:group>
        </w:pict>
      </w:r>
      <w:bookmarkStart w:name="_bookmark42" w:id="68"/>
      <w:bookmarkEnd w:id="6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01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1907" w:h="16840"/>
          <w:pgMar w:header="0" w:footer="897" w:top="1520" w:bottom="1100" w:left="1020" w:right="1020"/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540" w:val="left" w:leader="none"/>
          <w:tab w:pos="2754" w:val="left" w:leader="none"/>
          <w:tab w:pos="3948" w:val="left" w:leader="none"/>
          <w:tab w:pos="5019" w:val="left" w:leader="none"/>
          <w:tab w:pos="6408" w:val="left" w:leader="none"/>
        </w:tabs>
        <w:spacing w:before="71"/>
        <w:ind w:left="7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2" w:equalWidth="0">
            <w:col w:w="1043" w:space="40"/>
            <w:col w:w="8784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816" w:right="85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816" w:right="853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79.268448pt;margin-top:-9.767445pt;width:10.0702pt;height:65.496429pt;mso-position-horizontal-relative:page;mso-position-vertical-relative:paragraph;z-index:-15740" type="#_x0000_t202" filled="f" stroked="f">
            <v:textbox inset="0,0,0,0" style="layout-flow:vertical;mso-layout-flow-alt:bottom-to-top">
              <w:txbxContent>
                <w:p>
                  <w:pPr>
                    <w:spacing w:line="184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9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3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816" w:right="85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899" w:right="85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97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</w:p>
    <w:p>
      <w:pPr>
        <w:tabs>
          <w:tab w:pos="891" w:val="left" w:leader="none"/>
          <w:tab w:pos="1534" w:val="left" w:leader="none"/>
          <w:tab w:pos="2176" w:val="left" w:leader="none"/>
          <w:tab w:pos="2819" w:val="left" w:leader="none"/>
          <w:tab w:pos="3461" w:val="left" w:leader="none"/>
          <w:tab w:pos="4104" w:val="left" w:leader="none"/>
          <w:tab w:pos="4746" w:val="left" w:leader="none"/>
          <w:tab w:pos="5389" w:val="left" w:leader="none"/>
          <w:tab w:pos="6031" w:val="left" w:leader="none"/>
          <w:tab w:pos="6674" w:val="left" w:leader="none"/>
          <w:tab w:pos="7316" w:val="left" w:leader="none"/>
        </w:tabs>
        <w:spacing w:before="55"/>
        <w:ind w:left="249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74"/>
        <w:ind w:left="249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2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/>
          <w:bCs/>
          <w:spacing w:val="4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16"/>
          <w:szCs w:val="16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 w:before="72"/>
        <w:ind w:left="113" w:right="245" w:hanging="1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424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doub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pStyle w:val="Heading1"/>
        <w:spacing w:before="65"/>
        <w:ind w:right="0"/>
        <w:jc w:val="left"/>
        <w:rPr>
          <w:b w:val="0"/>
          <w:bCs w:val="0"/>
        </w:rPr>
      </w:pPr>
      <w:r>
        <w:rPr/>
        <w:pict>
          <v:group style="position:absolute;margin-left:50.860001pt;margin-top:56.139984pt;width:493.72pt;height:133.96pt;mso-position-horizontal-relative:page;mso-position-vertical-relative:page;z-index:-15738" coordorigin="1017,1123" coordsize="9874,2679">
            <v:group style="position:absolute;left:1027;top:1133;width:106;height:2429" coordorigin="1027,1133" coordsize="106,2429">
              <v:shape style="position:absolute;left:1027;top:1133;width:106;height:2429" coordorigin="1027,1133" coordsize="106,2429" path="m1027,3562l1133,3562,1133,1133,1027,1133,1027,3562xe" filled="t" fillcolor="#E2ECE3" stroked="f">
                <v:path arrowok="t"/>
                <v:fill type="solid"/>
              </v:shape>
            </v:group>
            <v:group style="position:absolute;left:10774;top:1133;width:108;height:2429" coordorigin="10774,1133" coordsize="108,2429">
              <v:shape style="position:absolute;left:10774;top:1133;width:108;height:2429" coordorigin="10774,1133" coordsize="108,2429" path="m10774,3562l10882,3562,10882,1133,10774,1133,10774,3562xe" filled="t" fillcolor="#E2ECE3" stroked="f">
                <v:path arrowok="t"/>
                <v:fill type="solid"/>
              </v:shape>
            </v:group>
            <v:group style="position:absolute;left:1133;top:1133;width:9641;height:115" coordorigin="1133,1133" coordsize="9641,115">
              <v:shape style="position:absolute;left:1133;top:1133;width:9641;height:115" coordorigin="1133,1133" coordsize="9641,115" path="m1133,1248l10774,1248,10774,1133,1133,1133,1133,1248xe" filled="t" fillcolor="#E2ECE3" stroked="f">
                <v:path arrowok="t"/>
                <v:fill type="solid"/>
              </v:shape>
            </v:group>
            <v:group style="position:absolute;left:1133;top:1248;width:9641;height:254" coordorigin="1133,1248" coordsize="9641,254">
              <v:shape style="position:absolute;left:1133;top:1248;width:9641;height:254" coordorigin="1133,1248" coordsize="9641,254" path="m1133,1502l10774,1502,10774,1248,1133,1248,1133,1502xe" filled="t" fillcolor="#E2ECE3" stroked="f">
                <v:path arrowok="t"/>
                <v:fill type="solid"/>
              </v:shape>
            </v:group>
            <v:group style="position:absolute;left:1133;top:1502;width:9641;height:115" coordorigin="1133,1502" coordsize="9641,115">
              <v:shape style="position:absolute;left:1133;top:1502;width:9641;height:115" coordorigin="1133,1502" coordsize="9641,115" path="m1133,1618l10774,1618,10774,1502,1133,1502,1133,1618xe" filled="t" fillcolor="#E2ECE3" stroked="f">
                <v:path arrowok="t"/>
                <v:fill type="solid"/>
              </v:shape>
            </v:group>
            <v:group style="position:absolute;left:1133;top:1618;width:9641;height:252" coordorigin="1133,1618" coordsize="9641,252">
              <v:shape style="position:absolute;left:1133;top:1618;width:9641;height:252" coordorigin="1133,1618" coordsize="9641,252" path="m1133,1870l10774,1870,10774,1618,1133,1618,1133,1870xe" filled="t" fillcolor="#E2ECE3" stroked="f">
                <v:path arrowok="t"/>
                <v:fill type="solid"/>
              </v:shape>
            </v:group>
            <v:group style="position:absolute;left:1133;top:1870;width:9641;height:367" coordorigin="1133,1870" coordsize="9641,367">
              <v:shape style="position:absolute;left:1133;top:1870;width:9641;height:367" coordorigin="1133,1870" coordsize="9641,367" path="m1133,2237l10774,2237,10774,1870,1133,1870,1133,2237xe" filled="t" fillcolor="#E2ECE3" stroked="f">
                <v:path arrowok="t"/>
                <v:fill type="solid"/>
              </v:shape>
            </v:group>
            <v:group style="position:absolute;left:1133;top:2237;width:9641;height:269" coordorigin="1133,2237" coordsize="9641,269">
              <v:shape style="position:absolute;left:1133;top:2237;width:9641;height:269" coordorigin="1133,2237" coordsize="9641,269" path="m1133,2506l10774,2506,10774,2237,1133,2237,1133,2506xe" filled="t" fillcolor="#E2ECE3" stroked="f">
                <v:path arrowok="t"/>
                <v:fill type="solid"/>
              </v:shape>
            </v:group>
            <v:group style="position:absolute;left:1133;top:2506;width:9641;height:269" coordorigin="1133,2506" coordsize="9641,269">
              <v:shape style="position:absolute;left:1133;top:2506;width:9641;height:269" coordorigin="1133,2506" coordsize="9641,269" path="m1133,2774l10774,2774,10774,2506,1133,2506,1133,2774xe" filled="t" fillcolor="#E2ECE3" stroked="f">
                <v:path arrowok="t"/>
                <v:fill type="solid"/>
              </v:shape>
            </v:group>
            <v:group style="position:absolute;left:1133;top:2774;width:9641;height:266" coordorigin="1133,2774" coordsize="9641,266">
              <v:shape style="position:absolute;left:1133;top:2774;width:9641;height:266" coordorigin="1133,2774" coordsize="9641,266" path="m1133,3041l10774,3041,10774,2774,1133,2774,1133,3041xe" filled="t" fillcolor="#E2ECE3" stroked="f">
                <v:path arrowok="t"/>
                <v:fill type="solid"/>
              </v:shape>
            </v:group>
            <v:group style="position:absolute;left:1133;top:3041;width:9641;height:269" coordorigin="1133,3041" coordsize="9641,269">
              <v:shape style="position:absolute;left:1133;top:3041;width:9641;height:269" coordorigin="1133,3041" coordsize="9641,269" path="m1133,3310l10774,3310,10774,3041,1133,3041,1133,3310xe" filled="t" fillcolor="#E2ECE3" stroked="f">
                <v:path arrowok="t"/>
                <v:fill type="solid"/>
              </v:shape>
            </v:group>
            <v:group style="position:absolute;left:1133;top:3310;width:9641;height:252" coordorigin="1133,3310" coordsize="9641,252">
              <v:shape style="position:absolute;left:1133;top:3310;width:9641;height:252" coordorigin="1133,3310" coordsize="9641,252" path="m1133,3562l10774,3562,10774,3310,1133,3310,1133,3562xe" filled="t" fillcolor="#E2ECE3" stroked="f">
                <v:path arrowok="t"/>
                <v:fill type="solid"/>
              </v:shape>
            </v:group>
            <v:group style="position:absolute;left:1027;top:3562;width:106;height:115" coordorigin="1027,3562" coordsize="106,115">
              <v:shape style="position:absolute;left:1027;top:3562;width:106;height:115" coordorigin="1027,3562" coordsize="106,115" path="m1027,3677l1133,3677,1133,3562,1027,3562,1027,3677xe" filled="t" fillcolor="#E2ECE3" stroked="f">
                <v:path arrowok="t"/>
                <v:fill type="solid"/>
              </v:shape>
            </v:group>
            <v:group style="position:absolute;left:10774;top:3562;width:108;height:115" coordorigin="10774,3562" coordsize="108,115">
              <v:shape style="position:absolute;left:10774;top:3562;width:108;height:115" coordorigin="10774,3562" coordsize="108,115" path="m10774,3677l10882,3677,10882,3562,10774,3562,10774,3677xe" filled="t" fillcolor="#E2ECE3" stroked="f">
                <v:path arrowok="t"/>
                <v:fill type="solid"/>
              </v:shape>
            </v:group>
            <v:group style="position:absolute;left:1133;top:3562;width:9641;height:115" coordorigin="1133,3562" coordsize="9641,115">
              <v:shape style="position:absolute;left:1133;top:3562;width:9641;height:115" coordorigin="1133,3562" coordsize="9641,115" path="m1133,3677l10774,3677,10774,3562,1133,3562,1133,3677xe" filled="t" fillcolor="#E2ECE3" stroked="f">
                <v:path arrowok="t"/>
                <v:fill type="solid"/>
              </v:shape>
            </v:group>
            <v:group style="position:absolute;left:1027;top:3677;width:106;height:115" coordorigin="1027,3677" coordsize="106,115">
              <v:shape style="position:absolute;left:1027;top:3677;width:106;height:115" coordorigin="1027,3677" coordsize="106,115" path="m1027,3792l1133,3792,1133,3677,1027,3677,1027,3792xe" filled="t" fillcolor="#E2ECE3" stroked="f">
                <v:path arrowok="t"/>
                <v:fill type="solid"/>
              </v:shape>
            </v:group>
            <v:group style="position:absolute;left:10774;top:3677;width:108;height:115" coordorigin="10774,3677" coordsize="108,115">
              <v:shape style="position:absolute;left:10774;top:3677;width:108;height:115" coordorigin="10774,3677" coordsize="108,115" path="m10774,3792l10882,3792,10882,3677,10774,3677,10774,3792xe" filled="t" fillcolor="#E2ECE3" stroked="f">
                <v:path arrowok="t"/>
                <v:fill type="solid"/>
              </v:shape>
            </v:group>
            <v:group style="position:absolute;left:1133;top:3677;width:9641;height:115" coordorigin="1133,3677" coordsize="9641,115">
              <v:shape style="position:absolute;left:1133;top:3677;width:9641;height:115" coordorigin="1133,3677" coordsize="9641,115" path="m1133,3792l10774,3792,10774,3677,1133,3677,1133,3792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k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to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(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aup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69" w:right="9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9.52pt;height:286.08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header="0" w:footer="897" w:top="116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35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502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20.660538pt;margin-top:-25.09634pt;width:113.999462pt;height:148.890pt;mso-position-horizontal-relative:page;mso-position-vertical-relative:paragraph;z-index:-15737" type="#_x0000_t75">
            <v:imagedata r:id="rId45" o:title=""/>
          </v:shape>
        </w:pict>
      </w:r>
      <w:bookmarkStart w:name="_TOC_250007" w:id="69"/>
      <w:bookmarkStart w:name="Bay of Plenty" w:id="70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B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color w:val="FFFFFF"/>
          <w:spacing w:val="29"/>
          <w:w w:val="100"/>
        </w:rPr>
        <w:t> 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color w:val="FFFFFF"/>
          <w:spacing w:val="29"/>
          <w:w w:val="100"/>
        </w:rPr>
        <w:t> </w:t>
      </w:r>
      <w:r>
        <w:rPr>
          <w:rFonts w:ascii="Calibri" w:hAnsi="Calibri" w:cs="Calibri" w:eastAsia="Calibri"/>
          <w:color w:val="FFFFFF"/>
          <w:spacing w:val="14"/>
          <w:w w:val="100"/>
        </w:rPr>
        <w:t>P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4"/>
          <w:w w:val="100"/>
        </w:rPr>
        <w:t>E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15"/>
          <w:w w:val="100"/>
        </w:rPr>
        <w:t>T</w:t>
      </w:r>
      <w:r>
        <w:rPr>
          <w:rFonts w:ascii="Calibri" w:hAnsi="Calibri" w:cs="Calibri" w:eastAsia="Calibri"/>
          <w:color w:val="FFFFFF"/>
          <w:spacing w:val="0"/>
          <w:w w:val="100"/>
        </w:rPr>
        <w:t>Y</w:t>
      </w:r>
      <w:bookmarkEnd w:id="69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18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9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7" w:lineRule="auto" w:before="72"/>
        <w:ind w:left="540" w:right="779" w:hanging="428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ks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52" w:lineRule="exact"/>
        <w:ind w:left="540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27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rk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2" w:right="149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2" w:right="16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</w:p>
    <w:p>
      <w:pPr>
        <w:pStyle w:val="BodyText"/>
        <w:numPr>
          <w:ilvl w:val="0"/>
          <w:numId w:val="6"/>
        </w:numPr>
        <w:tabs>
          <w:tab w:pos="676" w:val="left" w:leader="none"/>
        </w:tabs>
        <w:ind w:left="676" w:right="0" w:hanging="564"/>
        <w:jc w:val="left"/>
      </w:pP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4.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right="0" w:hanging="1"/>
        <w:jc w:val="left"/>
      </w:pPr>
      <w:r>
        <w:rPr/>
        <w:pict>
          <v:group style="position:absolute;margin-left:133.919998pt;margin-top:34.231461pt;width:329.759977pt;height:216.719971pt;mso-position-horizontal-relative:page;mso-position-vertical-relative:paragraph;z-index:-15736" coordorigin="2678,685" coordsize="6595,4334">
            <v:shape style="position:absolute;left:2678;top:685;width:6595;height:4334" type="#_x0000_t75">
              <v:imagedata r:id="rId46" o:title=""/>
            </v:shape>
            <v:group style="position:absolute;left:2994;top:976;width:5648;height:3411" coordorigin="2994,976" coordsize="5648,3411">
              <v:shape style="position:absolute;left:2994;top:976;width:5648;height:3411" coordorigin="2994,976" coordsize="5648,3411" path="m2994,976l8642,976,8642,4387,2994,4387,2994,976xe" filled="t" fillcolor="#FFFFFF" stroked="f">
                <v:path arrowok="t"/>
                <v:fill type="solid"/>
              </v:shape>
            </v:group>
            <v:group style="position:absolute;left:3243;top:1214;width:4968;height:1986" coordorigin="3243,1214" coordsize="4968,1986">
              <v:shape style="position:absolute;left:3243;top:1214;width:4968;height:1986" coordorigin="3243,1214" coordsize="4968,1986" path="m3243,1214l8210,1214,8210,3200,3243,3200,3243,1214xe" filled="t" fillcolor="#FFFFFF" stroked="f">
                <v:path arrowok="t"/>
                <v:fill type="solid"/>
              </v:shape>
            </v:group>
            <v:group style="position:absolute;left:3248;top:1208;width:2;height:2051" coordorigin="3248,1208" coordsize="2,2051">
              <v:shape style="position:absolute;left:3248;top:1208;width:2;height:2051" coordorigin="3248,1208" coordsize="0,2051" path="m3248,3259l3248,1208e" filled="f" stroked="t" strokeweight=".539948pt" strokecolor="#878787">
                <v:path arrowok="t"/>
              </v:shape>
            </v:group>
            <v:group style="position:absolute;left:4242;top:1208;width:2;height:599" coordorigin="4242,1208" coordsize="2,599">
              <v:shape style="position:absolute;left:4242;top:1208;width:2;height:599" coordorigin="4242,1208" coordsize="0,599" path="m4242,1807l4242,1208e" filled="f" stroked="t" strokeweight=".539948pt" strokecolor="#878787">
                <v:path arrowok="t"/>
              </v:shape>
            </v:group>
            <v:group style="position:absolute;left:4242;top:2606;width:2;height:653" coordorigin="4242,2606" coordsize="2,653">
              <v:shape style="position:absolute;left:4242;top:2606;width:2;height:653" coordorigin="4242,2606" coordsize="0,653" path="m4242,3259l4242,2606e" filled="f" stroked="t" strokeweight=".539954pt" strokecolor="#878787">
                <v:path arrowok="t"/>
              </v:shape>
            </v:group>
            <v:group style="position:absolute;left:5235;top:1208;width:2;height:599" coordorigin="5235,1208" coordsize="2,599">
              <v:shape style="position:absolute;left:5235;top:1208;width:2;height:599" coordorigin="5235,1208" coordsize="0,599" path="m5235,1807l5235,1208e" filled="f" stroked="t" strokeweight=".539948pt" strokecolor="#878787">
                <v:path arrowok="t"/>
              </v:shape>
            </v:group>
            <v:group style="position:absolute;left:5235;top:2606;width:2;height:653" coordorigin="5235,2606" coordsize="2,653">
              <v:shape style="position:absolute;left:5235;top:2606;width:2;height:653" coordorigin="5235,2606" coordsize="0,653" path="m5235,3259l5235,2606e" filled="f" stroked="t" strokeweight=".539954pt" strokecolor="#878787">
                <v:path arrowok="t"/>
              </v:shape>
            </v:group>
            <v:group style="position:absolute;left:6229;top:1208;width:2;height:599" coordorigin="6229,1208" coordsize="2,599">
              <v:shape style="position:absolute;left:6229;top:1208;width:2;height:599" coordorigin="6229,1208" coordsize="0,599" path="m6229,1807l6229,1208e" filled="f" stroked="t" strokeweight=".539948pt" strokecolor="#878787">
                <v:path arrowok="t"/>
              </v:shape>
            </v:group>
            <v:group style="position:absolute;left:6229;top:2606;width:2;height:653" coordorigin="6229,2606" coordsize="2,653">
              <v:shape style="position:absolute;left:6229;top:2606;width:2;height:653" coordorigin="6229,2606" coordsize="0,653" path="m6229,3259l6229,2606e" filled="f" stroked="t" strokeweight=".539954pt" strokecolor="#878787">
                <v:path arrowok="t"/>
              </v:shape>
            </v:group>
            <v:group style="position:absolute;left:7222;top:1208;width:2;height:599" coordorigin="7222,1208" coordsize="2,599">
              <v:shape style="position:absolute;left:7222;top:1208;width:2;height:599" coordorigin="7222,1208" coordsize="0,599" path="m7222,1807l7222,1208e" filled="f" stroked="t" strokeweight=".539948pt" strokecolor="#878787">
                <v:path arrowok="t"/>
              </v:shape>
            </v:group>
            <v:group style="position:absolute;left:7222;top:2606;width:2;height:653" coordorigin="7222,2606" coordsize="2,653">
              <v:shape style="position:absolute;left:7222;top:2606;width:2;height:653" coordorigin="7222,2606" coordsize="0,653" path="m7222,3259l7222,2606e" filled="f" stroked="t" strokeweight=".539954pt" strokecolor="#878787">
                <v:path arrowok="t"/>
              </v:shape>
            </v:group>
            <v:group style="position:absolute;left:8216;top:1208;width:2;height:2051" coordorigin="8216,1208" coordsize="2,2051">
              <v:shape style="position:absolute;left:8216;top:1208;width:2;height:2051" coordorigin="8216,1208" coordsize="0,2051" path="m8216,3259l8216,1208e" filled="f" stroked="t" strokeweight=".539948pt" strokecolor="#878787">
                <v:path arrowok="t"/>
              </v:shape>
            </v:group>
            <v:group style="position:absolute;left:3243;top:1807;width:853;height:799" coordorigin="3243,1807" coordsize="853,799">
              <v:shape style="position:absolute;left:3243;top:1807;width:853;height:799" coordorigin="3243,1807" coordsize="853,799" path="m3243,1807l4096,1807,4096,2606,3243,2606,3243,1807xe" filled="t" fillcolor="#4F81BD" stroked="f">
                <v:path arrowok="t"/>
                <v:fill type="solid"/>
              </v:shape>
            </v:group>
            <v:group style="position:absolute;left:4096;top:1807;width:2473;height:799" coordorigin="4096,1807" coordsize="2473,799">
              <v:shape style="position:absolute;left:4096;top:1807;width:2473;height:799" coordorigin="4096,1807" coordsize="2473,799" path="m4096,1807l6569,1807,6569,2606,4096,2606,4096,1807xe" filled="t" fillcolor="#C0504D" stroked="f">
                <v:path arrowok="t"/>
                <v:fill type="solid"/>
              </v:shape>
            </v:group>
            <v:group style="position:absolute;left:6569;top:1807;width:1285;height:799" coordorigin="6569,1807" coordsize="1285,799">
              <v:shape style="position:absolute;left:6569;top:1807;width:1285;height:799" coordorigin="6569,1807" coordsize="1285,799" path="m6569,1807l7854,1807,7854,2606,6569,2606,6569,1807xe" filled="t" fillcolor="#9BBB59" stroked="f">
                <v:path arrowok="t"/>
                <v:fill type="solid"/>
              </v:shape>
            </v:group>
            <v:group style="position:absolute;left:7854;top:1807;width:356;height:799" coordorigin="7854,1807" coordsize="356,799">
              <v:shape style="position:absolute;left:7854;top:1807;width:356;height:799" coordorigin="7854,1807" coordsize="356,799" path="m7854,1807l8210,1807,8210,2606,7854,2606,7854,1807xe" filled="t" fillcolor="#8064A2" stroked="f">
                <v:path arrowok="t"/>
                <v:fill type="solid"/>
              </v:shape>
            </v:group>
            <v:group style="position:absolute;left:3248;top:3205;width:4968;height:2" coordorigin="3248,3205" coordsize="4968,2">
              <v:shape style="position:absolute;left:3248;top:3205;width:4968;height:2" coordorigin="3248,3205" coordsize="4968,0" path="m3248,3205l8216,3205e" filled="f" stroked="t" strokeweight=".539703pt" strokecolor="#878787">
                <v:path arrowok="t"/>
              </v:shape>
            </v:group>
            <v:group style="position:absolute;left:3534;top:4053;width:97;height:97" coordorigin="3534,4053" coordsize="97,97">
              <v:shape style="position:absolute;left:3534;top:4053;width:97;height:97" coordorigin="3534,4053" coordsize="97,97" path="m3534,4053l3631,4053,3631,4150,3534,4150,3534,4053xe" filled="t" fillcolor="#4F81BD" stroked="f">
                <v:path arrowok="t"/>
                <v:fill type="solid"/>
              </v:shape>
            </v:group>
            <v:group style="position:absolute;left:4593;top:4053;width:97;height:97" coordorigin="4593,4053" coordsize="97,97">
              <v:shape style="position:absolute;left:4593;top:4053;width:97;height:97" coordorigin="4593,4053" coordsize="97,97" path="m4593,4053l4690,4053,4690,4150,4593,4150,4593,4053xe" filled="t" fillcolor="#C0504D" stroked="f">
                <v:path arrowok="t"/>
                <v:fill type="solid"/>
              </v:shape>
            </v:group>
            <v:group style="position:absolute;left:5845;top:4053;width:97;height:97" coordorigin="5845,4053" coordsize="97,97">
              <v:shape style="position:absolute;left:5845;top:4053;width:97;height:97" coordorigin="5845,4053" coordsize="97,97" path="m5845,4053l5942,4053,5942,4150,5845,4150,5845,4053xe" filled="t" fillcolor="#9BBB59" stroked="f">
                <v:path arrowok="t"/>
                <v:fill type="solid"/>
              </v:shape>
            </v:group>
            <v:group style="position:absolute;left:7109;top:4053;width:97;height:97" coordorigin="7109,4053" coordsize="97,97">
              <v:shape style="position:absolute;left:7109;top:4053;width:97;height:97" coordorigin="7109,4053" coordsize="97,97" path="m7109,4053l7206,4053,7206,4150,7109,4150,7109,4053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43" w:id="71"/>
      <w:bookmarkEnd w:id="71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49" w:val="left" w:leader="none"/>
          <w:tab w:pos="1942" w:val="left" w:leader="none"/>
          <w:tab w:pos="2934" w:val="left" w:leader="none"/>
          <w:tab w:pos="3927" w:val="left" w:leader="none"/>
          <w:tab w:pos="4876" w:val="left" w:leader="none"/>
        </w:tabs>
        <w:spacing w:before="67"/>
        <w:ind w:left="0" w:right="359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469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7"/>
          <w:szCs w:val="17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7"/>
          <w:szCs w:val="17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3706" w:val="left" w:leader="none"/>
          <w:tab w:pos="4967" w:val="left" w:leader="none"/>
          <w:tab w:pos="6228" w:val="left" w:leader="none"/>
        </w:tabs>
        <w:spacing w:before="98"/>
        <w:ind w:left="2653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right="140"/>
        <w:jc w:val="left"/>
      </w:pPr>
      <w:r>
        <w:rPr>
          <w:b w:val="0"/>
          <w:bCs w:val="0"/>
          <w:spacing w:val="-1"/>
          <w:w w:val="100"/>
        </w:rPr>
        <w:t>Fu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5" w:lineRule="auto"/>
        <w:jc w:val="left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5" w:lineRule="auto" w:before="72"/>
        <w:ind w:right="208"/>
        <w:jc w:val="left"/>
      </w:pPr>
      <w:r>
        <w:rPr/>
        <w:pict>
          <v:group style="position:absolute;margin-left:76.200012pt;margin-top:38.156334pt;width:443.279953pt;height:194.99997pt;mso-position-horizontal-relative:page;mso-position-vertical-relative:paragraph;z-index:-15734" coordorigin="1524,763" coordsize="8866,3900">
            <v:shape style="position:absolute;left:1524;top:763;width:8866;height:3900" type="#_x0000_t75">
              <v:imagedata r:id="rId47" o:title=""/>
            </v:shape>
            <v:shape style="position:absolute;left:1835;top:1072;width:7940;height:2974" type="#_x0000_t75">
              <v:imagedata r:id="rId48" o:title=""/>
            </v:shape>
            <w10:wrap type="none"/>
          </v:group>
        </w:pict>
      </w:r>
      <w:bookmarkStart w:name="_bookmark44" w:id="72"/>
      <w:bookmarkEnd w:id="7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3" w:right="94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ep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20"/>
        <w:jc w:val="left"/>
      </w:pPr>
      <w:r>
        <w:rPr/>
        <w:pict>
          <v:group style="position:absolute;margin-left:76.919998pt;margin-top:19.801714pt;width:443.159849pt;height:261.239836pt;mso-position-horizontal-relative:page;mso-position-vertical-relative:paragraph;z-index:-15733" coordorigin="1538,396" coordsize="8863,5225">
            <v:shape style="position:absolute;left:1538;top:396;width:8863;height:5225" type="#_x0000_t75">
              <v:imagedata r:id="rId49" o:title=""/>
            </v:shape>
            <v:group style="position:absolute;left:1852;top:686;width:7919;height:4304" coordorigin="1852,686" coordsize="7919,4304">
              <v:shape style="position:absolute;left:1852;top:686;width:7919;height:4304" coordorigin="1852,686" coordsize="7919,4304" path="m1852,686l9772,686,9772,4990,1852,4990,1852,686xe" filled="t" fillcolor="#FFFFFF" stroked="f">
                <v:path arrowok="t"/>
                <v:fill type="solid"/>
              </v:shape>
            </v:group>
            <v:group style="position:absolute;left:2500;top:1138;width:7111;height:3115" coordorigin="2500,1138" coordsize="7111,3115">
              <v:shape style="position:absolute;left:2500;top:1138;width:7111;height:3115" coordorigin="2500,1138" coordsize="7111,3115" path="m2500,1138l9612,1138,9612,4253,2500,4253,2500,1138xe" filled="t" fillcolor="#FFFFFF" stroked="f">
                <v:path arrowok="t"/>
                <v:fill type="solid"/>
              </v:shape>
            </v:group>
            <v:group style="position:absolute;left:2452;top:3938;width:7165;height:2" coordorigin="2452,3938" coordsize="7165,2">
              <v:shape style="position:absolute;left:2452;top:3938;width:7165;height:2" coordorigin="2452,3938" coordsize="7165,0" path="m2452,3938l9616,3938e" filled="f" stroked="t" strokeweight=".44371pt" strokecolor="#878787">
                <v:path arrowok="t"/>
              </v:shape>
            </v:group>
            <v:group style="position:absolute;left:2452;top:3628;width:7165;height:2" coordorigin="2452,3628" coordsize="7165,2">
              <v:shape style="position:absolute;left:2452;top:3628;width:7165;height:2" coordorigin="2452,3628" coordsize="7165,0" path="m2452,3628l9616,3628e" filled="f" stroked="t" strokeweight=".44371pt" strokecolor="#878787">
                <v:path arrowok="t"/>
              </v:shape>
            </v:group>
            <v:group style="position:absolute;left:2452;top:3317;width:7165;height:2" coordorigin="2452,3317" coordsize="7165,2">
              <v:shape style="position:absolute;left:2452;top:3317;width:7165;height:2" coordorigin="2452,3317" coordsize="7165,0" path="m2452,3317l9616,3317e" filled="f" stroked="t" strokeweight=".44371pt" strokecolor="#878787">
                <v:path arrowok="t"/>
              </v:shape>
            </v:group>
            <v:group style="position:absolute;left:2452;top:3006;width:7165;height:2" coordorigin="2452,3006" coordsize="7165,2">
              <v:shape style="position:absolute;left:2452;top:3006;width:7165;height:2" coordorigin="2452,3006" coordsize="7165,0" path="m2452,3006l9616,3006e" filled="f" stroked="t" strokeweight=".44371pt" strokecolor="#878787">
                <v:path arrowok="t"/>
              </v:shape>
            </v:group>
            <v:group style="position:absolute;left:2452;top:2696;width:7165;height:2" coordorigin="2452,2696" coordsize="7165,2">
              <v:shape style="position:absolute;left:2452;top:2696;width:7165;height:2" coordorigin="2452,2696" coordsize="7165,0" path="m2452,2696l9616,2696e" filled="f" stroked="t" strokeweight=".44371pt" strokecolor="#878787">
                <v:path arrowok="t"/>
              </v:shape>
            </v:group>
            <v:group style="position:absolute;left:2452;top:2385;width:7165;height:2" coordorigin="2452,2385" coordsize="7165,2">
              <v:shape style="position:absolute;left:2452;top:2385;width:7165;height:2" coordorigin="2452,2385" coordsize="7165,0" path="m2452,2385l9616,2385e" filled="f" stroked="t" strokeweight=".44371pt" strokecolor="#878787">
                <v:path arrowok="t"/>
              </v:shape>
            </v:group>
            <v:group style="position:absolute;left:2452;top:2075;width:7165;height:2" coordorigin="2452,2075" coordsize="7165,2">
              <v:shape style="position:absolute;left:2452;top:2075;width:7165;height:2" coordorigin="2452,2075" coordsize="7165,0" path="m2452,2075l9616,2075e" filled="f" stroked="t" strokeweight=".44371pt" strokecolor="#878787">
                <v:path arrowok="t"/>
              </v:shape>
            </v:group>
            <v:group style="position:absolute;left:2452;top:1764;width:7165;height:2" coordorigin="2452,1764" coordsize="7165,2">
              <v:shape style="position:absolute;left:2452;top:1764;width:7165;height:2" coordorigin="2452,1764" coordsize="7165,0" path="m2452,1764l9616,1764e" filled="f" stroked="t" strokeweight=".44371pt" strokecolor="#878787">
                <v:path arrowok="t"/>
              </v:shape>
            </v:group>
            <v:group style="position:absolute;left:2452;top:1453;width:7165;height:2" coordorigin="2452,1453" coordsize="7165,2">
              <v:shape style="position:absolute;left:2452;top:1453;width:7165;height:2" coordorigin="2452,1453" coordsize="7165,0" path="m2452,1453l9616,1453e" filled="f" stroked="t" strokeweight=".44371pt" strokecolor="#878787">
                <v:path arrowok="t"/>
              </v:shape>
            </v:group>
            <v:group style="position:absolute;left:2452;top:1143;width:7165;height:2" coordorigin="2452,1143" coordsize="7165,2">
              <v:shape style="position:absolute;left:2452;top:1143;width:7165;height:2" coordorigin="2452,1143" coordsize="7165,0" path="m2452,1143l9616,1143e" filled="f" stroked="t" strokeweight=".44371pt" strokecolor="#878787">
                <v:path arrowok="t"/>
              </v:shape>
            </v:group>
            <v:group style="position:absolute;left:2496;top:1143;width:2;height:3159" coordorigin="2496,1143" coordsize="2,3159">
              <v:shape style="position:absolute;left:2496;top:1143;width:2;height:3159" coordorigin="2496,1143" coordsize="0,3159" path="m2496,4302l2496,1143e" filled="f" stroked="t" strokeweight=".443909pt" strokecolor="#878787">
                <v:path arrowok="t"/>
              </v:shape>
            </v:group>
            <v:group style="position:absolute;left:2452;top:4249;width:7165;height:2" coordorigin="2452,4249" coordsize="7165,2">
              <v:shape style="position:absolute;left:2452;top:4249;width:7165;height:2" coordorigin="2452,4249" coordsize="7165,0" path="m2452,4249l9616,4249e" filled="f" stroked="t" strokeweight=".44371pt" strokecolor="#878787">
                <v:path arrowok="t"/>
              </v:shape>
            </v:group>
            <v:group style="position:absolute;left:3091;top:4249;width:2;height:53" coordorigin="3091,4249" coordsize="2,53">
              <v:shape style="position:absolute;left:3091;top:4249;width:2;height:53" coordorigin="3091,4249" coordsize="0,53" path="m3091,4249l3091,4302e" filled="f" stroked="t" strokeweight=".443909pt" strokecolor="#878787">
                <v:path arrowok="t"/>
              </v:shape>
            </v:group>
            <v:group style="position:absolute;left:3686;top:4249;width:2;height:53" coordorigin="3686,4249" coordsize="2,53">
              <v:shape style="position:absolute;left:3686;top:4249;width:2;height:53" coordorigin="3686,4249" coordsize="0,53" path="m3686,4249l3686,4302e" filled="f" stroked="t" strokeweight=".443909pt" strokecolor="#878787">
                <v:path arrowok="t"/>
              </v:shape>
            </v:group>
            <v:group style="position:absolute;left:4281;top:4249;width:2;height:53" coordorigin="4281,4249" coordsize="2,53">
              <v:shape style="position:absolute;left:4281;top:4249;width:2;height:53" coordorigin="4281,4249" coordsize="0,53" path="m4281,4249l4281,4302e" filled="f" stroked="t" strokeweight=".443909pt" strokecolor="#878787">
                <v:path arrowok="t"/>
              </v:shape>
            </v:group>
            <v:group style="position:absolute;left:4866;top:4249;width:2;height:53" coordorigin="4866,4249" coordsize="2,53">
              <v:shape style="position:absolute;left:4866;top:4249;width:2;height:53" coordorigin="4866,4249" coordsize="0,53" path="m4866,4249l4866,4302e" filled="f" stroked="t" strokeweight=".443909pt" strokecolor="#878787">
                <v:path arrowok="t"/>
              </v:shape>
            </v:group>
            <v:group style="position:absolute;left:5461;top:4249;width:2;height:53" coordorigin="5461,4249" coordsize="2,53">
              <v:shape style="position:absolute;left:5461;top:4249;width:2;height:53" coordorigin="5461,4249" coordsize="0,53" path="m5461,4249l5461,4302e" filled="f" stroked="t" strokeweight=".443909pt" strokecolor="#878787">
                <v:path arrowok="t"/>
              </v:shape>
            </v:group>
            <v:group style="position:absolute;left:6056;top:4249;width:2;height:53" coordorigin="6056,4249" coordsize="2,53">
              <v:shape style="position:absolute;left:6056;top:4249;width:2;height:53" coordorigin="6056,4249" coordsize="0,53" path="m6056,4249l6056,4302e" filled="f" stroked="t" strokeweight=".443909pt" strokecolor="#878787">
                <v:path arrowok="t"/>
              </v:shape>
            </v:group>
            <v:group style="position:absolute;left:6651;top:4249;width:2;height:53" coordorigin="6651,4249" coordsize="2,53">
              <v:shape style="position:absolute;left:6651;top:4249;width:2;height:53" coordorigin="6651,4249" coordsize="0,53" path="m6651,4249l6651,4302e" filled="f" stroked="t" strokeweight=".443909pt" strokecolor="#878787">
                <v:path arrowok="t"/>
              </v:shape>
            </v:group>
            <v:group style="position:absolute;left:7246;top:4249;width:2;height:53" coordorigin="7246,4249" coordsize="2,53">
              <v:shape style="position:absolute;left:7246;top:4249;width:2;height:53" coordorigin="7246,4249" coordsize="0,53" path="m7246,4249l7246,4302e" filled="f" stroked="t" strokeweight=".443909pt" strokecolor="#878787">
                <v:path arrowok="t"/>
              </v:shape>
            </v:group>
            <v:group style="position:absolute;left:7841;top:4249;width:2;height:53" coordorigin="7841,4249" coordsize="2,53">
              <v:shape style="position:absolute;left:7841;top:4249;width:2;height:53" coordorigin="7841,4249" coordsize="0,53" path="m7841,4249l7841,4302e" filled="f" stroked="t" strokeweight=".443909pt" strokecolor="#878787">
                <v:path arrowok="t"/>
              </v:shape>
            </v:group>
            <v:group style="position:absolute;left:8427;top:4249;width:2;height:53" coordorigin="8427,4249" coordsize="2,53">
              <v:shape style="position:absolute;left:8427;top:4249;width:2;height:53" coordorigin="8427,4249" coordsize="0,53" path="m8427,4249l8427,4302e" filled="f" stroked="t" strokeweight=".443909pt" strokecolor="#878787">
                <v:path arrowok="t"/>
              </v:shape>
            </v:group>
            <v:group style="position:absolute;left:9021;top:4249;width:2;height:53" coordorigin="9021,4249" coordsize="2,53">
              <v:shape style="position:absolute;left:9021;top:4249;width:2;height:53" coordorigin="9021,4249" coordsize="0,53" path="m9021,4249l9021,4302e" filled="f" stroked="t" strokeweight=".443909pt" strokecolor="#878787">
                <v:path arrowok="t"/>
              </v:shape>
            </v:group>
            <v:group style="position:absolute;left:9616;top:4249;width:2;height:53" coordorigin="9616,4249" coordsize="2,53">
              <v:shape style="position:absolute;left:9616;top:4249;width:2;height:53" coordorigin="9616,4249" coordsize="0,53" path="m9616,4249l9616,4302e" filled="f" stroked="t" strokeweight=".443909pt" strokecolor="#878787">
                <v:path arrowok="t"/>
              </v:shape>
            </v:group>
            <v:group style="position:absolute;left:2798;top:1391;width:6525;height:1260" coordorigin="2798,1391" coordsize="6525,1260">
              <v:shape style="position:absolute;left:2798;top:1391;width:6525;height:1260" coordorigin="2798,1391" coordsize="6525,1260" path="m2798,2651l3384,2616,3979,2616,4574,2492,5168,2359,5763,2261,6349,2119,6944,1950,7539,1746,8134,1533,8728,1391,9323,1578e" filled="f" stroked="t" strokeweight="1.331152pt" strokecolor="#416FA6">
                <v:path arrowok="t"/>
              </v:shape>
            </v:group>
            <v:group style="position:absolute;left:2798;top:3707;width:6525;height:44" coordorigin="2798,3707" coordsize="6525,44">
              <v:shape style="position:absolute;left:2798;top:3707;width:6525;height:44" coordorigin="2798,3707" coordsize="6525,44" path="m2798,3752l3384,3752,3979,3743,4574,3725,5168,3725,5763,3725,6349,3725,6944,3725,7539,3725,8134,3707,8728,3707,9323,3707e" filled="f" stroked="t" strokeweight="1.331131pt" strokecolor="#A8423F">
                <v:path arrowok="t"/>
              </v:shape>
            </v:group>
            <v:group style="position:absolute;left:2798;top:3317;width:6525;height:497" coordorigin="2798,3317" coordsize="6525,497">
              <v:shape style="position:absolute;left:2798;top:3317;width:6525;height:497" coordorigin="2798,3317" coordsize="6525,497" path="m2798,3814l3384,3725,3979,3725,4574,3743,5168,3707,5763,3645,6349,3583,6944,3557,7539,3415,8134,3397,8728,3370,9323,3317e" filled="f" stroked="t" strokeweight="1.331134pt" strokecolor="#86A44A">
                <v:path arrowok="t"/>
              </v:shape>
            </v:group>
            <v:group style="position:absolute;left:2798;top:3787;width:6525;height:27" coordorigin="2798,3787" coordsize="6525,27">
              <v:shape style="position:absolute;left:2798;top:3787;width:6525;height:27" coordorigin="2798,3787" coordsize="6525,27" path="m2798,3787l3384,3805,3979,3814,4574,3805,5168,3805,5763,3814,6349,3814,6944,3814,7539,3814,8134,3814,8728,3814,9323,3814e" filled="f" stroked="t" strokeweight="1.331131pt" strokecolor="#6E548D">
                <v:path arrowok="t"/>
                <v:stroke dashstyle="longDash"/>
              </v:shape>
            </v:group>
            <v:group style="position:absolute;left:2798;top:2882;width:6525;height:80" coordorigin="2798,2882" coordsize="6525,80">
              <v:shape style="position:absolute;left:2798;top:2882;width:6525;height:80" coordorigin="2798,2882" coordsize="6525,80" path="m2798,2900l3384,2882,3979,2900,4574,2926,5168,2918,5763,2926,6349,2962,6944,2918,7539,2944,8134,2944,8728,2944,9323,2944e" filled="f" stroked="t" strokeweight="1.331131pt" strokecolor="#3D96AE">
                <v:path arrowok="t"/>
                <v:stroke dashstyle="longDash"/>
              </v:shape>
            </v:group>
            <v:group style="position:absolute;left:2798;top:4204;width:6525;height:35" coordorigin="2798,4204" coordsize="6525,35">
              <v:shape style="position:absolute;left:2798;top:4204;width:6525;height:35" coordorigin="2798,4204" coordsize="6525,35" path="m2798,4240l3384,4240,3979,4222,4574,4222,5168,4222,5763,4204,6349,4204,6944,4204,7539,4204,8134,4204,8728,4204,9323,4204e" filled="f" stroked="t" strokeweight="1.331131pt" strokecolor="#DA8137">
                <v:path arrowok="t"/>
              </v:shape>
            </v:group>
            <v:group style="position:absolute;left:1986;top:748;width:7546;height:311" coordorigin="1986,748" coordsize="7546,311">
              <v:shape style="position:absolute;left:1986;top:748;width:7546;height:311" coordorigin="1986,748" coordsize="7546,311" path="m1986,748l9532,748,9532,1058,1986,1058,1986,748xe" filled="t" fillcolor="#FFFFFF" stroked="f">
                <v:path arrowok="t"/>
                <v:fill type="solid"/>
              </v:shape>
            </v:group>
            <v:group style="position:absolute;left:2389;top:823;width:293;height:2" coordorigin="2389,823" coordsize="293,2">
              <v:shape style="position:absolute;left:2389;top:823;width:293;height:2" coordorigin="2389,823" coordsize="293,0" path="m2389,823l2682,823e" filled="f" stroked="t" strokeweight="1.331131pt" strokecolor="#416FA6">
                <v:path arrowok="t"/>
              </v:shape>
            </v:group>
            <v:group style="position:absolute;left:4902;top:823;width:302;height:2" coordorigin="4902,823" coordsize="302,2">
              <v:shape style="position:absolute;left:4902;top:823;width:302;height:2" coordorigin="4902,823" coordsize="302,0" path="m4902,823l5204,823e" filled="f" stroked="t" strokeweight="1.331131pt" strokecolor="#A8423F">
                <v:path arrowok="t"/>
              </v:shape>
            </v:group>
            <v:group style="position:absolute;left:7415;top:823;width:302;height:2" coordorigin="7415,823" coordsize="302,2">
              <v:shape style="position:absolute;left:7415;top:823;width:302;height:2" coordorigin="7415,823" coordsize="302,0" path="m7415,823l7716,823e" filled="f" stroked="t" strokeweight="1.331131pt" strokecolor="#86A44A">
                <v:path arrowok="t"/>
              </v:shape>
            </v:group>
            <v:group style="position:absolute;left:2389;top:983;width:293;height:2" coordorigin="2389,983" coordsize="293,2">
              <v:shape style="position:absolute;left:2389;top:983;width:293;height:2" coordorigin="2389,983" coordsize="293,0" path="m2389,983l2682,983e" filled="f" stroked="t" strokeweight="1.331131pt" strokecolor="#6E548D">
                <v:path arrowok="t"/>
                <v:stroke dashstyle="longDash"/>
              </v:shape>
            </v:group>
            <v:group style="position:absolute;left:4902;top:983;width:302;height:2" coordorigin="4902,983" coordsize="302,2">
              <v:shape style="position:absolute;left:4902;top:983;width:302;height:2" coordorigin="4902,983" coordsize="302,0" path="m4902,983l5204,983e" filled="f" stroked="t" strokeweight="1.331131pt" strokecolor="#3D96AE">
                <v:path arrowok="t"/>
                <v:stroke dashstyle="longDash"/>
              </v:shape>
            </v:group>
            <v:group style="position:absolute;left:7415;top:983;width:302;height:2" coordorigin="7415,983" coordsize="302,2">
              <v:shape style="position:absolute;left:7415;top:983;width:302;height:2" coordorigin="7415,983" coordsize="302,0" path="m7415,983l7716,983e" filled="f" stroked="t" strokeweight="1.331131pt" strokecolor="#DA8137">
                <v:path arrowok="t"/>
              </v:shape>
            </v:group>
            <w10:wrap type="none"/>
          </v:group>
        </w:pict>
      </w:r>
      <w:bookmarkStart w:name="_bookmark45" w:id="73"/>
      <w:bookmarkEnd w:id="7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212" w:val="left" w:leader="none"/>
          <w:tab w:pos="6726" w:val="left" w:leader="none"/>
        </w:tabs>
        <w:spacing w:before="73"/>
        <w:ind w:left="16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e-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040" w:bottom="1100" w:left="1020" w:right="1020"/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314" w:val="left" w:leader="none"/>
        </w:tabs>
        <w:spacing w:line="156" w:lineRule="exact"/>
        <w:ind w:left="-1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1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1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la</w:t>
      </w:r>
      <w:r>
        <w:rPr>
          <w:rFonts w:ascii="Calibri" w:hAnsi="Calibri" w:cs="Calibri" w:eastAsia="Calibri"/>
          <w:b w:val="0"/>
          <w:bCs w:val="0"/>
          <w:spacing w:val="-3"/>
          <w:w w:val="101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1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1461" w:val="left" w:leader="none"/>
          <w:tab w:pos="3976" w:val="left" w:leader="none"/>
        </w:tabs>
        <w:spacing w:line="156" w:lineRule="exact"/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219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1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1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1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1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1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1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1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1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1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156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3" w:equalWidth="0">
            <w:col w:w="1345" w:space="40"/>
            <w:col w:w="927" w:space="440"/>
            <w:col w:w="7115"/>
          </w:cols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180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160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94.703949pt;margin-top:6.317258pt;width:9.1026pt;height:59.365595pt;mso-position-horizontal-relative:page;mso-position-vertical-relative:paragraph;z-index:-15732" type="#_x0000_t202" filled="f" stroked="f">
            <v:textbox inset="0,0,0,0" style="layout-flow:vertical;mso-layout-flow-alt:bottom-to-top">
              <w:txbxContent>
                <w:p>
                  <w:pPr>
                    <w:spacing w:line="164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4"/>
                      <w:szCs w:val="14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4"/>
                      <w:szCs w:val="14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4"/>
                      <w:szCs w:val="14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4"/>
                      <w:szCs w:val="14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4"/>
                      <w:szCs w:val="14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1"/>
                      <w:sz w:val="14"/>
                      <w:szCs w:val="14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1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4"/>
                      <w:szCs w:val="14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1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4"/>
                      <w:szCs w:val="14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140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120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02" w:right="21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02" w:right="21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02" w:right="21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02" w:right="21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2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793" w:val="left" w:leader="none"/>
          <w:tab w:pos="1386" w:val="left" w:leader="none"/>
          <w:tab w:pos="1979" w:val="left" w:leader="none"/>
          <w:tab w:pos="2572" w:val="left" w:leader="none"/>
          <w:tab w:pos="3166" w:val="left" w:leader="none"/>
          <w:tab w:pos="3759" w:val="left" w:leader="none"/>
          <w:tab w:pos="4352" w:val="left" w:leader="none"/>
          <w:tab w:pos="4945" w:val="left" w:leader="none"/>
          <w:tab w:pos="5539" w:val="left" w:leader="none"/>
          <w:tab w:pos="6132" w:val="left" w:leader="none"/>
          <w:tab w:pos="6725" w:val="left" w:leader="none"/>
        </w:tabs>
        <w:spacing w:before="55"/>
        <w:ind w:left="200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91"/>
        <w:ind w:left="199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-12"/>
          <w:w w:val="100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3" w:right="167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about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262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spacing w:line="150" w:lineRule="exact" w:before="7"/>
        <w:rPr>
          <w:sz w:val="15"/>
          <w:szCs w:val="15"/>
        </w:rPr>
      </w:pPr>
      <w:r>
        <w:rPr/>
        <w:pict>
          <v:group style="position:absolute;margin-left:50.860001pt;margin-top:80.739983pt;width:493.72pt;height:100.6pt;mso-position-horizontal-relative:page;mso-position-vertical-relative:page;z-index:-15731" coordorigin="1017,1615" coordsize="9874,2012">
            <v:group style="position:absolute;left:1027;top:1625;width:106;height:1877" coordorigin="1027,1625" coordsize="106,1877">
              <v:shape style="position:absolute;left:1027;top:1625;width:106;height:1877" coordorigin="1027,1625" coordsize="106,1877" path="m1027,3502l1133,3502,1133,1625,1027,1625,1027,3502xe" filled="t" fillcolor="#E2ECE3" stroked="f">
                <v:path arrowok="t"/>
                <v:fill type="solid"/>
              </v:shape>
            </v:group>
            <v:group style="position:absolute;left:10774;top:1625;width:108;height:1877" coordorigin="10774,1625" coordsize="108,1877">
              <v:shape style="position:absolute;left:10774;top:1625;width:108;height:1877" coordorigin="10774,1625" coordsize="108,1877" path="m10774,3502l10882,3502,10882,1625,10774,1625,10774,3502xe" filled="t" fillcolor="#E2ECE3" stroked="f">
                <v:path arrowok="t"/>
                <v:fill type="solid"/>
              </v:shape>
            </v:group>
            <v:group style="position:absolute;left:1133;top:1625;width:9641;height:115" coordorigin="1133,1625" coordsize="9641,115">
              <v:shape style="position:absolute;left:1133;top:1625;width:9641;height:115" coordorigin="1133,1625" coordsize="9641,115" path="m1133,1740l10774,1740,10774,1625,1133,1625,1133,1740xe" filled="t" fillcolor="#E2ECE3" stroked="f">
                <v:path arrowok="t"/>
                <v:fill type="solid"/>
              </v:shape>
            </v:group>
            <v:group style="position:absolute;left:1133;top:1740;width:9641;height:252" coordorigin="1133,1740" coordsize="9641,252">
              <v:shape style="position:absolute;left:1133;top:1740;width:9641;height:252" coordorigin="1133,1740" coordsize="9641,252" path="m1133,1992l10774,1992,10774,1740,1133,1740,1133,1992xe" filled="t" fillcolor="#E2ECE3" stroked="f">
                <v:path arrowok="t"/>
                <v:fill type="solid"/>
              </v:shape>
            </v:group>
            <v:group style="position:absolute;left:1133;top:1992;width:9641;height:115" coordorigin="1133,1992" coordsize="9641,115">
              <v:shape style="position:absolute;left:1133;top:1992;width:9641;height:115" coordorigin="1133,1992" coordsize="9641,115" path="m1133,2107l10774,2107,10774,1992,1133,1992,1133,2107xe" filled="t" fillcolor="#E2ECE3" stroked="f">
                <v:path arrowok="t"/>
                <v:fill type="solid"/>
              </v:shape>
            </v:group>
            <v:group style="position:absolute;left:1133;top:2107;width:9641;height:254" coordorigin="1133,2107" coordsize="9641,254">
              <v:shape style="position:absolute;left:1133;top:2107;width:9641;height:254" coordorigin="1133,2107" coordsize="9641,254" path="m1133,2362l10774,2362,10774,2107,1133,2107,1133,2362xe" filled="t" fillcolor="#E2ECE3" stroked="f">
                <v:path arrowok="t"/>
                <v:fill type="solid"/>
              </v:shape>
            </v:group>
            <v:group style="position:absolute;left:1133;top:2362;width:9641;height:252" coordorigin="1133,2362" coordsize="9641,252">
              <v:shape style="position:absolute;left:1133;top:2362;width:9641;height:252" coordorigin="1133,2362" coordsize="9641,252" path="m1133,2614l10774,2614,10774,2362,1133,2362,1133,2614xe" filled="t" fillcolor="#E2ECE3" stroked="f">
                <v:path arrowok="t"/>
                <v:fill type="solid"/>
              </v:shape>
            </v:group>
            <v:group style="position:absolute;left:1133;top:2614;width:9641;height:367" coordorigin="1133,2614" coordsize="9641,367">
              <v:shape style="position:absolute;left:1133;top:2614;width:9641;height:367" coordorigin="1133,2614" coordsize="9641,367" path="m1133,2981l10774,2981,10774,2614,1133,2614,1133,2981xe" filled="t" fillcolor="#E2ECE3" stroked="f">
                <v:path arrowok="t"/>
                <v:fill type="solid"/>
              </v:shape>
            </v:group>
            <v:group style="position:absolute;left:1133;top:2981;width:9641;height:269" coordorigin="1133,2981" coordsize="9641,269">
              <v:shape style="position:absolute;left:1133;top:2981;width:9641;height:269" coordorigin="1133,2981" coordsize="9641,269" path="m1133,3250l10774,3250,10774,2981,1133,2981,1133,3250xe" filled="t" fillcolor="#E2ECE3" stroked="f">
                <v:path arrowok="t"/>
                <v:fill type="solid"/>
              </v:shape>
            </v:group>
            <v:group style="position:absolute;left:1133;top:3250;width:9641;height:252" coordorigin="1133,3250" coordsize="9641,252">
              <v:shape style="position:absolute;left:1133;top:3250;width:9641;height:252" coordorigin="1133,3250" coordsize="9641,252" path="m1133,3502l10774,3502,10774,3250,1133,3250,1133,3502xe" filled="t" fillcolor="#E2ECE3" stroked="f">
                <v:path arrowok="t"/>
                <v:fill type="solid"/>
              </v:shape>
            </v:group>
            <v:group style="position:absolute;left:1027;top:3502;width:106;height:115" coordorigin="1027,3502" coordsize="106,115">
              <v:shape style="position:absolute;left:1027;top:3502;width:106;height:115" coordorigin="1027,3502" coordsize="106,115" path="m1027,3617l1133,3617,1133,3502,1027,3502,1027,3617xe" filled="t" fillcolor="#E2ECE3" stroked="f">
                <v:path arrowok="t"/>
                <v:fill type="solid"/>
              </v:shape>
            </v:group>
            <v:group style="position:absolute;left:10774;top:3502;width:108;height:115" coordorigin="10774,3502" coordsize="108,115">
              <v:shape style="position:absolute;left:10774;top:3502;width:108;height:115" coordorigin="10774,3502" coordsize="108,115" path="m10774,3617l10882,3617,10882,3502,10774,3502,10774,3617xe" filled="t" fillcolor="#E2ECE3" stroked="f">
                <v:path arrowok="t"/>
                <v:fill type="solid"/>
              </v:shape>
            </v:group>
            <v:group style="position:absolute;left:1133;top:3502;width:9641;height:115" coordorigin="1133,3502" coordsize="9641,115">
              <v:shape style="position:absolute;left:1133;top:3502;width:9641;height:115" coordorigin="1133,3502" coordsize="9641,115" path="m1133,3617l10774,3617,10774,3502,1133,3502,1133,3617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8.841995pt;margin-top:267.240997pt;width:259.317973pt;height:364.918975pt;mso-position-horizontal-relative:page;mso-position-vertical-relative:page;z-index:-15730" coordorigin="3377,5345" coordsize="5186,7298">
            <v:shape style="position:absolute;left:3398;top:5345;width:5165;height:7298" type="#_x0000_t75" alt="C:\Documents and Settings\artsp\Local Settings\Temporary Internet Files\Content.Word\New Image2.jpg">
              <v:imagedata r:id="rId50" o:title=""/>
            </v:shape>
            <v:shape style="position:absolute;left:3377;top:5377;width:4440;height:6655" type="#_x0000_t75" alt="C:\Documents and Settings\artsp\Local Settings\Temporary Internet Files\Content.Word\New Image2.jpg">
              <v:imagedata r:id="rId51" o:title="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0"/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en</w:t>
      </w:r>
      <w:r>
        <w:rPr>
          <w:spacing w:val="0"/>
          <w:w w:val="100"/>
        </w:rPr>
        <w:t>ty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1" w:lineRule="auto"/>
        <w:ind w:right="122"/>
        <w:jc w:val="left"/>
      </w:pP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6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Ka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Ka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1907" w:h="16840"/>
          <w:pgMar w:header="0" w:footer="897" w:top="156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27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4953" w:right="3706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07.002167pt;margin-top:-25.058277pt;width:128.999985pt;height:148.851936pt;mso-position-horizontal-relative:page;mso-position-vertical-relative:paragraph;z-index:-15729" type="#_x0000_t75">
            <v:imagedata r:id="rId52" o:title=""/>
          </v:shape>
        </w:pict>
      </w:r>
      <w:bookmarkStart w:name="_TOC_250006" w:id="74"/>
      <w:bookmarkStart w:name="Gisborne" w:id="75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GI</w:t>
      </w:r>
      <w:r>
        <w:rPr>
          <w:rFonts w:ascii="Calibri" w:hAnsi="Calibri" w:cs="Calibri" w:eastAsia="Calibri"/>
          <w:color w:val="FFFFFF"/>
          <w:spacing w:val="13"/>
          <w:w w:val="100"/>
        </w:rPr>
        <w:t>S</w:t>
      </w:r>
      <w:r>
        <w:rPr>
          <w:rFonts w:ascii="Calibri" w:hAnsi="Calibri" w:cs="Calibri" w:eastAsia="Calibri"/>
          <w:color w:val="FFFFFF"/>
          <w:spacing w:val="15"/>
          <w:w w:val="100"/>
        </w:rPr>
        <w:t>B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14"/>
          <w:w w:val="100"/>
        </w:rPr>
        <w:t>R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0"/>
          <w:w w:val="100"/>
        </w:rPr>
        <w:t>E</w:t>
      </w:r>
      <w:bookmarkEnd w:id="7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33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DREN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YE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WO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5" w:lineRule="auto" w:before="72"/>
        <w:ind w:left="539" w:right="116" w:hanging="428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1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47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1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2" w:right="247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33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3"/>
          <w:w w:val="100"/>
        </w:rPr>
        <w:t>4.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upp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2" w:right="125" w:hanging="1"/>
        <w:jc w:val="left"/>
      </w:pPr>
      <w:r>
        <w:rPr/>
        <w:pict>
          <v:group style="position:absolute;margin-left:133.199997pt;margin-top:34.23196pt;width:329.759976pt;height:227.159991pt;mso-position-horizontal-relative:page;mso-position-vertical-relative:paragraph;z-index:-15728" coordorigin="2664,685" coordsize="6595,4543">
            <v:shape style="position:absolute;left:2664;top:685;width:6595;height:4543" type="#_x0000_t75">
              <v:imagedata r:id="rId53" o:title=""/>
            </v:shape>
            <v:group style="position:absolute;left:2980;top:976;width:5646;height:3618" coordorigin="2980,976" coordsize="5646,3618">
              <v:shape style="position:absolute;left:2980;top:976;width:5646;height:3618" coordorigin="2980,976" coordsize="5646,3618" path="m2980,976l8626,976,8626,4594,2980,4594,2980,976xe" filled="t" fillcolor="#FFFFFF" stroked="f">
                <v:path arrowok="t"/>
                <v:fill type="solid"/>
              </v:shape>
            </v:group>
            <v:group style="position:absolute;left:3251;top:1199;width:5058;height:2185" coordorigin="3251,1199" coordsize="5058,2185">
              <v:shape style="position:absolute;left:3251;top:1199;width:5058;height:2185" coordorigin="3251,1199" coordsize="5058,2185" path="m3251,1199l8308,1199,8308,3384,3251,3384,3251,1199xe" filled="t" fillcolor="#FFFFFF" stroked="f">
                <v:path arrowok="t"/>
                <v:fill type="solid"/>
              </v:shape>
            </v:group>
            <v:group style="position:absolute;left:8214;top:1857;width:94;height:869" coordorigin="8214,1857" coordsize="94,869">
              <v:shape style="position:absolute;left:8214;top:1857;width:94;height:869" coordorigin="8214,1857" coordsize="94,869" path="m8214,1857l8308,1857,8308,2726,8214,2726,8214,1857xe" filled="t" fillcolor="#8064A2" stroked="f">
                <v:path arrowok="t"/>
                <v:fill type="solid"/>
              </v:shape>
            </v:group>
            <v:group style="position:absolute;left:3498;top:4312;width:106;height:106" coordorigin="3498,4312" coordsize="106,106">
              <v:shape style="position:absolute;left:3498;top:4312;width:106;height:106" coordorigin="3498,4312" coordsize="106,106" path="m3498,4312l3604,4312,3604,4418,3498,4418,3498,4312xe" filled="t" fillcolor="#4F81BD" stroked="f">
                <v:path arrowok="t"/>
                <v:fill type="solid"/>
              </v:shape>
            </v:group>
            <v:group style="position:absolute;left:4556;top:4312;width:106;height:106" coordorigin="4556,4312" coordsize="106,106">
              <v:shape style="position:absolute;left:4556;top:4312;width:106;height:106" coordorigin="4556,4312" coordsize="106,106" path="m4556,4312l4662,4312,4662,4418,4556,4418,4556,4312xe" filled="t" fillcolor="#C0504D" stroked="f">
                <v:path arrowok="t"/>
                <v:fill type="solid"/>
              </v:shape>
            </v:group>
            <v:group style="position:absolute;left:5838;top:4312;width:106;height:106" coordorigin="5838,4312" coordsize="106,106">
              <v:shape style="position:absolute;left:5838;top:4312;width:106;height:106" coordorigin="5838,4312" coordsize="106,106" path="m5838,4312l5944,4312,5944,4418,5838,4418,5838,4312xe" filled="t" fillcolor="#9BBB59" stroked="f">
                <v:path arrowok="t"/>
                <v:fill type="solid"/>
              </v:shape>
            </v:group>
            <v:group style="position:absolute;left:7120;top:4312;width:106;height:106" coordorigin="7120,4312" coordsize="106,106">
              <v:shape style="position:absolute;left:7120;top:4312;width:106;height:106" coordorigin="7120,4312" coordsize="106,106" path="m7120,4312l7226,4312,7226,4418,7120,4418,7120,4312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46" w:id="76"/>
      <w:bookmarkEnd w:id="7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64" w:hRule="exact"/>
        </w:trPr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gridSpan w:val="2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gridSpan w:val="3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</w:tr>
      <w:tr>
        <w:trPr>
          <w:trHeight w:val="869" w:hRule="exact"/>
        </w:trPr>
        <w:tc>
          <w:tcPr>
            <w:tcW w:w="2699" w:type="dxa"/>
            <w:gridSpan w:val="3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nil" w:sz="6" w:space="0" w:color="auto"/>
            </w:tcBorders>
            <w:shd w:val="clear" w:color="auto" w:fill="4F81BD"/>
          </w:tcPr>
          <w:p>
            <w:pPr/>
          </w:p>
        </w:tc>
        <w:tc>
          <w:tcPr>
            <w:tcW w:w="168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878787"/>
            </w:tcBorders>
          </w:tcPr>
          <w:p>
            <w:pPr/>
          </w:p>
        </w:tc>
      </w:tr>
      <w:tr>
        <w:trPr>
          <w:trHeight w:val="664" w:hRule="exact"/>
        </w:trPr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gridSpan w:val="2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12" w:type="dxa"/>
            <w:gridSpan w:val="3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</w:tr>
    </w:tbl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963" w:val="left" w:leader="none"/>
          <w:tab w:pos="1975" w:val="left" w:leader="none"/>
          <w:tab w:pos="2986" w:val="left" w:leader="none"/>
          <w:tab w:pos="3997" w:val="left" w:leader="none"/>
          <w:tab w:pos="4961" w:val="left" w:leader="none"/>
        </w:tabs>
        <w:spacing w:before="69"/>
        <w:ind w:left="0" w:right="26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00" w:right="57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5"/>
          <w:w w:val="105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spacing w:val="-1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3"/>
          <w:w w:val="105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spacing w:val="3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spacing w:val="-1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4"/>
          <w:w w:val="105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spacing w:val="0"/>
          <w:w w:val="105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3682" w:val="left" w:leader="none"/>
          <w:tab w:pos="4965" w:val="left" w:leader="none"/>
          <w:tab w:pos="6248" w:val="left" w:leader="none"/>
        </w:tabs>
        <w:ind w:left="262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2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9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2" w:right="192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-r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0"/>
          <w:w w:val="100"/>
        </w:rPr>
      </w:r>
    </w:p>
    <w:p>
      <w:pPr>
        <w:spacing w:after="0" w:line="275" w:lineRule="auto"/>
        <w:jc w:val="left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7" w:lineRule="auto" w:before="72"/>
        <w:ind w:right="21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3" w:lineRule="auto"/>
        <w:ind w:right="221"/>
        <w:jc w:val="left"/>
      </w:pPr>
      <w:r>
        <w:rPr/>
        <w:pict>
          <v:group style="position:absolute;margin-left:76.919998pt;margin-top:34.201736pt;width:443.159849pt;height:212.759886pt;mso-position-horizontal-relative:page;mso-position-vertical-relative:paragraph;z-index:-15726" coordorigin="1538,684" coordsize="8863,4255">
            <v:shape style="position:absolute;left:1538;top:684;width:8863;height:4255" type="#_x0000_t75">
              <v:imagedata r:id="rId54" o:title=""/>
            </v:shape>
            <v:group style="position:absolute;left:1856;top:975;width:7913;height:3332" coordorigin="1856,975" coordsize="7913,3332">
              <v:shape style="position:absolute;left:1856;top:975;width:7913;height:3332" coordorigin="1856,975" coordsize="7913,3332" path="m1856,975l9768,975,9768,4307,1856,4307,1856,975xe" filled="t" fillcolor="#FFFFFF" stroked="f">
                <v:path arrowok="t"/>
                <v:fill type="solid"/>
              </v:shape>
            </v:group>
            <v:group style="position:absolute;left:2742;top:1131;width:6845;height:2433" coordorigin="2742,1131" coordsize="6845,2433">
              <v:shape style="position:absolute;left:2742;top:1131;width:6845;height:2433" coordorigin="2742,1131" coordsize="6845,2433" path="m2742,1131l9586,1131,9586,3564,2742,3564,2742,1131xe" filled="t" fillcolor="#FFFFFF" stroked="f">
                <v:path arrowok="t"/>
                <v:fill type="solid"/>
              </v:shape>
            </v:group>
            <v:group style="position:absolute;left:5072;top:3159;width:4521;height:2" coordorigin="5072,3159" coordsize="4521,2">
              <v:shape style="position:absolute;left:5072;top:3159;width:4521;height:2" coordorigin="5072,3159" coordsize="4521,0" path="m5072,3159l9592,3159e" filled="f" stroked="t" strokeweight=".488632pt" strokecolor="#878787">
                <v:path arrowok="t"/>
              </v:shape>
            </v:group>
            <v:group style="position:absolute;left:3700;top:3159;width:825;height:2" coordorigin="3700,3159" coordsize="825,2">
              <v:shape style="position:absolute;left:3700;top:3159;width:825;height:2" coordorigin="3700,3159" coordsize="825,0" path="m3700,3159l4526,3159e" filled="f" stroked="t" strokeweight=".488632pt" strokecolor="#878787">
                <v:path arrowok="t"/>
              </v:shape>
            </v:group>
            <v:group style="position:absolute;left:2687;top:3159;width:467;height:2" coordorigin="2687,3159" coordsize="467,2">
              <v:shape style="position:absolute;left:2687;top:3159;width:467;height:2" coordorigin="2687,3159" coordsize="467,0" path="m2687,3159l3154,3159e" filled="f" stroked="t" strokeweight=".488675pt" strokecolor="#878787">
                <v:path arrowok="t"/>
              </v:shape>
            </v:group>
            <v:group style="position:absolute;left:5072;top:2748;width:4521;height:2" coordorigin="5072,2748" coordsize="4521,2">
              <v:shape style="position:absolute;left:5072;top:2748;width:4521;height:2" coordorigin="5072,2748" coordsize="4521,0" path="m5072,2748l9592,2748e" filled="f" stroked="t" strokeweight=".488632pt" strokecolor="#878787">
                <v:path arrowok="t"/>
              </v:shape>
            </v:group>
            <v:group style="position:absolute;left:2687;top:2748;width:1839;height:2" coordorigin="2687,2748" coordsize="1839,2">
              <v:shape style="position:absolute;left:2687;top:2748;width:1839;height:2" coordorigin="2687,2748" coordsize="1839,0" path="m2687,2748l4526,2748e" filled="f" stroked="t" strokeweight=".488654pt" strokecolor="#878787">
                <v:path arrowok="t"/>
              </v:shape>
            </v:group>
            <v:group style="position:absolute;left:5072;top:2348;width:4521;height:2" coordorigin="5072,2348" coordsize="4521,2">
              <v:shape style="position:absolute;left:5072;top:2348;width:4521;height:2" coordorigin="5072,2348" coordsize="4521,0" path="m5072,2348l9592,2348e" filled="f" stroked="t" strokeweight=".488632pt" strokecolor="#878787">
                <v:path arrowok="t"/>
              </v:shape>
            </v:group>
            <v:group style="position:absolute;left:2687;top:2348;width:1839;height:2" coordorigin="2687,2348" coordsize="1839,2">
              <v:shape style="position:absolute;left:2687;top:2348;width:1839;height:2" coordorigin="2687,2348" coordsize="1839,0" path="m2687,2348l4526,2348e" filled="f" stroked="t" strokeweight=".488654pt" strokecolor="#878787">
                <v:path arrowok="t"/>
              </v:shape>
            </v:group>
            <v:group style="position:absolute;left:5072;top:1937;width:4521;height:2" coordorigin="5072,1937" coordsize="4521,2">
              <v:shape style="position:absolute;left:5072;top:1937;width:4521;height:2" coordorigin="5072,1937" coordsize="4521,0" path="m5072,1937l9592,1937e" filled="f" stroked="t" strokeweight=".488632pt" strokecolor="#878787">
                <v:path arrowok="t"/>
              </v:shape>
            </v:group>
            <v:group style="position:absolute;left:2687;top:1937;width:1839;height:2" coordorigin="2687,1937" coordsize="1839,2">
              <v:shape style="position:absolute;left:2687;top:1937;width:1839;height:2" coordorigin="2687,1937" coordsize="1839,0" path="m2687,1937l4526,1937e" filled="f" stroked="t" strokeweight=".488654pt" strokecolor="#878787">
                <v:path arrowok="t"/>
              </v:shape>
            </v:group>
            <v:group style="position:absolute;left:5072;top:1536;width:4521;height:2" coordorigin="5072,1536" coordsize="4521,2">
              <v:shape style="position:absolute;left:5072;top:1536;width:4521;height:2" coordorigin="5072,1536" coordsize="4521,0" path="m5072,1536l9592,1536e" filled="f" stroked="t" strokeweight=".488632pt" strokecolor="#878787">
                <v:path arrowok="t"/>
              </v:shape>
            </v:group>
            <v:group style="position:absolute;left:2687;top:1536;width:1839;height:2" coordorigin="2687,1536" coordsize="1839,2">
              <v:shape style="position:absolute;left:2687;top:1536;width:1839;height:2" coordorigin="2687,1536" coordsize="1839,0" path="m2687,1536l4526,1536e" filled="f" stroked="t" strokeweight=".488654pt" strokecolor="#878787">
                <v:path arrowok="t"/>
              </v:shape>
            </v:group>
            <v:group style="position:absolute;left:2687;top:1126;width:6906;height:2" coordorigin="2687,1126" coordsize="6906,2">
              <v:shape style="position:absolute;left:2687;top:1126;width:6906;height:2" coordorigin="2687,1126" coordsize="6906,0" path="m2687,1126l9592,1126e" filled="f" stroked="t" strokeweight=".488632pt" strokecolor="#878787">
                <v:path arrowok="t"/>
              </v:shape>
            </v:group>
            <v:group style="position:absolute;left:5897;top:3398;width:546;height:166" coordorigin="5897,3398" coordsize="546,166">
              <v:shape style="position:absolute;left:5897;top:3398;width:546;height:166" coordorigin="5897,3398" coordsize="546,166" path="m6443,3564l5897,3564,5897,3398,6443,3398,6443,3564xe" filled="t" fillcolor="#4F81BD" stroked="f">
                <v:path arrowok="t"/>
                <v:fill type="solid"/>
              </v:shape>
            </v:group>
            <v:group style="position:absolute;left:4526;top:1453;width:546;height:2111" coordorigin="4526,1453" coordsize="546,2111">
              <v:shape style="position:absolute;left:4526;top:1453;width:546;height:2111" coordorigin="4526,1453" coordsize="546,2111" path="m5072,3564l4526,3564,4526,1453,5072,1453,5072,3564xe" filled="t" fillcolor="#4F81BD" stroked="f">
                <v:path arrowok="t"/>
                <v:fill type="solid"/>
              </v:shape>
            </v:group>
            <v:group style="position:absolute;left:3154;top:3115;width:546;height:450" coordorigin="3154,3115" coordsize="546,450">
              <v:shape style="position:absolute;left:3154;top:3115;width:546;height:450" coordorigin="3154,3115" coordsize="546,450" path="m3700,3564l3154,3564,3154,3115,3700,3115,3700,3564xe" filled="t" fillcolor="#4F81BD" stroked="f">
                <v:path arrowok="t"/>
                <v:fill type="solid"/>
              </v:shape>
            </v:group>
            <v:group style="position:absolute;left:2748;top:1126;width:2;height:2482" coordorigin="2748,1126" coordsize="2,2482">
              <v:shape style="position:absolute;left:2748;top:1126;width:2;height:2482" coordorigin="2748,1126" coordsize="0,2482" path="m2748,3608l2748,1126e" filled="f" stroked="t" strokeweight=".606812pt" strokecolor="#878787">
                <v:path arrowok="t"/>
              </v:shape>
            </v:group>
            <v:group style="position:absolute;left:2687;top:3559;width:6906;height:2" coordorigin="2687,3559" coordsize="6906,2">
              <v:shape style="position:absolute;left:2687;top:3559;width:6906;height:2" coordorigin="2687,3559" coordsize="6906,0" path="m2687,3559l9592,3559e" filled="f" stroked="t" strokeweight=".488632pt" strokecolor="#878787">
                <v:path arrowok="t"/>
              </v:shape>
            </v:group>
            <v:group style="position:absolute;left:4107;top:3559;width:2;height:49" coordorigin="4107,3559" coordsize="2,49">
              <v:shape style="position:absolute;left:4107;top:3559;width:2;height:49" coordorigin="4107,3559" coordsize="0,49" path="m4107,3559l4107,3608e" filled="f" stroked="t" strokeweight=".606812pt" strokecolor="#878787">
                <v:path arrowok="t"/>
              </v:shape>
            </v:group>
            <v:group style="position:absolute;left:5478;top:3559;width:2;height:49" coordorigin="5478,3559" coordsize="2,49">
              <v:shape style="position:absolute;left:5478;top:3559;width:2;height:49" coordorigin="5478,3559" coordsize="0,49" path="m5478,3559l5478,3608e" filled="f" stroked="t" strokeweight=".606812pt" strokecolor="#878787">
                <v:path arrowok="t"/>
              </v:shape>
            </v:group>
            <v:group style="position:absolute;left:6850;top:3559;width:2;height:49" coordorigin="6850,3559" coordsize="2,49">
              <v:shape style="position:absolute;left:6850;top:3559;width:2;height:49" coordorigin="6850,3559" coordsize="0,49" path="m6850,3559l6850,3608e" filled="f" stroked="t" strokeweight=".606812pt" strokecolor="#878787">
                <v:path arrowok="t"/>
              </v:shape>
            </v:group>
            <v:group style="position:absolute;left:8221;top:3559;width:2;height:49" coordorigin="8221,3559" coordsize="2,49">
              <v:shape style="position:absolute;left:8221;top:3559;width:2;height:49" coordorigin="8221,3559" coordsize="0,49" path="m8221,3559l8221,3608e" filled="f" stroked="t" strokeweight=".606812pt" strokecolor="#878787">
                <v:path arrowok="t"/>
              </v:shape>
            </v:group>
            <v:group style="position:absolute;left:9592;top:3559;width:2;height:49" coordorigin="9592,3559" coordsize="2,49">
              <v:shape style="position:absolute;left:9592;top:3559;width:2;height:49" coordorigin="9592,3559" coordsize="0,49" path="m9592,3559l9592,3608e" filled="f" stroked="t" strokeweight=".606812pt" strokecolor="#878787">
                <v:path arrowok="t"/>
              </v:shape>
            </v:group>
            <w10:wrap type="none"/>
          </v:group>
        </w:pict>
      </w:r>
      <w:bookmarkStart w:name="_bookmark47" w:id="77"/>
      <w:bookmarkEnd w:id="7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03.563927pt;margin-top:-1.427751pt;width:11.1021pt;height:60.148685pt;mso-position-horizontal-relative:page;mso-position-vertical-relative:paragraph;z-index:-15723" type="#_x0000_t202" filled="f" stroked="f">
            <v:textbox inset="0,0,0,0" style="layout-flow:vertical;mso-layout-flow-alt:bottom-to-top">
              <w:txbxContent>
                <w:p>
                  <w:pPr>
                    <w:spacing w:line="205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8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81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1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1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8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1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8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38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1463" w:right="1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3553" w:val="left" w:leader="none"/>
          <w:tab w:pos="4862" w:val="left" w:leader="none"/>
          <w:tab w:pos="6316" w:val="left" w:leader="none"/>
          <w:tab w:pos="7662" w:val="left" w:leader="none"/>
        </w:tabs>
        <w:spacing w:before="57"/>
        <w:ind w:left="174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30"/>
          <w:sz w:val="14"/>
          <w:szCs w:val="14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3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3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-4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3"/>
          <w:w w:val="13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3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0"/>
          <w:w w:val="130"/>
          <w:sz w:val="14"/>
          <w:szCs w:val="14"/>
        </w:rPr>
        <w:t>c</w:t>
      </w:r>
      <w:r>
        <w:rPr>
          <w:rFonts w:ascii="Calibri" w:hAnsi="Calibri" w:cs="Calibri" w:eastAsia="Calibri"/>
          <w:b/>
          <w:bCs/>
          <w:spacing w:val="-26"/>
          <w:w w:val="13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2"/>
          <w:w w:val="130"/>
          <w:sz w:val="14"/>
          <w:szCs w:val="14"/>
        </w:rPr>
        <w:t>g</w:t>
      </w:r>
      <w:r>
        <w:rPr>
          <w:rFonts w:ascii="Calibri" w:hAnsi="Calibri" w:cs="Calibri" w:eastAsia="Calibri"/>
          <w:b/>
          <w:bCs/>
          <w:spacing w:val="-5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spacing w:val="0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3" w:right="175" w:hanging="1"/>
        <w:jc w:val="left"/>
        <w:rPr>
          <w:rFonts w:ascii="Arial" w:hAnsi="Arial" w:cs="Arial" w:eastAsia="Arial"/>
        </w:rPr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hea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hoe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123" w:hanging="1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gu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" w:right="0"/>
        <w:jc w:val="left"/>
      </w:pPr>
      <w:r>
        <w:rPr/>
        <w:pict>
          <v:group style="position:absolute;margin-left:74.639999pt;margin-top:19.826723pt;width:448.43988pt;height:256.558881pt;mso-position-horizontal-relative:page;mso-position-vertical-relative:paragraph;z-index:-15725" coordorigin="1493,397" coordsize="8969,5131">
            <v:shape style="position:absolute;left:1493;top:397;width:8969;height:5131" type="#_x0000_t75">
              <v:imagedata r:id="rId55" o:title=""/>
            </v:shape>
            <v:group style="position:absolute;left:1808;top:685;width:8023;height:4212" coordorigin="1808,685" coordsize="8023,4212">
              <v:shape style="position:absolute;left:1808;top:685;width:8023;height:4212" coordorigin="1808,685" coordsize="8023,4212" path="m1808,685l9831,685,9831,4898,1808,4898,1808,685xe" filled="t" fillcolor="#FFFFFF" stroked="f">
                <v:path arrowok="t"/>
                <v:fill type="solid"/>
              </v:shape>
            </v:group>
            <v:group style="position:absolute;left:2482;top:1135;width:7125;height:2913" coordorigin="2482,1135" coordsize="7125,2913">
              <v:shape style="position:absolute;left:2482;top:1135;width:7125;height:2913" coordorigin="2482,1135" coordsize="7125,2913" path="m2482,1135l9606,1135,9606,4047,2482,4047,2482,1135xe" filled="t" fillcolor="#FFFFFF" stroked="f">
                <v:path arrowok="t"/>
                <v:fill type="solid"/>
              </v:shape>
            </v:group>
            <v:group style="position:absolute;left:2438;top:3681;width:7164;height:2" coordorigin="2438,3681" coordsize="7164,2">
              <v:shape style="position:absolute;left:2438;top:3681;width:7164;height:2" coordorigin="2438,3681" coordsize="7164,0" path="m2438,3681l9601,3681e" filled="f" stroked="t" strokeweight=".488678pt" strokecolor="#878787">
                <v:path arrowok="t"/>
              </v:shape>
            </v:group>
            <v:group style="position:absolute;left:2438;top:3319;width:7164;height:2" coordorigin="2438,3319" coordsize="7164,2">
              <v:shape style="position:absolute;left:2438;top:3319;width:7164;height:2" coordorigin="2438,3319" coordsize="7164,0" path="m2438,3319l9601,3319e" filled="f" stroked="t" strokeweight=".488678pt" strokecolor="#878787">
                <v:path arrowok="t"/>
              </v:shape>
            </v:group>
            <v:group style="position:absolute;left:2438;top:2948;width:7164;height:2" coordorigin="2438,2948" coordsize="7164,2">
              <v:shape style="position:absolute;left:2438;top:2948;width:7164;height:2" coordorigin="2438,2948" coordsize="7164,0" path="m2438,2948l9601,2948e" filled="f" stroked="t" strokeweight=".488678pt" strokecolor="#878787">
                <v:path arrowok="t"/>
              </v:shape>
            </v:group>
            <v:group style="position:absolute;left:2438;top:2586;width:7164;height:2" coordorigin="2438,2586" coordsize="7164,2">
              <v:shape style="position:absolute;left:2438;top:2586;width:7164;height:2" coordorigin="2438,2586" coordsize="7164,0" path="m2438,2586l9601,2586e" filled="f" stroked="t" strokeweight=".488678pt" strokecolor="#878787">
                <v:path arrowok="t"/>
              </v:shape>
            </v:group>
            <v:group style="position:absolute;left:2438;top:2225;width:7164;height:2" coordorigin="2438,2225" coordsize="7164,2">
              <v:shape style="position:absolute;left:2438;top:2225;width:7164;height:2" coordorigin="2438,2225" coordsize="7164,0" path="m2438,2225l9601,2225e" filled="f" stroked="t" strokeweight=".488678pt" strokecolor="#878787">
                <v:path arrowok="t"/>
              </v:shape>
            </v:group>
            <v:group style="position:absolute;left:2438;top:1863;width:7164;height:2" coordorigin="2438,1863" coordsize="7164,2">
              <v:shape style="position:absolute;left:2438;top:1863;width:7164;height:2" coordorigin="2438,1863" coordsize="7164,0" path="m2438,1863l9601,1863e" filled="f" stroked="t" strokeweight=".488678pt" strokecolor="#878787">
                <v:path arrowok="t"/>
              </v:shape>
            </v:group>
            <v:group style="position:absolute;left:2438;top:1492;width:7164;height:2" coordorigin="2438,1492" coordsize="7164,2">
              <v:shape style="position:absolute;left:2438;top:1492;width:7164;height:2" coordorigin="2438,1492" coordsize="7164,0" path="m2438,1492l9601,1492e" filled="f" stroked="t" strokeweight=".488678pt" strokecolor="#878787">
                <v:path arrowok="t"/>
              </v:shape>
            </v:group>
            <v:group style="position:absolute;left:2438;top:1130;width:7164;height:2" coordorigin="2438,1130" coordsize="7164,2">
              <v:shape style="position:absolute;left:2438;top:1130;width:7164;height:2" coordorigin="2438,1130" coordsize="7164,0" path="m2438,1130l9601,1130e" filled="f" stroked="t" strokeweight=".488678pt" strokecolor="#878787">
                <v:path arrowok="t"/>
              </v:shape>
            </v:group>
            <v:group style="position:absolute;left:2477;top:1130;width:2;height:2961" coordorigin="2477,1130" coordsize="2,2961">
              <v:shape style="position:absolute;left:2477;top:1130;width:2;height:2961" coordorigin="2477,1130" coordsize="0,2961" path="m2477,4091l2477,1130e" filled="f" stroked="t" strokeweight=".487991pt" strokecolor="#878787">
                <v:path arrowok="t"/>
              </v:shape>
            </v:group>
            <v:group style="position:absolute;left:2438;top:4042;width:7164;height:2" coordorigin="2438,4042" coordsize="7164,2">
              <v:shape style="position:absolute;left:2438;top:4042;width:7164;height:2" coordorigin="2438,4042" coordsize="7164,0" path="m2438,4042l9601,4042e" filled="f" stroked="t" strokeweight=".488678pt" strokecolor="#878787">
                <v:path arrowok="t"/>
              </v:shape>
            </v:group>
            <v:group style="position:absolute;left:3072;top:4042;width:2;height:49" coordorigin="3072,4042" coordsize="2,49">
              <v:shape style="position:absolute;left:3072;top:4042;width:2;height:49" coordorigin="3072,4042" coordsize="0,49" path="m3072,4042l3072,4091e" filled="f" stroked="t" strokeweight=".487991pt" strokecolor="#878787">
                <v:path arrowok="t"/>
              </v:shape>
            </v:group>
            <v:group style="position:absolute;left:3668;top:4042;width:2;height:49" coordorigin="3668,4042" coordsize="2,49">
              <v:shape style="position:absolute;left:3668;top:4042;width:2;height:49" coordorigin="3668,4042" coordsize="0,49" path="m3668,4042l3668,4091e" filled="f" stroked="t" strokeweight=".487991pt" strokecolor="#878787">
                <v:path arrowok="t"/>
              </v:shape>
            </v:group>
            <v:group style="position:absolute;left:4263;top:4042;width:2;height:49" coordorigin="4263,4042" coordsize="2,49">
              <v:shape style="position:absolute;left:4263;top:4042;width:2;height:49" coordorigin="4263,4042" coordsize="0,49" path="m4263,4042l4263,4091e" filled="f" stroked="t" strokeweight=".487991pt" strokecolor="#878787">
                <v:path arrowok="t"/>
              </v:shape>
            </v:group>
            <v:group style="position:absolute;left:4858;top:4042;width:2;height:49" coordorigin="4858,4042" coordsize="2,49">
              <v:shape style="position:absolute;left:4858;top:4042;width:2;height:49" coordorigin="4858,4042" coordsize="0,49" path="m4858,4042l4858,4091e" filled="f" stroked="t" strokeweight=".487991pt" strokecolor="#878787">
                <v:path arrowok="t"/>
              </v:shape>
            </v:group>
            <v:group style="position:absolute;left:5454;top:4042;width:2;height:49" coordorigin="5454,4042" coordsize="2,49">
              <v:shape style="position:absolute;left:5454;top:4042;width:2;height:49" coordorigin="5454,4042" coordsize="0,49" path="m5454,4042l5454,4091e" filled="f" stroked="t" strokeweight=".487991pt" strokecolor="#878787">
                <v:path arrowok="t"/>
              </v:shape>
            </v:group>
            <v:group style="position:absolute;left:6039;top:4042;width:2;height:49" coordorigin="6039,4042" coordsize="2,49">
              <v:shape style="position:absolute;left:6039;top:4042;width:2;height:49" coordorigin="6039,4042" coordsize="0,49" path="m6039,4042l6039,4091e" filled="f" stroked="t" strokeweight=".487991pt" strokecolor="#878787">
                <v:path arrowok="t"/>
              </v:shape>
            </v:group>
            <v:group style="position:absolute;left:6635;top:4042;width:2;height:49" coordorigin="6635,4042" coordsize="2,49">
              <v:shape style="position:absolute;left:6635;top:4042;width:2;height:49" coordorigin="6635,4042" coordsize="0,49" path="m6635,4042l6635,4091e" filled="f" stroked="t" strokeweight=".487991pt" strokecolor="#878787">
                <v:path arrowok="t"/>
              </v:shape>
            </v:group>
            <v:group style="position:absolute;left:7230;top:4042;width:2;height:49" coordorigin="7230,4042" coordsize="2,49">
              <v:shape style="position:absolute;left:7230;top:4042;width:2;height:49" coordorigin="7230,4042" coordsize="0,49" path="m7230,4042l7230,4091e" filled="f" stroked="t" strokeweight=".487991pt" strokecolor="#878787">
                <v:path arrowok="t"/>
              </v:shape>
            </v:group>
            <v:group style="position:absolute;left:7825;top:4042;width:2;height:49" coordorigin="7825,4042" coordsize="2,49">
              <v:shape style="position:absolute;left:7825;top:4042;width:2;height:49" coordorigin="7825,4042" coordsize="0,49" path="m7825,4042l7825,4091e" filled="f" stroked="t" strokeweight=".487991pt" strokecolor="#878787">
                <v:path arrowok="t"/>
              </v:shape>
            </v:group>
            <v:group style="position:absolute;left:8421;top:4042;width:2;height:49" coordorigin="8421,4042" coordsize="2,49">
              <v:shape style="position:absolute;left:8421;top:4042;width:2;height:49" coordorigin="8421,4042" coordsize="0,49" path="m8421,4042l8421,4091e" filled="f" stroked="t" strokeweight=".487991pt" strokecolor="#878787">
                <v:path arrowok="t"/>
              </v:shape>
            </v:group>
            <v:group style="position:absolute;left:9016;top:4042;width:2;height:49" coordorigin="9016,4042" coordsize="2,49">
              <v:shape style="position:absolute;left:9016;top:4042;width:2;height:49" coordorigin="9016,4042" coordsize="0,49" path="m9016,4042l9016,4091e" filled="f" stroked="t" strokeweight=".487991pt" strokecolor="#878787">
                <v:path arrowok="t"/>
              </v:shape>
            </v:group>
            <v:group style="position:absolute;left:9601;top:4042;width:2;height:49" coordorigin="9601,4042" coordsize="2,49">
              <v:shape style="position:absolute;left:9601;top:4042;width:2;height:49" coordorigin="9601,4042" coordsize="0,49" path="m9601,4042l9601,4091e" filled="f" stroked="t" strokeweight=".487991pt" strokecolor="#878787">
                <v:path arrowok="t"/>
              </v:shape>
            </v:group>
            <v:group style="position:absolute;left:2779;top:2146;width:6529;height:733" coordorigin="2779,2146" coordsize="6529,733">
              <v:shape style="position:absolute;left:2779;top:2146;width:6529;height:733" coordorigin="2779,2146" coordsize="6529,733" path="m2779,2879l3375,2801,3960,2733,4556,2733,5151,2733,5746,2664,6342,2664,6937,2664,7532,2371,8118,2225,8713,2146,9309,2371e" filled="f" stroked="t" strokeweight="1.466008pt" strokecolor="#416FA6">
                <v:path arrowok="t"/>
              </v:shape>
            </v:group>
            <v:group style="position:absolute;left:2779;top:3456;width:6529;height:147" coordorigin="2779,3456" coordsize="6529,147">
              <v:shape style="position:absolute;left:2779;top:3456;width:6529;height:147" coordorigin="2779,3456" coordsize="6529,147" path="m2779,3603l2779,3603,6342,3603,6937,3534,7532,3534,8118,3534,8713,3534,9309,3456e" filled="f" stroked="t" strokeweight="1.466033pt" strokecolor="#A8423F">
                <v:path arrowok="t"/>
              </v:shape>
            </v:group>
            <v:group style="position:absolute;left:2779;top:3681;width:6529;height:293" coordorigin="2779,3681" coordsize="6529,293">
              <v:shape style="position:absolute;left:2779;top:3681;width:6529;height:293" coordorigin="2779,3681" coordsize="6529,293" path="m2779,3974l3375,3974,3960,3974,4556,3974,5151,3974,5746,3896,6342,3749,6937,3681,7532,3681,8118,3681,8713,3681,9309,3681e" filled="f" stroked="t" strokeweight="1.46603pt" strokecolor="#86A44A">
                <v:path arrowok="t"/>
              </v:shape>
            </v:group>
            <v:group style="position:absolute;left:2779;top:3456;width:6529;height:147" coordorigin="2779,3456" coordsize="6529,147">
              <v:shape style="position:absolute;left:2779;top:3456;width:6529;height:147" coordorigin="2779,3456" coordsize="6529,147" path="m2779,3534l3375,3534,3960,3534,4556,3534,5151,3456,5746,3534,6342,3534,6937,3534,7532,3603,8118,3603,8713,3603,9309,3603e" filled="f" stroked="t" strokeweight="1.466033pt" strokecolor="#6E548D">
                <v:path arrowok="t"/>
                <v:stroke dashstyle="longDash"/>
              </v:shape>
            </v:group>
            <v:group style="position:absolute;left:2779;top:1492;width:6529;height:508" coordorigin="2779,1492" coordsize="6529,508">
              <v:shape style="position:absolute;left:2779;top:1492;width:6529;height:508" coordorigin="2779,1492" coordsize="6529,508" path="m2779,1492l3375,1638,3960,1716,4556,1785,5151,1785,5746,1863,6342,1931,6937,1931,7532,1863,8118,2000,8713,2000,9309,2000e" filled="f" stroked="t" strokeweight="1.466022pt" strokecolor="#3D96AE">
                <v:path arrowok="t"/>
                <v:stroke dashstyle="longDash"/>
              </v:shape>
            </v:group>
            <v:group style="position:absolute;left:2779;top:3974;width:6529;height:68" coordorigin="2779,3974" coordsize="6529,68">
              <v:shape style="position:absolute;left:2779;top:3974;width:6529;height:68" coordorigin="2779,3974" coordsize="6529,68" path="m2779,4042l2779,4042,8118,4042,8713,3974,9309,3974e" filled="f" stroked="t" strokeweight="1.466034pt" strokecolor="#000000">
                <v:path arrowok="t"/>
                <v:stroke dashstyle="longDash"/>
              </v:shape>
            </v:group>
            <v:group style="position:absolute;left:1877;top:754;width:7896;height:264" coordorigin="1877,754" coordsize="7896,264">
              <v:shape style="position:absolute;left:1877;top:754;width:7896;height:264" coordorigin="1877,754" coordsize="7896,264" path="m1877,754l9772,754,9772,1018,1877,1018,1877,754xe" filled="t" fillcolor="#FFFFFF" stroked="f">
                <v:path arrowok="t"/>
                <v:fill type="solid"/>
              </v:shape>
            </v:group>
            <v:group style="position:absolute;left:1930;top:886;width:322;height:2" coordorigin="1930,886" coordsize="322,2">
              <v:shape style="position:absolute;left:1930;top:886;width:322;height:2" coordorigin="1930,886" coordsize="322,0" path="m1930,886l2252,886e" filled="f" stroked="t" strokeweight="1.466034pt" strokecolor="#416FA6">
                <v:path arrowok="t"/>
              </v:shape>
            </v:group>
            <v:group style="position:absolute;left:3345;top:886;width:332;height:2" coordorigin="3345,886" coordsize="332,2">
              <v:shape style="position:absolute;left:3345;top:886;width:332;height:2" coordorigin="3345,886" coordsize="332,0" path="m3345,886l3677,886e" filled="f" stroked="t" strokeweight="1.466034pt" strokecolor="#A8423F">
                <v:path arrowok="t"/>
              </v:shape>
            </v:group>
            <v:group style="position:absolute;left:4517;top:886;width:332;height:2" coordorigin="4517,886" coordsize="332,2">
              <v:shape style="position:absolute;left:4517;top:886;width:332;height:2" coordorigin="4517,886" coordsize="332,0" path="m4517,886l4848,886e" filled="f" stroked="t" strokeweight="1.466034pt" strokecolor="#86A44A">
                <v:path arrowok="t"/>
              </v:shape>
            </v:group>
            <v:group style="position:absolute;left:5678;top:886;width:322;height:2" coordorigin="5678,886" coordsize="322,2">
              <v:shape style="position:absolute;left:5678;top:886;width:322;height:2" coordorigin="5678,886" coordsize="322,0" path="m5678,886l6000,886e" filled="f" stroked="t" strokeweight="1.466034pt" strokecolor="#6E548D">
                <v:path arrowok="t"/>
                <v:stroke dashstyle="longDash"/>
              </v:shape>
            </v:group>
            <v:group style="position:absolute;left:6703;top:886;width:332;height:2" coordorigin="6703,886" coordsize="332,2">
              <v:shape style="position:absolute;left:6703;top:886;width:332;height:2" coordorigin="6703,886" coordsize="332,0" path="m6703,886l7035,886e" filled="f" stroked="t" strokeweight="1.466034pt" strokecolor="#3D96AE">
                <v:path arrowok="t"/>
                <v:stroke dashstyle="longDash"/>
              </v:shape>
            </v:group>
            <v:group style="position:absolute;left:8050;top:886;width:332;height:2" coordorigin="8050,886" coordsize="332,2">
              <v:shape style="position:absolute;left:8050;top:886;width:332;height:2" coordorigin="8050,886" coordsize="332,0" path="m8050,886l8382,886e" filled="f" stroked="t" strokeweight="1.466034pt" strokecolor="#000000">
                <v:path arrowok="t"/>
                <v:stroke dashstyle="longDash"/>
              </v:shape>
            </v:group>
            <w10:wrap type="none"/>
          </v:group>
        </w:pict>
      </w:r>
      <w:bookmarkStart w:name="_bookmark48" w:id="78"/>
      <w:bookmarkEnd w:id="7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692" w:val="left" w:leader="none"/>
          <w:tab w:pos="3864" w:val="left" w:leader="none"/>
          <w:tab w:pos="5017" w:val="left" w:leader="none"/>
          <w:tab w:pos="6046" w:val="left" w:leader="none"/>
          <w:tab w:pos="7393" w:val="left" w:leader="none"/>
        </w:tabs>
        <w:spacing w:line="344" w:lineRule="auto" w:before="76"/>
        <w:ind w:left="1186" w:right="1107" w:firstLine="84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14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om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6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2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-19"/>
          <w:w w:val="10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4"/>
          <w:szCs w:val="14"/>
        </w:rPr>
        <w:t>v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35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96.82795pt;margin-top:-3.232964pt;width:9.319800pt;height:59.859792pt;mso-position-horizontal-relative:page;mso-position-vertical-relative:paragraph;z-index:-15724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104"/>
                      <w:sz w:val="14"/>
                      <w:szCs w:val="14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4"/>
                      <w:szCs w:val="14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4"/>
                      <w:sz w:val="14"/>
                      <w:szCs w:val="14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4"/>
                      <w:szCs w:val="14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4"/>
                      <w:szCs w:val="14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4"/>
                      <w:szCs w:val="14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4"/>
                      <w:szCs w:val="14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4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4"/>
                      <w:szCs w:val="14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4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4"/>
                      <w:szCs w:val="14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186" w:right="23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251" w:right="39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6"/>
        <w:ind w:left="1251" w:right="39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765" w:val="left" w:leader="none"/>
          <w:tab w:pos="1359" w:val="left" w:leader="none"/>
          <w:tab w:pos="1953" w:val="left" w:leader="none"/>
          <w:tab w:pos="2547" w:val="left" w:leader="none"/>
          <w:tab w:pos="3140" w:val="left" w:leader="none"/>
          <w:tab w:pos="3734" w:val="left" w:leader="none"/>
          <w:tab w:pos="4328" w:val="left" w:leader="none"/>
          <w:tab w:pos="4922" w:val="left" w:leader="none"/>
          <w:tab w:pos="5516" w:val="left" w:leader="none"/>
          <w:tab w:pos="6110" w:val="left" w:leader="none"/>
          <w:tab w:pos="6703" w:val="left" w:leader="none"/>
        </w:tabs>
        <w:spacing w:before="57"/>
        <w:ind w:left="17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7"/>
          <w:w w:val="105"/>
          <w:sz w:val="14"/>
          <w:szCs w:val="14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8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1"/>
          <w:w w:val="105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4"/>
          <w:w w:val="105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5"/>
          <w:w w:val="105"/>
          <w:sz w:val="14"/>
          <w:szCs w:val="1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7" w:lineRule="auto" w:before="72"/>
        <w:ind w:left="114" w:right="236"/>
        <w:jc w:val="left"/>
      </w:pP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</w:p>
    <w:p>
      <w:pPr>
        <w:spacing w:after="0" w:line="277" w:lineRule="auto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pStyle w:val="BodyText"/>
        <w:spacing w:line="277" w:lineRule="auto" w:before="72"/>
        <w:ind w:right="195"/>
        <w:jc w:val="left"/>
      </w:pPr>
      <w:r>
        <w:rPr/>
        <w:pict>
          <v:group style="position:absolute;margin-left:50.860001pt;margin-top:42.336422pt;width:493.72pt;height:81.16pt;mso-position-horizontal-relative:page;mso-position-vertical-relative:paragraph;z-index:-15722" coordorigin="1017,847" coordsize="9874,1623">
            <v:group style="position:absolute;left:1027;top:857;width:106;height:1488" coordorigin="1027,857" coordsize="106,1488">
              <v:shape style="position:absolute;left:1027;top:857;width:106;height:1488" coordorigin="1027,857" coordsize="106,1488" path="m1027,2345l1133,2345,1133,857,1027,857,1027,2345xe" filled="t" fillcolor="#E2ECE3" stroked="f">
                <v:path arrowok="t"/>
                <v:fill type="solid"/>
              </v:shape>
            </v:group>
            <v:group style="position:absolute;left:10774;top:857;width:108;height:1488" coordorigin="10774,857" coordsize="108,1488">
              <v:shape style="position:absolute;left:10774;top:857;width:108;height:1488" coordorigin="10774,857" coordsize="108,1488" path="m10774,2345l10882,2345,10882,857,10774,857,10774,2345xe" filled="t" fillcolor="#E2ECE3" stroked="f">
                <v:path arrowok="t"/>
                <v:fill type="solid"/>
              </v:shape>
            </v:group>
            <v:group style="position:absolute;left:1133;top:857;width:9641;height:115" coordorigin="1133,857" coordsize="9641,115">
              <v:shape style="position:absolute;left:1133;top:857;width:9641;height:115" coordorigin="1133,857" coordsize="9641,115" path="m1133,972l10774,972,10774,857,1133,857,1133,972xe" filled="t" fillcolor="#E2ECE3" stroked="f">
                <v:path arrowok="t"/>
                <v:fill type="solid"/>
              </v:shape>
            </v:group>
            <v:group style="position:absolute;left:1133;top:972;width:9641;height:254" coordorigin="1133,972" coordsize="9641,254">
              <v:shape style="position:absolute;left:1133;top:972;width:9641;height:254" coordorigin="1133,972" coordsize="9641,254" path="m1133,1226l10774,1226,10774,972,1133,972,1133,1226xe" filled="t" fillcolor="#E2ECE3" stroked="f">
                <v:path arrowok="t"/>
                <v:fill type="solid"/>
              </v:shape>
            </v:group>
            <v:group style="position:absolute;left:1133;top:1226;width:9641;height:115" coordorigin="1133,1226" coordsize="9641,115">
              <v:shape style="position:absolute;left:1133;top:1226;width:9641;height:115" coordorigin="1133,1226" coordsize="9641,115" path="m1133,1342l10774,1342,10774,1226,1133,1226,1133,1342xe" filled="t" fillcolor="#E2ECE3" stroked="f">
                <v:path arrowok="t"/>
                <v:fill type="solid"/>
              </v:shape>
            </v:group>
            <v:group style="position:absolute;left:1133;top:1342;width:9641;height:252" coordorigin="1133,1342" coordsize="9641,252">
              <v:shape style="position:absolute;left:1133;top:1342;width:9641;height:252" coordorigin="1133,1342" coordsize="9641,252" path="m1133,1594l10774,1594,10774,1342,1133,1342,1133,1594xe" filled="t" fillcolor="#E2ECE3" stroked="f">
                <v:path arrowok="t"/>
                <v:fill type="solid"/>
              </v:shape>
            </v:group>
            <v:group style="position:absolute;left:1133;top:1594;width:9641;height:367" coordorigin="1133,1594" coordsize="9641,367">
              <v:shape style="position:absolute;left:1133;top:1594;width:9641;height:367" coordorigin="1133,1594" coordsize="9641,367" path="m1133,1961l10774,1961,10774,1594,1133,1594,1133,1961xe" filled="t" fillcolor="#E2ECE3" stroked="f">
                <v:path arrowok="t"/>
                <v:fill type="solid"/>
              </v:shape>
            </v:group>
            <v:group style="position:absolute;left:1133;top:1961;width:9641;height:269" coordorigin="1133,1961" coordsize="9641,269">
              <v:shape style="position:absolute;left:1133;top:1961;width:9641;height:269" coordorigin="1133,1961" coordsize="9641,269" path="m1133,2230l10774,2230,10774,1961,1133,1961,1133,2230xe" filled="t" fillcolor="#E2ECE3" stroked="f">
                <v:path arrowok="t"/>
                <v:fill type="solid"/>
              </v:shape>
            </v:group>
            <v:group style="position:absolute;left:1133;top:2230;width:9641;height:115" coordorigin="1133,2230" coordsize="9641,115">
              <v:shape style="position:absolute;left:1133;top:2230;width:9641;height:115" coordorigin="1133,2230" coordsize="9641,115" path="m1133,2345l10774,2345,10774,2230,1133,2230,1133,2345xe" filled="t" fillcolor="#E2ECE3" stroked="f">
                <v:path arrowok="t"/>
                <v:fill type="solid"/>
              </v:shape>
            </v:group>
            <v:group style="position:absolute;left:1027;top:2345;width:106;height:115" coordorigin="1027,2345" coordsize="106,115">
              <v:shape style="position:absolute;left:1027;top:2345;width:106;height:115" coordorigin="1027,2345" coordsize="106,115" path="m1027,2460l1133,2460,1133,2345,1027,2345,1027,2460xe" filled="t" fillcolor="#E2ECE3" stroked="f">
                <v:path arrowok="t"/>
                <v:fill type="solid"/>
              </v:shape>
            </v:group>
            <v:group style="position:absolute;left:10774;top:2345;width:108;height:115" coordorigin="10774,2345" coordsize="108,115">
              <v:shape style="position:absolute;left:10774;top:2345;width:108;height:115" coordorigin="10774,2345" coordsize="108,115" path="m10774,2460l10882,2460,10882,2345,10774,2345,10774,2460xe" filled="t" fillcolor="#E2ECE3" stroked="f">
                <v:path arrowok="t"/>
                <v:fill type="solid"/>
              </v:shape>
            </v:group>
            <v:group style="position:absolute;left:1133;top:2345;width:9641;height:115" coordorigin="1133,2345" coordsize="9641,115">
              <v:shape style="position:absolute;left:1133;top:2345;width:9641;height:115" coordorigin="1133,2345" coordsize="9641,115" path="m1133,2460l10774,2460,10774,2345,1133,2345,1133,2460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8.607178pt;margin-top:333.119995pt;width:361.032791pt;height:275.519986pt;mso-position-horizontal-relative:page;mso-position-vertical-relative:page;z-index:-15721" coordorigin="2372,6662" coordsize="7221,5510">
            <v:shape style="position:absolute;left:2494;top:6662;width:7099;height:5510" type="#_x0000_t75">
              <v:imagedata r:id="rId56" o:title=""/>
            </v:shape>
            <v:shape style="position:absolute;left:2372;top:6667;width:6572;height:4968" type="#_x0000_t75">
              <v:imagedata r:id="rId57" o:title="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4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ed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before="7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sb</w:t>
      </w:r>
      <w:r>
        <w:rPr>
          <w:spacing w:val="-3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700012pt;margin-top:-.5pt;width:300.9pt;height:213.599983pt;mso-position-horizontal-relative:page;mso-position-vertical-relative:page;z-index:-15718" coordorigin="5894,-10" coordsize="6018,4272">
            <v:group style="position:absolute;left:5904;top:0;width:5998;height:4252" coordorigin="5904,0" coordsize="5998,4252">
              <v:shape style="position:absolute;left:5904;top:0;width:5998;height:4252" coordorigin="5904,0" coordsize="5998,4252" path="m5904,4252l11902,4252,11902,0,5904,0,5904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634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4.254997pt;margin-top:-25.10334pt;width:114.599813pt;height:160.537pt;mso-position-horizontal-relative:page;mso-position-vertical-relative:paragraph;z-index:-15720" type="#_x0000_t75">
            <v:imagedata r:id="rId58" o:title=""/>
          </v:shape>
        </w:pict>
      </w:r>
      <w:bookmarkStart w:name="_TOC_250005" w:id="79"/>
      <w:bookmarkStart w:name="Hawke’s Bay" w:id="80"/>
      <w:r>
        <w:rPr/>
      </w:r>
      <w:r>
        <w:rPr>
          <w:rFonts w:ascii="Calibri" w:hAnsi="Calibri" w:cs="Calibri" w:eastAsia="Calibri"/>
          <w:color w:val="FFFFFF"/>
          <w:spacing w:val="14"/>
          <w:w w:val="100"/>
        </w:rPr>
        <w:t>H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3"/>
          <w:w w:val="100"/>
        </w:rPr>
        <w:t>W</w:t>
      </w:r>
      <w:r>
        <w:rPr>
          <w:rFonts w:ascii="Calibri" w:hAnsi="Calibri" w:cs="Calibri" w:eastAsia="Calibri"/>
          <w:color w:val="FFFFFF"/>
          <w:spacing w:val="13"/>
          <w:w w:val="100"/>
        </w:rPr>
        <w:t>K</w:t>
      </w:r>
      <w:r>
        <w:rPr>
          <w:rFonts w:ascii="Calibri" w:hAnsi="Calibri" w:cs="Calibri" w:eastAsia="Calibri"/>
          <w:color w:val="FFFFFF"/>
          <w:spacing w:val="14"/>
          <w:w w:val="100"/>
        </w:rPr>
        <w:t>E</w:t>
      </w:r>
      <w:r>
        <w:rPr>
          <w:rFonts w:ascii="Calibri" w:hAnsi="Calibri" w:cs="Calibri" w:eastAsia="Calibri"/>
          <w:color w:val="FFFFFF"/>
          <w:spacing w:val="15"/>
          <w:w w:val="100"/>
        </w:rPr>
        <w:t>’</w:t>
      </w:r>
      <w:r>
        <w:rPr>
          <w:rFonts w:ascii="Calibri" w:hAnsi="Calibri" w:cs="Calibri" w:eastAsia="Calibri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color w:val="FFFFFF"/>
          <w:spacing w:val="27"/>
          <w:w w:val="100"/>
        </w:rPr>
        <w:t> </w:t>
      </w:r>
      <w:r>
        <w:rPr>
          <w:rFonts w:ascii="Calibri" w:hAnsi="Calibri" w:cs="Calibri" w:eastAsia="Calibri"/>
          <w:color w:val="FFFFFF"/>
          <w:spacing w:val="15"/>
          <w:w w:val="100"/>
        </w:rPr>
        <w:t>BAY</w:t>
      </w:r>
      <w:bookmarkEnd w:id="79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61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72"/>
        <w:ind w:left="539" w:right="0" w:hanging="428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23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rFonts w:ascii="Arial" w:hAnsi="Arial" w:cs="Arial" w:eastAsia="Arial"/>
          <w:b w:val="0"/>
          <w:bCs w:val="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5" w:lineRule="auto" w:before="37"/>
        <w:ind w:left="539" w:right="384" w:hanging="428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7" w:lineRule="auto" w:before="1"/>
        <w:ind w:left="539" w:right="241" w:hanging="428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ct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1" w:right="205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.2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8-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2" w:right="97" w:hanging="1"/>
        <w:jc w:val="left"/>
      </w:pPr>
      <w:r>
        <w:rPr/>
        <w:pict>
          <v:group style="position:absolute;margin-left:133.919998pt;margin-top:34.230515pt;width:329.759977pt;height:223.079986pt;mso-position-horizontal-relative:page;mso-position-vertical-relative:paragraph;z-index:-15719" coordorigin="2678,685" coordsize="6595,4462">
            <v:shape style="position:absolute;left:2678;top:685;width:6595;height:4462" type="#_x0000_t75">
              <v:imagedata r:id="rId59" o:title=""/>
            </v:shape>
            <v:group style="position:absolute;left:2995;top:976;width:5647;height:3538" coordorigin="2995,976" coordsize="5647,3538">
              <v:shape style="position:absolute;left:2995;top:976;width:5647;height:3538" coordorigin="2995,976" coordsize="5647,3538" path="m2995,976l8642,976,8642,4514,2995,4514,2995,976xe" filled="t" fillcolor="#FFFFFF" stroked="f">
                <v:path arrowok="t"/>
                <v:fill type="solid"/>
              </v:shape>
            </v:group>
            <v:group style="position:absolute;left:3220;top:1190;width:5129;height:2220" coordorigin="3220,1190" coordsize="5129,2220">
              <v:shape style="position:absolute;left:3220;top:1190;width:5129;height:2220" coordorigin="3220,1190" coordsize="5129,2220" path="m3220,1190l8349,1190,8349,3410,3220,3410,3220,1190xe" filled="t" fillcolor="#FFFFFF" stroked="f">
                <v:path arrowok="t"/>
                <v:fill type="solid"/>
              </v:shape>
            </v:group>
            <v:group style="position:absolute;left:3478;top:4210;width:101;height:90" coordorigin="3478,4210" coordsize="101,90">
              <v:shape style="position:absolute;left:3478;top:4210;width:101;height:90" coordorigin="3478,4210" coordsize="101,90" path="m3478,4210l3580,4210,3580,4300,3478,4300,3478,4210xe" filled="t" fillcolor="#4F81BD" stroked="f">
                <v:path arrowok="t"/>
                <v:fill type="solid"/>
              </v:shape>
            </v:group>
            <v:group style="position:absolute;left:4558;top:4210;width:101;height:90" coordorigin="4558,4210" coordsize="101,90">
              <v:shape style="position:absolute;left:4558;top:4210;width:101;height:90" coordorigin="4558,4210" coordsize="101,90" path="m4558,4210l4660,4210,4660,4300,4558,4300,4558,4210xe" filled="t" fillcolor="#C0504D" stroked="f">
                <v:path arrowok="t"/>
                <v:fill type="solid"/>
              </v:shape>
            </v:group>
            <v:group style="position:absolute;left:5897;top:4210;width:2;height:90" coordorigin="5897,4210" coordsize="2,90">
              <v:shape style="position:absolute;left:5897;top:4210;width:2;height:90" coordorigin="5897,4210" coordsize="0,90" path="m5897,4300l5897,4210e" filled="f" stroked="t" strokeweight="4.599390pt" strokecolor="#9BBB59">
                <v:path arrowok="t"/>
              </v:shape>
            </v:group>
            <v:group style="position:absolute;left:7134;top:4210;width:101;height:90" coordorigin="7134,4210" coordsize="101,90">
              <v:shape style="position:absolute;left:7134;top:4210;width:101;height:90" coordorigin="7134,4210" coordsize="101,90" path="m7134,4210l7235,4210,7235,4300,7134,4300,7134,4210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49" w:id="81"/>
      <w:bookmarkEnd w:id="81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29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1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70" w:hRule="exact"/>
        </w:trPr>
        <w:tc>
          <w:tcPr>
            <w:tcW w:w="1035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gridSpan w:val="2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  <w:tc>
          <w:tcPr>
            <w:tcW w:w="1035" w:type="dxa"/>
            <w:gridSpan w:val="2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single" w:sz="4" w:space="0" w:color="878787"/>
            </w:tcBorders>
          </w:tcPr>
          <w:p>
            <w:pPr/>
          </w:p>
        </w:tc>
      </w:tr>
      <w:tr>
        <w:trPr>
          <w:trHeight w:val="890" w:hRule="exact"/>
        </w:trPr>
        <w:tc>
          <w:tcPr>
            <w:tcW w:w="2638" w:type="dxa"/>
            <w:gridSpan w:val="3"/>
            <w:tcBorders>
              <w:top w:val="nil" w:sz="6" w:space="0" w:color="auto"/>
              <w:left w:val="single" w:sz="4" w:space="0" w:color="878787"/>
              <w:bottom w:val="nil" w:sz="6" w:space="0" w:color="auto"/>
              <w:right w:val="nil" w:sz="6" w:space="0" w:color="auto"/>
            </w:tcBorders>
            <w:shd w:val="clear" w:color="auto" w:fill="4F81BD"/>
          </w:tcPr>
          <w:p>
            <w:pPr/>
          </w:p>
        </w:tc>
        <w:tc>
          <w:tcPr>
            <w:tcW w:w="205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3" w:space="0" w:color="8064A2"/>
            </w:tcBorders>
            <w:shd w:val="clear" w:color="auto" w:fill="9BBB59"/>
          </w:tcPr>
          <w:p>
            <w:pPr/>
          </w:p>
        </w:tc>
      </w:tr>
      <w:tr>
        <w:trPr>
          <w:trHeight w:val="670" w:hRule="exact"/>
        </w:trPr>
        <w:tc>
          <w:tcPr>
            <w:tcW w:w="1035" w:type="dxa"/>
            <w:tcBorders>
              <w:top w:val="nil" w:sz="6" w:space="0" w:color="auto"/>
              <w:left w:val="single" w:sz="4" w:space="0" w:color="878787"/>
              <w:bottom w:val="single" w:sz="5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single" w:sz="4" w:space="0" w:color="878787"/>
              <w:bottom w:val="single" w:sz="5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gridSpan w:val="2"/>
            <w:tcBorders>
              <w:top w:val="nil" w:sz="6" w:space="0" w:color="auto"/>
              <w:left w:val="single" w:sz="4" w:space="0" w:color="878787"/>
              <w:bottom w:val="single" w:sz="5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1024" w:type="dxa"/>
            <w:tcBorders>
              <w:top w:val="nil" w:sz="6" w:space="0" w:color="auto"/>
              <w:left w:val="single" w:sz="4" w:space="0" w:color="878787"/>
              <w:bottom w:val="single" w:sz="5" w:space="0" w:color="878787"/>
              <w:right w:val="single" w:sz="4" w:space="0" w:color="878787"/>
            </w:tcBorders>
          </w:tcPr>
          <w:p>
            <w:pPr/>
          </w:p>
        </w:tc>
        <w:tc>
          <w:tcPr>
            <w:tcW w:w="1035" w:type="dxa"/>
            <w:gridSpan w:val="2"/>
            <w:tcBorders>
              <w:top w:val="nil" w:sz="6" w:space="0" w:color="auto"/>
              <w:left w:val="single" w:sz="4" w:space="0" w:color="878787"/>
              <w:bottom w:val="single" w:sz="5" w:space="0" w:color="878787"/>
              <w:right w:val="single" w:sz="4" w:space="0" w:color="878787"/>
            </w:tcBorders>
          </w:tcPr>
          <w:p>
            <w:pPr/>
          </w:p>
        </w:tc>
      </w:tr>
    </w:tbl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981" w:val="left" w:leader="none"/>
          <w:tab w:pos="2007" w:val="left" w:leader="none"/>
          <w:tab w:pos="3034" w:val="left" w:leader="none"/>
          <w:tab w:pos="4060" w:val="left" w:leader="none"/>
          <w:tab w:pos="5042" w:val="left" w:leader="none"/>
        </w:tabs>
        <w:ind w:left="0" w:right="25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35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5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4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1073" w:val="left" w:leader="none"/>
          <w:tab w:pos="2363" w:val="left" w:leader="none"/>
          <w:tab w:pos="3653" w:val="left" w:leader="none"/>
        </w:tabs>
        <w:spacing w:before="5"/>
        <w:ind w:left="0" w:right="11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Calibri" w:hAnsi="Calibri" w:cs="Calibri" w:eastAsia="Calibri"/>
          <w:sz w:val="18"/>
          <w:szCs w:val="18"/>
        </w:rPr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6" w:lineRule="auto" w:before="72"/>
        <w:ind w:right="152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right="174"/>
        <w:jc w:val="left"/>
      </w:pPr>
      <w:r>
        <w:rPr/>
        <w:pict>
          <v:group style="position:absolute;margin-left:76.199997pt;margin-top:34.3241pt;width:443.159848pt;height:192.239912pt;mso-position-horizontal-relative:page;mso-position-vertical-relative:paragraph;z-index:-15717" coordorigin="1524,686" coordsize="8863,3845">
            <v:shape style="position:absolute;left:1524;top:686;width:8863;height:3845" type="#_x0000_t75">
              <v:imagedata r:id="rId60" o:title=""/>
            </v:shape>
            <v:group style="position:absolute;left:1840;top:975;width:7913;height:2925" coordorigin="1840,975" coordsize="7913,2925">
              <v:shape style="position:absolute;left:1840;top:975;width:7913;height:2925" coordorigin="1840,975" coordsize="7913,2925" path="m1840,975l9754,975,9754,3901,1840,3901,1840,975xe" filled="t" fillcolor="#FFFFFF" stroked="f">
                <v:path arrowok="t"/>
                <v:fill type="solid"/>
              </v:shape>
            </v:group>
            <v:group style="position:absolute;left:2716;top:1130;width:6858;height:2034" coordorigin="2716,1130" coordsize="6858,2034">
              <v:shape style="position:absolute;left:2716;top:1130;width:6858;height:2034" coordorigin="2716,1130" coordsize="6858,2034" path="m2716,1130l9574,1130,9574,3164,2716,3164,2716,1130xe" filled="t" fillcolor="#FFFFFF" stroked="f">
                <v:path arrowok="t"/>
                <v:fill type="solid"/>
              </v:shape>
            </v:group>
            <v:group style="position:absolute;left:5054;top:2869;width:4526;height:2" coordorigin="5054,2869" coordsize="4526,2">
              <v:shape style="position:absolute;left:5054;top:2869;width:4526;height:2" coordorigin="5054,2869" coordsize="4526,0" path="m5054,2869l9580,2869e" filled="f" stroked="t" strokeweight=".484314pt" strokecolor="#878787">
                <v:path arrowok="t"/>
              </v:shape>
            </v:group>
            <v:group style="position:absolute;left:3675;top:2869;width:827;height:2" coordorigin="3675,2869" coordsize="827,2">
              <v:shape style="position:absolute;left:3675;top:2869;width:827;height:2" coordorigin="3675,2869" coordsize="827,0" path="m3675,2869l4502,2869e" filled="f" stroked="t" strokeweight=".484314pt" strokecolor="#878787">
                <v:path arrowok="t"/>
              </v:shape>
            </v:group>
            <v:group style="position:absolute;left:2662;top:2869;width:462;height:2" coordorigin="2662,2869" coordsize="462,2">
              <v:shape style="position:absolute;left:2662;top:2869;width:462;height:2" coordorigin="2662,2869" coordsize="462,0" path="m2662,2869l3123,2869e" filled="f" stroked="t" strokeweight=".48433pt" strokecolor="#878787">
                <v:path arrowok="t"/>
              </v:shape>
            </v:group>
            <v:group style="position:absolute;left:5054;top:2578;width:4526;height:2" coordorigin="5054,2578" coordsize="4526,2">
              <v:shape style="position:absolute;left:5054;top:2578;width:4526;height:2" coordorigin="5054,2578" coordsize="4526,0" path="m5054,2578l9580,2578e" filled="f" stroked="t" strokeweight=".484314pt" strokecolor="#878787">
                <v:path arrowok="t"/>
              </v:shape>
            </v:group>
            <v:group style="position:absolute;left:2662;top:2578;width:1840;height:2" coordorigin="2662,2578" coordsize="1840,2">
              <v:shape style="position:absolute;left:2662;top:2578;width:1840;height:2" coordorigin="2662,2578" coordsize="1840,0" path="m2662,2578l4502,2578e" filled="f" stroked="t" strokeweight=".484322pt" strokecolor="#878787">
                <v:path arrowok="t"/>
              </v:shape>
            </v:group>
            <v:group style="position:absolute;left:5054;top:2288;width:4526;height:2" coordorigin="5054,2288" coordsize="4526,2">
              <v:shape style="position:absolute;left:5054;top:2288;width:4526;height:2" coordorigin="5054,2288" coordsize="4526,0" path="m5054,2288l9580,2288e" filled="f" stroked="t" strokeweight=".484314pt" strokecolor="#878787">
                <v:path arrowok="t"/>
              </v:shape>
            </v:group>
            <v:group style="position:absolute;left:2662;top:2288;width:1840;height:2" coordorigin="2662,2288" coordsize="1840,2">
              <v:shape style="position:absolute;left:2662;top:2288;width:1840;height:2" coordorigin="2662,2288" coordsize="1840,0" path="m2662,2288l4502,2288e" filled="f" stroked="t" strokeweight=".484322pt" strokecolor="#878787">
                <v:path arrowok="t"/>
              </v:shape>
            </v:group>
            <v:group style="position:absolute;left:5054;top:1997;width:4526;height:2" coordorigin="5054,1997" coordsize="4526,2">
              <v:shape style="position:absolute;left:5054;top:1997;width:4526;height:2" coordorigin="5054,1997" coordsize="4526,0" path="m5054,1997l9580,1997e" filled="f" stroked="t" strokeweight=".484314pt" strokecolor="#878787">
                <v:path arrowok="t"/>
              </v:shape>
            </v:group>
            <v:group style="position:absolute;left:2662;top:1997;width:1840;height:2" coordorigin="2662,1997" coordsize="1840,2">
              <v:shape style="position:absolute;left:2662;top:1997;width:1840;height:2" coordorigin="2662,1997" coordsize="1840,0" path="m2662,1997l4502,1997e" filled="f" stroked="t" strokeweight=".484322pt" strokecolor="#878787">
                <v:path arrowok="t"/>
              </v:shape>
            </v:group>
            <v:group style="position:absolute;left:5054;top:1707;width:4526;height:2" coordorigin="5054,1707" coordsize="4526,2">
              <v:shape style="position:absolute;left:5054;top:1707;width:4526;height:2" coordorigin="5054,1707" coordsize="4526,0" path="m5054,1707l9580,1707e" filled="f" stroked="t" strokeweight=".484314pt" strokecolor="#878787">
                <v:path arrowok="t"/>
              </v:shape>
            </v:group>
            <v:group style="position:absolute;left:2662;top:1707;width:1840;height:2" coordorigin="2662,1707" coordsize="1840,2">
              <v:shape style="position:absolute;left:2662;top:1707;width:1840;height:2" coordorigin="2662,1707" coordsize="1840,0" path="m2662,1707l4502,1707e" filled="f" stroked="t" strokeweight=".484322pt" strokecolor="#878787">
                <v:path arrowok="t"/>
              </v:shape>
            </v:group>
            <v:group style="position:absolute;left:5054;top:1416;width:4526;height:2" coordorigin="5054,1416" coordsize="4526,2">
              <v:shape style="position:absolute;left:5054;top:1416;width:4526;height:2" coordorigin="5054,1416" coordsize="4526,0" path="m5054,1416l9580,1416e" filled="f" stroked="t" strokeweight=".484314pt" strokecolor="#878787">
                <v:path arrowok="t"/>
              </v:shape>
            </v:group>
            <v:group style="position:absolute;left:2662;top:1416;width:1840;height:2" coordorigin="2662,1416" coordsize="1840,2">
              <v:shape style="position:absolute;left:2662;top:1416;width:1840;height:2" coordorigin="2662,1416" coordsize="1840,0" path="m2662,1416l4502,1416e" filled="f" stroked="t" strokeweight=".484322pt" strokecolor="#878787">
                <v:path arrowok="t"/>
              </v:shape>
            </v:group>
            <v:group style="position:absolute;left:2662;top:1126;width:6918;height:2" coordorigin="2662,1126" coordsize="6918,2">
              <v:shape style="position:absolute;left:2662;top:1126;width:6918;height:2" coordorigin="2662,1126" coordsize="6918,0" path="m2662,1126l9580,1126e" filled="f" stroked="t" strokeweight=".484314pt" strokecolor="#878787">
                <v:path arrowok="t"/>
              </v:shape>
            </v:group>
            <v:group style="position:absolute;left:8615;top:3150;width:552;height:2" coordorigin="8615,3150" coordsize="552,2">
              <v:shape style="position:absolute;left:8615;top:3150;width:552;height:2" coordorigin="8615,3150" coordsize="552,0" path="m8615,3150l9166,3150e" filled="f" stroked="t" strokeweight="1.552942pt" strokecolor="#4F81BD">
                <v:path arrowok="t"/>
              </v:shape>
            </v:group>
            <v:group style="position:absolute;left:7248;top:3150;width:552;height:2" coordorigin="7248,3150" coordsize="552,2">
              <v:shape style="position:absolute;left:7248;top:3150;width:552;height:2" coordorigin="7248,3150" coordsize="552,0" path="m7248,3150l7799,3150e" filled="f" stroked="t" strokeweight="1.552942pt" strokecolor="#4F81BD">
                <v:path arrowok="t"/>
              </v:shape>
            </v:group>
            <v:group style="position:absolute;left:5869;top:2845;width:552;height:320" coordorigin="5869,2845" coordsize="552,320">
              <v:shape style="position:absolute;left:5869;top:2845;width:552;height:320" coordorigin="5869,2845" coordsize="552,320" path="m6420,3164l5869,3164,5869,2845,6420,2845,6420,3164xe" filled="t" fillcolor="#4F81BD" stroked="f">
                <v:path arrowok="t"/>
                <v:fill type="solid"/>
              </v:shape>
            </v:group>
            <v:group style="position:absolute;left:4502;top:1305;width:552;height:1860" coordorigin="4502,1305" coordsize="552,1860">
              <v:shape style="position:absolute;left:4502;top:1305;width:552;height:1860" coordorigin="4502,1305" coordsize="552,1860" path="m5054,3164l4502,3164,4502,1305,5054,1305,5054,3164xe" filled="t" fillcolor="#4F81BD" stroked="f">
                <v:path arrowok="t"/>
                <v:fill type="solid"/>
              </v:shape>
            </v:group>
            <v:group style="position:absolute;left:3123;top:2700;width:552;height:465" coordorigin="3123,2700" coordsize="552,465">
              <v:shape style="position:absolute;left:3123;top:2700;width:552;height:465" coordorigin="3123,2700" coordsize="552,465" path="m3675,3164l3123,3164,3123,2700,3675,2700,3675,3164xe" filled="t" fillcolor="#4F81BD" stroked="f">
                <v:path arrowok="t"/>
                <v:fill type="solid"/>
              </v:shape>
            </v:group>
            <v:group style="position:absolute;left:2722;top:1126;width:2;height:2083" coordorigin="2722,1126" coordsize="2,2083">
              <v:shape style="position:absolute;left:2722;top:1126;width:2;height:2083" coordorigin="2722,1126" coordsize="0,2083" path="m2722,3208l2722,1126e" filled="f" stroked="t" strokeweight=".599472pt" strokecolor="#878787">
                <v:path arrowok="t"/>
              </v:shape>
            </v:group>
            <v:group style="position:absolute;left:2662;top:3160;width:6918;height:2" coordorigin="2662,3160" coordsize="6918,2">
              <v:shape style="position:absolute;left:2662;top:3160;width:6918;height:2" coordorigin="2662,3160" coordsize="6918,0" path="m2662,3160l9580,3160e" filled="f" stroked="t" strokeweight=".484314pt" strokecolor="#878787">
                <v:path arrowok="t"/>
              </v:shape>
            </v:group>
            <v:group style="position:absolute;left:4089;top:3160;width:2;height:48" coordorigin="4089,3160" coordsize="2,48">
              <v:shape style="position:absolute;left:4089;top:3160;width:2;height:48" coordorigin="4089,3160" coordsize="0,48" path="m4089,3160l4089,3208e" filled="f" stroked="t" strokeweight=".599472pt" strokecolor="#878787">
                <v:path arrowok="t"/>
              </v:shape>
            </v:group>
            <v:group style="position:absolute;left:5455;top:3160;width:2;height:48" coordorigin="5455,3160" coordsize="2,48">
              <v:shape style="position:absolute;left:5455;top:3160;width:2;height:48" coordorigin="5455,3160" coordsize="0,48" path="m5455,3160l5455,3208e" filled="f" stroked="t" strokeweight=".599472pt" strokecolor="#878787">
                <v:path arrowok="t"/>
              </v:shape>
            </v:group>
            <v:group style="position:absolute;left:6834;top:3160;width:2;height:48" coordorigin="6834,3160" coordsize="2,48">
              <v:shape style="position:absolute;left:6834;top:3160;width:2;height:48" coordorigin="6834,3160" coordsize="0,48" path="m6834,3160l6834,3208e" filled="f" stroked="t" strokeweight=".599472pt" strokecolor="#878787">
                <v:path arrowok="t"/>
              </v:shape>
            </v:group>
            <v:group style="position:absolute;left:8201;top:3160;width:2;height:48" coordorigin="8201,3160" coordsize="2,48">
              <v:shape style="position:absolute;left:8201;top:3160;width:2;height:48" coordorigin="8201,3160" coordsize="0,48" path="m8201,3160l8201,3208e" filled="f" stroked="t" strokeweight=".599472pt" strokecolor="#878787">
                <v:path arrowok="t"/>
              </v:shape>
            </v:group>
            <v:group style="position:absolute;left:9580;top:3160;width:2;height:48" coordorigin="9580,3160" coordsize="2,48">
              <v:shape style="position:absolute;left:9580;top:3160;width:2;height:48" coordorigin="9580,3160" coordsize="0,48" path="m9580,3160l9580,3208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50" w:id="82"/>
      <w:bookmarkEnd w:id="8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02.664001pt;margin-top:-3.236164pt;width:10.992pt;height:59.636174pt;mso-position-horizontal-relative:page;mso-position-vertical-relative:paragraph;z-index:-15714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8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0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80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0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0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80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0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8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80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80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8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9"/>
          <w:w w:val="130"/>
          <w:sz w:val="14"/>
          <w:szCs w:val="14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440" w:right="675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3536" w:val="left" w:leader="none"/>
          <w:tab w:pos="4848" w:val="left" w:leader="none"/>
          <w:tab w:pos="6292" w:val="left" w:leader="none"/>
          <w:tab w:pos="7653" w:val="left" w:leader="none"/>
        </w:tabs>
        <w:spacing w:before="55"/>
        <w:ind w:left="172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5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30"/>
          <w:sz w:val="14"/>
          <w:szCs w:val="14"/>
        </w:rPr>
        <w:t>f</w:t>
      </w:r>
      <w:r>
        <w:rPr>
          <w:rFonts w:ascii="Calibri" w:hAnsi="Calibri" w:cs="Calibri" w:eastAsia="Calibri"/>
          <w:b w:val="0"/>
          <w:bCs w:val="0"/>
          <w:spacing w:val="-7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3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3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3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99"/>
        <w:ind w:left="4656" w:right="4268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/>
          <w:bCs/>
          <w:spacing w:val="-5"/>
          <w:w w:val="13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4"/>
          <w:w w:val="13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h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n</w:t>
      </w:r>
      <w:r>
        <w:rPr>
          <w:rFonts w:ascii="Calibri" w:hAnsi="Calibri" w:cs="Calibri" w:eastAsia="Calibri"/>
          <w:b/>
          <w:bCs/>
          <w:spacing w:val="3"/>
          <w:w w:val="13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0"/>
          <w:w w:val="130"/>
          <w:sz w:val="14"/>
          <w:szCs w:val="14"/>
        </w:rPr>
        <w:t>c</w:t>
      </w:r>
      <w:r>
        <w:rPr>
          <w:rFonts w:ascii="Calibri" w:hAnsi="Calibri" w:cs="Calibri" w:eastAsia="Calibri"/>
          <w:b/>
          <w:bCs/>
          <w:spacing w:val="-32"/>
          <w:w w:val="13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3"/>
          <w:w w:val="130"/>
          <w:sz w:val="14"/>
          <w:szCs w:val="14"/>
        </w:rPr>
        <w:t>g</w:t>
      </w:r>
      <w:r>
        <w:rPr>
          <w:rFonts w:ascii="Calibri" w:hAnsi="Calibri" w:cs="Calibri" w:eastAsia="Calibri"/>
          <w:b/>
          <w:bCs/>
          <w:spacing w:val="-6"/>
          <w:w w:val="130"/>
          <w:sz w:val="14"/>
          <w:szCs w:val="14"/>
        </w:rPr>
        <w:t>r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o</w:t>
      </w:r>
      <w:r>
        <w:rPr>
          <w:rFonts w:ascii="Calibri" w:hAnsi="Calibri" w:cs="Calibri" w:eastAsia="Calibri"/>
          <w:b/>
          <w:bCs/>
          <w:spacing w:val="-1"/>
          <w:w w:val="130"/>
          <w:sz w:val="14"/>
          <w:szCs w:val="14"/>
        </w:rPr>
        <w:t>u</w:t>
      </w:r>
      <w:r>
        <w:rPr>
          <w:rFonts w:ascii="Calibri" w:hAnsi="Calibri" w:cs="Calibri" w:eastAsia="Calibri"/>
          <w:b/>
          <w:bCs/>
          <w:spacing w:val="0"/>
          <w:w w:val="13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right="175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n-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8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8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17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ey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ghe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239" w:hanging="1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2.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bookmarkStart w:name="_bookmark51" w:id="83"/>
      <w:bookmarkEnd w:id="8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-1"/>
          <w:w w:val="100"/>
        </w:rPr>
        <w:t>-2012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0" w:footer="897" w:top="1040" w:bottom="1100" w:left="1020" w:right="1020"/>
        </w:sectPr>
      </w:pPr>
    </w:p>
    <w:p>
      <w:pPr>
        <w:tabs>
          <w:tab w:pos="3373" w:val="left" w:leader="none"/>
          <w:tab w:pos="5582" w:val="left" w:leader="none"/>
        </w:tabs>
        <w:spacing w:before="71"/>
        <w:ind w:left="116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du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321" w:val="left" w:leader="none"/>
        </w:tabs>
        <w:spacing w:before="71"/>
        <w:ind w:left="93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2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2"/>
          <w:sz w:val="16"/>
          <w:szCs w:val="16"/>
        </w:rPr>
        <w:t>la</w:t>
      </w:r>
      <w:r>
        <w:rPr>
          <w:rFonts w:ascii="Calibri" w:hAnsi="Calibri" w:cs="Calibri" w:eastAsia="Calibri"/>
          <w:b w:val="0"/>
          <w:bCs w:val="0"/>
          <w:spacing w:val="-3"/>
          <w:w w:val="102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2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3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2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2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6432" w:space="40"/>
            <w:col w:w="3395"/>
          </w:cols>
        </w:sectPr>
      </w:pPr>
    </w:p>
    <w:p>
      <w:pPr>
        <w:tabs>
          <w:tab w:pos="1163" w:val="left" w:leader="none"/>
          <w:tab w:pos="3373" w:val="left" w:leader="none"/>
        </w:tabs>
        <w:spacing w:line="193" w:lineRule="exact"/>
        <w:ind w:left="7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w w:val="22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ō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5"/>
        <w:ind w:left="61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544" w:val="left" w:leader="none"/>
        </w:tabs>
        <w:spacing w:line="193" w:lineRule="exact"/>
        <w:ind w:left="15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w w:val="102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2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2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3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3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3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2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2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3"/>
          <w:w w:val="102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2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3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3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2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2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spacing w:val="3"/>
          <w:w w:val="102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2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2"/>
          <w:sz w:val="16"/>
          <w:szCs w:val="16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93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4999" w:space="40"/>
            <w:col w:w="4828"/>
          </w:cols>
        </w:sectPr>
      </w:pPr>
    </w:p>
    <w:p>
      <w:pPr>
        <w:spacing w:line="240" w:lineRule="exact" w:before="4"/>
        <w:rPr>
          <w:sz w:val="24"/>
          <w:szCs w:val="24"/>
        </w:rPr>
      </w:pPr>
      <w:r>
        <w:rPr/>
        <w:pict>
          <v:group style="position:absolute;margin-left:54.960007pt;margin-top:495.719971pt;width:503.279953pt;height:254.879977pt;mso-position-horizontal-relative:page;mso-position-vertical-relative:page;z-index:-15716" coordorigin="1099,9914" coordsize="10066,5098">
            <v:shape style="position:absolute;left:1099;top:9914;width:10066;height:5098" type="#_x0000_t75">
              <v:imagedata r:id="rId61" o:title=""/>
            </v:shape>
            <v:group style="position:absolute;left:1414;top:10205;width:9119;height:4174" coordorigin="1414,10205" coordsize="9119,4174">
              <v:shape style="position:absolute;left:1414;top:10205;width:9119;height:4174" coordorigin="1414,10205" coordsize="9119,4174" path="m1414,10205l10533,10205,10533,14380,1414,14380,1414,10205xe" filled="t" fillcolor="#FFFFFF" stroked="f">
                <v:path arrowok="t"/>
                <v:fill type="solid"/>
              </v:shape>
            </v:group>
            <v:group style="position:absolute;left:2042;top:10771;width:8296;height:3064" coordorigin="2042,10771" coordsize="8296,3064">
              <v:shape style="position:absolute;left:2042;top:10771;width:8296;height:3064" coordorigin="2042,10771" coordsize="8296,3064" path="m2042,10771l10338,10771,10338,13835,2042,13835,2042,10771xe" filled="t" fillcolor="#FFFFFF" stroked="f">
                <v:path arrowok="t"/>
                <v:fill type="solid"/>
              </v:shape>
            </v:group>
            <v:group style="position:absolute;left:1986;top:13326;width:8357;height:2" coordorigin="1986,13326" coordsize="8357,2">
              <v:shape style="position:absolute;left:1986;top:13326;width:8357;height:2" coordorigin="1986,13326" coordsize="8357,0" path="m1986,13326l10343,13326e" filled="f" stroked="t" strokeweight=".5141pt" strokecolor="#878787">
                <v:path arrowok="t"/>
              </v:shape>
            </v:group>
            <v:group style="position:absolute;left:1986;top:12812;width:8357;height:2" coordorigin="1986,12812" coordsize="8357,2">
              <v:shape style="position:absolute;left:1986;top:12812;width:8357;height:2" coordorigin="1986,12812" coordsize="8357,0" path="m1986,12812l10343,12812e" filled="f" stroked="t" strokeweight=".5141pt" strokecolor="#878787">
                <v:path arrowok="t"/>
              </v:shape>
            </v:group>
            <v:group style="position:absolute;left:1986;top:12298;width:8357;height:2" coordorigin="1986,12298" coordsize="8357,2">
              <v:shape style="position:absolute;left:1986;top:12298;width:8357;height:2" coordorigin="1986,12298" coordsize="8357,0" path="m1986,12298l10343,12298e" filled="f" stroked="t" strokeweight=".5141pt" strokecolor="#878787">
                <v:path arrowok="t"/>
              </v:shape>
            </v:group>
            <v:group style="position:absolute;left:1986;top:11794;width:8357;height:2" coordorigin="1986,11794" coordsize="8357,2">
              <v:shape style="position:absolute;left:1986;top:11794;width:8357;height:2" coordorigin="1986,11794" coordsize="8357,0" path="m1986,11794l10343,11794e" filled="f" stroked="t" strokeweight=".5141pt" strokecolor="#878787">
                <v:path arrowok="t"/>
              </v:shape>
            </v:group>
            <v:group style="position:absolute;left:1986;top:11280;width:8357;height:2" coordorigin="1986,11280" coordsize="8357,2">
              <v:shape style="position:absolute;left:1986;top:11280;width:8357;height:2" coordorigin="1986,11280" coordsize="8357,0" path="m1986,11280l10343,11280e" filled="f" stroked="t" strokeweight=".5141pt" strokecolor="#878787">
                <v:path arrowok="t"/>
              </v:shape>
            </v:group>
            <v:group style="position:absolute;left:1986;top:10766;width:8357;height:2" coordorigin="1986,10766" coordsize="8357,2">
              <v:shape style="position:absolute;left:1986;top:10766;width:8357;height:2" coordorigin="1986,10766" coordsize="8357,0" path="m1986,10766l10343,10766e" filled="f" stroked="t" strokeweight=".5141pt" strokecolor="#878787">
                <v:path arrowok="t"/>
              </v:shape>
            </v:group>
            <v:group style="position:absolute;left:2037;top:10766;width:2;height:3115" coordorigin="2037,10766" coordsize="2,3115">
              <v:shape style="position:absolute;left:2037;top:10766;width:2;height:3115" coordorigin="2037,10766" coordsize="0,3115" path="m2037,13881l2037,10766e" filled="f" stroked="t" strokeweight=".514618pt" strokecolor="#878787">
                <v:path arrowok="t"/>
              </v:shape>
            </v:group>
            <v:group style="position:absolute;left:1986;top:13830;width:8357;height:2" coordorigin="1986,13830" coordsize="8357,2">
              <v:shape style="position:absolute;left:1986;top:13830;width:8357;height:2" coordorigin="1986,13830" coordsize="8357,0" path="m1986,13830l10343,13830e" filled="f" stroked="t" strokeweight=".514099pt" strokecolor="#878787">
                <v:path arrowok="t"/>
              </v:shape>
            </v:group>
            <v:group style="position:absolute;left:2727;top:13830;width:2;height:51" coordorigin="2727,13830" coordsize="2,51">
              <v:shape style="position:absolute;left:2727;top:13830;width:2;height:51" coordorigin="2727,13830" coordsize="0,51" path="m2727,13830l2727,13881e" filled="f" stroked="t" strokeweight=".514618pt" strokecolor="#878787">
                <v:path arrowok="t"/>
              </v:shape>
            </v:group>
            <v:group style="position:absolute;left:3426;top:13830;width:2;height:51" coordorigin="3426,13830" coordsize="2,51">
              <v:shape style="position:absolute;left:3426;top:13830;width:2;height:51" coordorigin="3426,13830" coordsize="0,51" path="m3426,13830l3426,13881e" filled="f" stroked="t" strokeweight=".514618pt" strokecolor="#878787">
                <v:path arrowok="t"/>
              </v:shape>
            </v:group>
            <v:group style="position:absolute;left:4116;top:13830;width:2;height:51" coordorigin="4116,13830" coordsize="2,51">
              <v:shape style="position:absolute;left:4116;top:13830;width:2;height:51" coordorigin="4116,13830" coordsize="0,51" path="m4116,13830l4116,13881e" filled="f" stroked="t" strokeweight=".514618pt" strokecolor="#878787">
                <v:path arrowok="t"/>
              </v:shape>
            </v:group>
            <v:group style="position:absolute;left:4806;top:13830;width:2;height:51" coordorigin="4806,13830" coordsize="2,51">
              <v:shape style="position:absolute;left:4806;top:13830;width:2;height:51" coordorigin="4806,13830" coordsize="0,51" path="m4806,13830l4806,13881e" filled="f" stroked="t" strokeweight=".514618pt" strokecolor="#878787">
                <v:path arrowok="t"/>
              </v:shape>
            </v:group>
            <v:group style="position:absolute;left:5495;top:13830;width:2;height:51" coordorigin="5495,13830" coordsize="2,51">
              <v:shape style="position:absolute;left:5495;top:13830;width:2;height:51" coordorigin="5495,13830" coordsize="0,51" path="m5495,13830l5495,13881e" filled="f" stroked="t" strokeweight=".514618pt" strokecolor="#878787">
                <v:path arrowok="t"/>
              </v:shape>
            </v:group>
            <v:group style="position:absolute;left:6185;top:13830;width:2;height:51" coordorigin="6185,13830" coordsize="2,51">
              <v:shape style="position:absolute;left:6185;top:13830;width:2;height:51" coordorigin="6185,13830" coordsize="0,51" path="m6185,13830l6185,13881e" filled="f" stroked="t" strokeweight=".514618pt" strokecolor="#878787">
                <v:path arrowok="t"/>
              </v:shape>
            </v:group>
            <v:group style="position:absolute;left:6885;top:13830;width:2;height:51" coordorigin="6885,13830" coordsize="2,51">
              <v:shape style="position:absolute;left:6885;top:13830;width:2;height:51" coordorigin="6885,13830" coordsize="0,51" path="m6885,13830l6885,13881e" filled="f" stroked="t" strokeweight=".514618pt" strokecolor="#878787">
                <v:path arrowok="t"/>
              </v:shape>
            </v:group>
            <v:group style="position:absolute;left:7574;top:13830;width:2;height:51" coordorigin="7574,13830" coordsize="2,51">
              <v:shape style="position:absolute;left:7574;top:13830;width:2;height:51" coordorigin="7574,13830" coordsize="0,51" path="m7574,13830l7574,13881e" filled="f" stroked="t" strokeweight=".514618pt" strokecolor="#878787">
                <v:path arrowok="t"/>
              </v:shape>
            </v:group>
            <v:group style="position:absolute;left:8264;top:13830;width:2;height:51" coordorigin="8264,13830" coordsize="2,51">
              <v:shape style="position:absolute;left:8264;top:13830;width:2;height:51" coordorigin="8264,13830" coordsize="0,51" path="m8264,13830l8264,13881e" filled="f" stroked="t" strokeweight=".514618pt" strokecolor="#878787">
                <v:path arrowok="t"/>
              </v:shape>
            </v:group>
            <v:group style="position:absolute;left:8953;top:13830;width:2;height:51" coordorigin="8953,13830" coordsize="2,51">
              <v:shape style="position:absolute;left:8953;top:13830;width:2;height:51" coordorigin="8953,13830" coordsize="0,51" path="m8953,13830l8953,13881e" filled="f" stroked="t" strokeweight=".514618pt" strokecolor="#878787">
                <v:path arrowok="t"/>
              </v:shape>
            </v:group>
            <v:group style="position:absolute;left:9643;top:13830;width:2;height:51" coordorigin="9643,13830" coordsize="2,51">
              <v:shape style="position:absolute;left:9643;top:13830;width:2;height:51" coordorigin="9643,13830" coordsize="0,51" path="m9643,13830l9643,13881e" filled="f" stroked="t" strokeweight=".514618pt" strokecolor="#878787">
                <v:path arrowok="t"/>
              </v:shape>
            </v:group>
            <v:group style="position:absolute;left:10343;top:13830;width:2;height:51" coordorigin="10343,13830" coordsize="2,51">
              <v:shape style="position:absolute;left:10343;top:13830;width:2;height:51" coordorigin="10343,13830" coordsize="0,51" path="m10343,13830l10343,13881e" filled="f" stroked="t" strokeweight=".514618pt" strokecolor="#878787">
                <v:path arrowok="t"/>
              </v:shape>
            </v:group>
            <v:group style="position:absolute;left:2387;top:11331;width:7606;height:997" coordorigin="2387,11331" coordsize="7606,997">
              <v:shape style="position:absolute;left:2387;top:11331;width:7606;height:997" coordorigin="2387,11331" coordsize="7606,997" path="m2387,12328l3076,12298,3766,12226,4456,12195,5156,12195,5845,12071,6535,11917,7224,11763,7914,11588,8614,11506,9303,11331,9993,11537e" filled="f" stroked="t" strokeweight="1.542324pt" strokecolor="#416FA6">
                <v:path arrowok="t"/>
              </v:shape>
            </v:group>
            <v:group style="position:absolute;left:2387;top:13017;width:7606;height:51" coordorigin="2387,13017" coordsize="7606,51">
              <v:shape style="position:absolute;left:2387;top:13017;width:7606;height:51" coordorigin="2387,13017" coordsize="7606,51" path="m2387,13069l2387,13069,7224,13069,7914,13038,8614,13038,9303,13038,9993,13017e" filled="f" stroked="t" strokeweight="1.542297pt" strokecolor="#A8423F">
                <v:path arrowok="t"/>
              </v:shape>
            </v:group>
            <v:group style="position:absolute;left:2387;top:13223;width:7606;height:226" coordorigin="2387,13223" coordsize="7606,226">
              <v:shape style="position:absolute;left:2387;top:13223;width:7606;height:226" coordorigin="2387,13223" coordsize="7606,226" path="m2387,13449l3076,13449,3766,13418,4456,13449,5156,13418,5845,13398,6535,13398,7224,13346,7914,13244,8614,13223,9303,13223,9993,13223e" filled="f" stroked="t" strokeweight="1.542299pt" strokecolor="#86A44A">
                <v:path arrowok="t"/>
              </v:shape>
            </v:group>
            <v:group style="position:absolute;left:2387;top:13367;width:7606;height:51" coordorigin="2387,13367" coordsize="7606,51">
              <v:shape style="position:absolute;left:2387;top:13367;width:7606;height:51" coordorigin="2387,13367" coordsize="7606,51" path="m2387,13367l3076,13398,3766,13418,4456,13418,5156,13418,9303,13418,9993,13398e" filled="f" stroked="t" strokeweight="1.542297pt" strokecolor="#6E548D">
                <v:path arrowok="t"/>
                <v:stroke dashstyle="longDash"/>
              </v:shape>
            </v:group>
            <v:group style="position:absolute;left:2387;top:12349;width:7606;height:51" coordorigin="2387,12349" coordsize="7606,51">
              <v:shape style="position:absolute;left:2387;top:12349;width:7606;height:51" coordorigin="2387,12349" coordsize="7606,51" path="m2387,12349l3076,12380,3766,12380,4456,12380,5156,12400,5845,12400,6535,12400,7224,12400,7914,12400,8614,12400,9303,12400,9993,12400e" filled="f" stroked="t" strokeweight="1.542297pt" strokecolor="#3D96AE">
                <v:path arrowok="t"/>
                <v:stroke dashstyle="longDash"/>
              </v:shape>
            </v:group>
            <v:group style="position:absolute;left:2387;top:13809;width:7606;height:21" coordorigin="2387,13809" coordsize="7606,21">
              <v:shape style="position:absolute;left:2387;top:13809;width:7606;height:21" coordorigin="2387,13809" coordsize="7606,21" path="m2387,13830l3076,13830,3766,13809,4456,13809,8614,13809,9303,13830,9993,13830e" filled="f" stroked="t" strokeweight="1.542297pt" strokecolor="#DA8137">
                <v:path arrowok="t"/>
              </v:shape>
            </v:group>
            <v:group style="position:absolute;left:2387;top:13809;width:7606;height:21" coordorigin="2387,13809" coordsize="7606,21">
              <v:shape style="position:absolute;left:2387;top:13809;width:7606;height:21" coordorigin="2387,13809" coordsize="7606,21" path="m2387,13830l2387,13830,8614,13830,9303,13809,9993,13809e" filled="f" stroked="t" strokeweight="1.542297pt" strokecolor="#000000">
                <v:path arrowok="t"/>
                <v:stroke dashstyle="longDash"/>
              </v:shape>
            </v:group>
            <v:group style="position:absolute;left:1692;top:10246;width:8841;height:391" coordorigin="1692,10246" coordsize="8841,391">
              <v:shape style="position:absolute;left:1692;top:10246;width:8841;height:391" coordorigin="1692,10246" coordsize="8841,391" path="m1692,10246l10533,10246,10533,10637,1692,10637,1692,10246xe" filled="t" fillcolor="#FFFFFF" stroked="f">
                <v:path arrowok="t"/>
                <v:fill type="solid"/>
              </v:shape>
            </v:group>
            <v:group style="position:absolute;left:1800;top:10344;width:350;height:2" coordorigin="1800,10344" coordsize="350,2">
              <v:shape style="position:absolute;left:1800;top:10344;width:350;height:2" coordorigin="1800,10344" coordsize="350,0" path="m1800,10344l2150,10344e" filled="f" stroked="t" strokeweight="1.542297pt" strokecolor="#416FA6">
                <v:path arrowok="t"/>
              </v:shape>
            </v:group>
            <v:group style="position:absolute;left:4013;top:10344;width:340;height:2" coordorigin="4013,10344" coordsize="340,2">
              <v:shape style="position:absolute;left:4013;top:10344;width:340;height:2" coordorigin="4013,10344" coordsize="340,0" path="m4013,10344l4353,10344e" filled="f" stroked="t" strokeweight="1.542297pt" strokecolor="#A8423F">
                <v:path arrowok="t"/>
              </v:shape>
            </v:group>
            <v:group style="position:absolute;left:6216;top:10344;width:350;height:2" coordorigin="6216,10344" coordsize="350,2">
              <v:shape style="position:absolute;left:6216;top:10344;width:350;height:2" coordorigin="6216,10344" coordsize="350,0" path="m6216,10344l6566,10344e" filled="f" stroked="t" strokeweight="1.542297pt" strokecolor="#86A44A">
                <v:path arrowok="t"/>
              </v:shape>
            </v:group>
            <v:group style="position:absolute;left:8429;top:10344;width:350;height:2" coordorigin="8429,10344" coordsize="350,2">
              <v:shape style="position:absolute;left:8429;top:10344;width:350;height:2" coordorigin="8429,10344" coordsize="350,0" path="m8429,10344l8778,10344e" filled="f" stroked="t" strokeweight="1.542297pt" strokecolor="#6E548D">
                <v:path arrowok="t"/>
                <v:stroke dashstyle="longDash"/>
              </v:shape>
            </v:group>
            <v:group style="position:absolute;left:1800;top:10539;width:350;height:2" coordorigin="1800,10539" coordsize="350,2">
              <v:shape style="position:absolute;left:1800;top:10539;width:350;height:2" coordorigin="1800,10539" coordsize="350,0" path="m1800,10539l2150,10539e" filled="f" stroked="t" strokeweight="1.542297pt" strokecolor="#3D96AE">
                <v:path arrowok="t"/>
                <v:stroke dashstyle="longDash"/>
              </v:shape>
            </v:group>
            <v:group style="position:absolute;left:4013;top:10539;width:340;height:2" coordorigin="4013,10539" coordsize="340,2">
              <v:shape style="position:absolute;left:4013;top:10539;width:340;height:2" coordorigin="4013,10539" coordsize="340,0" path="m4013,10539l4353,10539e" filled="f" stroked="t" strokeweight="1.542297pt" strokecolor="#DA8137">
                <v:path arrowok="t"/>
              </v:shape>
            </v:group>
            <v:group style="position:absolute;left:6216;top:10539;width:350;height:2" coordorigin="6216,10539" coordsize="350,2">
              <v:shape style="position:absolute;left:6216;top:10539;width:350;height:2" coordorigin="6216,10539" coordsize="350,0" path="m6216,10539l6566,10539e" filled="f" stroked="t" strokeweight="1.542297pt" strokecolor="#000000">
                <v:path arrowok="t"/>
                <v:stroke dashstyle="longDash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71"/>
        <w:ind w:left="61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699" w:right="249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72.287697pt;margin-top:.082513pt;width:10.234pt;height:68.465679pt;mso-position-horizontal-relative:page;mso-position-vertical-relative:paragraph;z-index:-15715" type="#_x0000_t202" filled="f" stroked="f">
            <v:textbox inset="0,0,0,0" style="layout-flow:vertical;mso-layout-flow-alt:bottom-to-top">
              <w:txbxContent>
                <w:p>
                  <w:pPr>
                    <w:spacing w:line="186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2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2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2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2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2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2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2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2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2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2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2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699" w:right="24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699" w:right="24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699" w:right="24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78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150" w:val="left" w:leader="none"/>
          <w:tab w:pos="1842" w:val="left" w:leader="none"/>
          <w:tab w:pos="2534" w:val="left" w:leader="none"/>
          <w:tab w:pos="3225" w:val="left" w:leader="none"/>
          <w:tab w:pos="3917" w:val="left" w:leader="none"/>
          <w:tab w:pos="4609" w:val="left" w:leader="none"/>
          <w:tab w:pos="5301" w:val="left" w:leader="none"/>
          <w:tab w:pos="5992" w:val="left" w:leader="none"/>
          <w:tab w:pos="6684" w:val="left" w:leader="none"/>
          <w:tab w:pos="7376" w:val="left" w:leader="none"/>
          <w:tab w:pos="8068" w:val="left" w:leader="none"/>
        </w:tabs>
        <w:spacing w:before="67"/>
        <w:ind w:left="459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75" w:lineRule="exact"/>
        <w:ind w:left="470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14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75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0"/>
        <w:jc w:val="left"/>
      </w:pPr>
      <w:r>
        <w:rPr/>
        <w:pict>
          <v:group style="position:absolute;margin-left:156.367996pt;margin-top:208.560989pt;width:284.751965pt;height:351.598868pt;mso-position-horizontal-relative:page;mso-position-vertical-relative:page;z-index:-15713" coordorigin="3127,4171" coordsize="5695,7032">
            <v:shape style="position:absolute;left:3221;top:4171;width:5602;height:7032" type="#_x0000_t75">
              <v:imagedata r:id="rId62" o:title=""/>
            </v:shape>
            <v:shape style="position:absolute;left:3127;top:4179;width:5029;height:6515" type="#_x0000_t75">
              <v:imagedata r:id="rId63" o:title="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10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4463" w:right="3209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4.503067pt;margin-top:-25.10434pt;width:113.898933pt;height:142.418pt;mso-position-horizontal-relative:page;mso-position-vertical-relative:paragraph;z-index:-15712" type="#_x0000_t75">
            <v:imagedata r:id="rId64" o:title=""/>
          </v:shape>
        </w:pict>
      </w:r>
      <w:bookmarkStart w:name="_TOC_250004" w:id="84"/>
      <w:bookmarkStart w:name="Taranaki" w:id="85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TA</w:t>
      </w:r>
      <w:r>
        <w:rPr>
          <w:rFonts w:ascii="Calibri" w:hAnsi="Calibri" w:cs="Calibri" w:eastAsia="Calibri"/>
          <w:color w:val="FFFFFF"/>
          <w:spacing w:val="14"/>
          <w:w w:val="100"/>
        </w:rPr>
        <w:t>R</w:t>
      </w:r>
      <w:r>
        <w:rPr>
          <w:rFonts w:ascii="Calibri" w:hAnsi="Calibri" w:cs="Calibri" w:eastAsia="Calibri"/>
          <w:color w:val="FFFFFF"/>
          <w:spacing w:val="15"/>
          <w:w w:val="100"/>
        </w:rPr>
        <w:t>ANA</w:t>
      </w:r>
      <w:r>
        <w:rPr>
          <w:rFonts w:ascii="Calibri" w:hAnsi="Calibri" w:cs="Calibri" w:eastAsia="Calibri"/>
          <w:color w:val="FFFFFF"/>
          <w:spacing w:val="13"/>
          <w:w w:val="100"/>
        </w:rPr>
        <w:t>K</w:t>
      </w:r>
      <w:r>
        <w:rPr>
          <w:rFonts w:ascii="Calibri" w:hAnsi="Calibri" w:cs="Calibri" w:eastAsia="Calibri"/>
          <w:color w:val="FFFFFF"/>
          <w:spacing w:val="0"/>
          <w:w w:val="100"/>
        </w:rPr>
        <w:t>I</w:t>
      </w:r>
      <w:bookmarkEnd w:id="8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9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DREN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YE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5" w:lineRule="auto" w:before="72"/>
        <w:ind w:left="539" w:right="1146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rd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1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</w:pP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ehā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8" w:val="left" w:leader="none"/>
        </w:tabs>
        <w:spacing w:before="37"/>
        <w:ind w:left="538" w:right="0" w:hanging="428"/>
        <w:jc w:val="left"/>
      </w:pP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ndu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1" w:right="11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58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2" w:right="0"/>
        <w:jc w:val="left"/>
      </w:pPr>
      <w:r>
        <w:rPr/>
        <w:pict>
          <v:group style="position:absolute;margin-left:133.919998pt;margin-top:34.222366pt;width:329.759977pt;height:208.679993pt;mso-position-horizontal-relative:page;mso-position-vertical-relative:paragraph;z-index:-15711" coordorigin="2678,684" coordsize="6595,4174">
            <v:shape style="position:absolute;left:2678;top:684;width:6595;height:4174" type="#_x0000_t75">
              <v:imagedata r:id="rId65" o:title=""/>
            </v:shape>
            <v:group style="position:absolute;left:2993;top:974;width:5649;height:3252" coordorigin="2993,974" coordsize="5649,3252">
              <v:shape style="position:absolute;left:2993;top:974;width:5649;height:3252" coordorigin="2993,974" coordsize="5649,3252" path="m2993,974l8643,974,8643,4226,2993,4226,2993,974xe" filled="t" fillcolor="#FFFFFF" stroked="f">
                <v:path arrowok="t"/>
                <v:fill type="solid"/>
              </v:shape>
            </v:group>
            <v:group style="position:absolute;left:3223;top:1124;width:5159;height:2041" coordorigin="3223,1124" coordsize="5159,2041">
              <v:shape style="position:absolute;left:3223;top:1124;width:5159;height:2041" coordorigin="3223,1124" coordsize="5159,2041" path="m3223,1124l8383,1124,8383,3166,3223,3166,3223,1124xe" filled="t" fillcolor="#FFFFFF" stroked="f">
                <v:path arrowok="t"/>
                <v:fill type="solid"/>
              </v:shape>
            </v:group>
            <v:group style="position:absolute;left:3218;top:1119;width:2;height:2101" coordorigin="3218,1119" coordsize="2,2101">
              <v:shape style="position:absolute;left:3218;top:1119;width:2;height:2101" coordorigin="3218,1119" coordsize="0,2101" path="m3218,3221l3218,1119e" filled="f" stroked="t" strokeweight=".499924pt" strokecolor="#878787">
                <v:path arrowok="t"/>
              </v:shape>
            </v:group>
            <v:group style="position:absolute;left:4258;top:1119;width:2;height:615" coordorigin="4258,1119" coordsize="2,615">
              <v:shape style="position:absolute;left:4258;top:1119;width:2;height:615" coordorigin="4258,1119" coordsize="0,615" path="m4258,1735l4258,1119e" filled="f" stroked="t" strokeweight=".499924pt" strokecolor="#878787">
                <v:path arrowok="t"/>
              </v:shape>
            </v:group>
            <v:group style="position:absolute;left:4258;top:2555;width:2;height:665" coordorigin="4258,2555" coordsize="2,665">
              <v:shape style="position:absolute;left:4258;top:2555;width:2;height:665" coordorigin="4258,2555" coordsize="0,665" path="m4258,3221l4258,2555e" filled="f" stroked="t" strokeweight=".499924pt" strokecolor="#878787">
                <v:path arrowok="t"/>
              </v:shape>
            </v:group>
            <v:group style="position:absolute;left:5288;top:1119;width:2;height:615" coordorigin="5288,1119" coordsize="2,615">
              <v:shape style="position:absolute;left:5288;top:1119;width:2;height:615" coordorigin="5288,1119" coordsize="0,615" path="m5288,1735l5288,1119e" filled="f" stroked="t" strokeweight=".499924pt" strokecolor="#878787">
                <v:path arrowok="t"/>
              </v:shape>
            </v:group>
            <v:group style="position:absolute;left:5288;top:2555;width:2;height:665" coordorigin="5288,2555" coordsize="2,665">
              <v:shape style="position:absolute;left:5288;top:2555;width:2;height:665" coordorigin="5288,2555" coordsize="0,665" path="m5288,3221l5288,2555e" filled="f" stroked="t" strokeweight=".499924pt" strokecolor="#878787">
                <v:path arrowok="t"/>
              </v:shape>
            </v:group>
            <v:group style="position:absolute;left:6318;top:1119;width:2;height:615" coordorigin="6318,1119" coordsize="2,615">
              <v:shape style="position:absolute;left:6318;top:1119;width:2;height:615" coordorigin="6318,1119" coordsize="0,615" path="m6318,1735l6318,1119e" filled="f" stroked="t" strokeweight=".499924pt" strokecolor="#878787">
                <v:path arrowok="t"/>
              </v:shape>
            </v:group>
            <v:group style="position:absolute;left:6318;top:2555;width:2;height:665" coordorigin="6318,2555" coordsize="2,665">
              <v:shape style="position:absolute;left:6318;top:2555;width:2;height:665" coordorigin="6318,2555" coordsize="0,665" path="m6318,3221l6318,2555e" filled="f" stroked="t" strokeweight=".499924pt" strokecolor="#878787">
                <v:path arrowok="t"/>
              </v:shape>
            </v:group>
            <v:group style="position:absolute;left:7348;top:1119;width:2;height:615" coordorigin="7348,1119" coordsize="2,615">
              <v:shape style="position:absolute;left:7348;top:1119;width:2;height:615" coordorigin="7348,1119" coordsize="0,615" path="m7348,1735l7348,1119e" filled="f" stroked="t" strokeweight=".499924pt" strokecolor="#878787">
                <v:path arrowok="t"/>
              </v:shape>
            </v:group>
            <v:group style="position:absolute;left:7348;top:2555;width:2;height:665" coordorigin="7348,2555" coordsize="2,665">
              <v:shape style="position:absolute;left:7348;top:2555;width:2;height:665" coordorigin="7348,2555" coordsize="0,665" path="m7348,3221l7348,2555e" filled="f" stroked="t" strokeweight=".499924pt" strokecolor="#878787">
                <v:path arrowok="t"/>
              </v:shape>
            </v:group>
            <v:group style="position:absolute;left:8388;top:1119;width:2;height:2101" coordorigin="8388,1119" coordsize="2,2101">
              <v:shape style="position:absolute;left:8388;top:1119;width:2;height:2101" coordorigin="8388,1119" coordsize="0,2101" path="m8388,3221l8388,1119e" filled="f" stroked="t" strokeweight=".499924pt" strokecolor="#878787">
                <v:path arrowok="t"/>
              </v:shape>
            </v:group>
            <v:group style="position:absolute;left:3223;top:1735;width:100;height:821" coordorigin="3223,1735" coordsize="100,821">
              <v:shape style="position:absolute;left:3223;top:1735;width:100;height:821" coordorigin="3223,1735" coordsize="100,821" path="m3223,1735l3323,1735,3323,2555,3223,2555,3223,1735xe" filled="t" fillcolor="#4F81BD" stroked="f">
                <v:path arrowok="t"/>
                <v:fill type="solid"/>
              </v:shape>
            </v:group>
            <v:group style="position:absolute;left:3323;top:1735;width:2220;height:821" coordorigin="3323,1735" coordsize="2220,821">
              <v:shape style="position:absolute;left:3323;top:1735;width:2220;height:821" coordorigin="3323,1735" coordsize="2220,821" path="m3323,1735l5543,1735,5543,2555,3323,2555,3323,1735xe" filled="t" fillcolor="#C0504D" stroked="f">
                <v:path arrowok="t"/>
                <v:fill type="solid"/>
              </v:shape>
            </v:group>
            <v:group style="position:absolute;left:5543;top:1735;width:1370;height:821" coordorigin="5543,1735" coordsize="1370,821">
              <v:shape style="position:absolute;left:5543;top:1735;width:1370;height:821" coordorigin="5543,1735" coordsize="1370,821" path="m5543,1735l6913,1735,6913,2555,5543,2555,5543,1735xe" filled="t" fillcolor="#9BBB59" stroked="f">
                <v:path arrowok="t"/>
                <v:fill type="solid"/>
              </v:shape>
            </v:group>
            <v:group style="position:absolute;left:6913;top:1735;width:1470;height:821" coordorigin="6913,1735" coordsize="1470,821">
              <v:shape style="position:absolute;left:6913;top:1735;width:1470;height:821" coordorigin="6913,1735" coordsize="1470,821" path="m6913,1735l8383,1735,8383,2555,6913,2555,6913,1735xe" filled="t" fillcolor="#8064A2" stroked="f">
                <v:path arrowok="t"/>
                <v:fill type="solid"/>
              </v:shape>
            </v:group>
            <v:group style="position:absolute;left:3218;top:3171;width:5169;height:2" coordorigin="3218,3171" coordsize="5169,2">
              <v:shape style="position:absolute;left:3218;top:3171;width:5169;height:2" coordorigin="3218,3171" coordsize="5169,0" path="m3218,3171l8388,3171e" filled="f" stroked="t" strokeweight=".500336pt" strokecolor="#878787">
                <v:path arrowok="t"/>
              </v:shape>
            </v:group>
            <v:group style="position:absolute;left:3628;top:3956;width:2;height:90" coordorigin="3628,3956" coordsize="2,90">
              <v:shape style="position:absolute;left:3628;top:3956;width:2;height:90" coordorigin="3628,3956" coordsize="0,90" path="m3628,4046l3628,3956e" filled="f" stroked="t" strokeweight="4.599313pt" strokecolor="#4F81BD">
                <v:path arrowok="t"/>
              </v:shape>
            </v:group>
            <v:group style="position:absolute;left:4728;top:3956;width:2;height:90" coordorigin="4728,3956" coordsize="2,90">
              <v:shape style="position:absolute;left:4728;top:3956;width:2;height:90" coordorigin="4728,3956" coordsize="0,90" path="m4728,4046l4728,3956e" filled="f" stroked="t" strokeweight="4.599313pt" strokecolor="#C0504D">
                <v:path arrowok="t"/>
              </v:shape>
            </v:group>
            <v:group style="position:absolute;left:6013;top:3956;width:2;height:90" coordorigin="6013,3956" coordsize="2,90">
              <v:shape style="position:absolute;left:6013;top:3956;width:2;height:90" coordorigin="6013,3956" coordsize="0,90" path="m6013,4046l6013,3956e" filled="f" stroked="t" strokeweight="4.099390pt" strokecolor="#9BBB59">
                <v:path arrowok="t"/>
              </v:shape>
            </v:group>
            <v:group style="position:absolute;left:7298;top:3956;width:2;height:90" coordorigin="7298,3956" coordsize="2,90">
              <v:shape style="position:absolute;left:7298;top:3956;width:2;height:90" coordorigin="7298,3956" coordsize="0,90" path="m7298,4046l7298,3956e" filled="f" stroked="t" strokeweight="4.599313pt" strokecolor="#8064A2">
                <v:path arrowok="t"/>
              </v:shape>
            </v:group>
            <w10:wrap type="none"/>
          </v:group>
        </w:pict>
      </w:r>
      <w:bookmarkStart w:name="_bookmark52" w:id="86"/>
      <w:bookmarkEnd w:id="8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92" w:val="left" w:leader="none"/>
          <w:tab w:pos="2024" w:val="left" w:leader="none"/>
          <w:tab w:pos="3057" w:val="left" w:leader="none"/>
          <w:tab w:pos="4089" w:val="left" w:leader="none"/>
          <w:tab w:pos="5082" w:val="left" w:leader="none"/>
        </w:tabs>
        <w:spacing w:before="67"/>
        <w:ind w:left="0" w:right="217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31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/>
          <w:bCs/>
          <w:spacing w:val="2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4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095" w:val="left" w:leader="none"/>
          <w:tab w:pos="2383" w:val="left" w:leader="none"/>
          <w:tab w:pos="3671" w:val="left" w:leader="none"/>
        </w:tabs>
        <w:spacing w:before="89"/>
        <w:ind w:left="0" w:right="18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2" w:right="192" w:firstLine="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ke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5-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10.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2" w:right="16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30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due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after="0" w:line="276" w:lineRule="auto"/>
        <w:jc w:val="left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5" w:lineRule="auto" w:before="72"/>
        <w:ind w:right="258"/>
        <w:jc w:val="left"/>
      </w:pPr>
      <w:r>
        <w:rPr/>
        <w:pict>
          <v:group style="position:absolute;margin-left:76.199997pt;margin-top:37.917423pt;width:443.159848pt;height:210.839pt;mso-position-horizontal-relative:page;mso-position-vertical-relative:paragraph;z-index:-15709" coordorigin="1524,758" coordsize="8863,4217">
            <v:shape style="position:absolute;left:1524;top:758;width:8863;height:4217" type="#_x0000_t75">
              <v:imagedata r:id="rId66" o:title=""/>
            </v:shape>
            <v:group style="position:absolute;left:1840;top:1048;width:7913;height:3294" coordorigin="1840,1048" coordsize="7913,3294">
              <v:shape style="position:absolute;left:1840;top:1048;width:7913;height:3294" coordorigin="1840,1048" coordsize="7913,3294" path="m1840,1048l9754,1048,9754,4343,1840,4343,1840,1048xe" filled="t" fillcolor="#FFFFFF" stroked="f">
                <v:path arrowok="t"/>
                <v:fill type="solid"/>
              </v:shape>
            </v:group>
            <v:group style="position:absolute;left:2716;top:1223;width:6858;height:2291" coordorigin="2716,1223" coordsize="6858,2291">
              <v:shape style="position:absolute;left:2716;top:1223;width:6858;height:2291" coordorigin="2716,1223" coordsize="6858,2291" path="m2716,1223l9574,1223,9574,3514,2716,3514,2716,1223xe" filled="t" fillcolor="#FFFFFF" stroked="f">
                <v:path arrowok="t"/>
                <v:fill type="solid"/>
              </v:shape>
            </v:group>
            <v:group style="position:absolute;left:5054;top:3181;width:4526;height:2" coordorigin="5054,3181" coordsize="4526,2">
              <v:shape style="position:absolute;left:5054;top:3181;width:4526;height:2" coordorigin="5054,3181" coordsize="4526,0" path="m5054,3181l9580,3181e" filled="f" stroked="t" strokeweight=".545410pt" strokecolor="#878787">
                <v:path arrowok="t"/>
              </v:shape>
            </v:group>
            <v:group style="position:absolute;left:3675;top:3181;width:827;height:2" coordorigin="3675,3181" coordsize="827,2">
              <v:shape style="position:absolute;left:3675;top:3181;width:827;height:2" coordorigin="3675,3181" coordsize="827,0" path="m3675,3181l4502,3181e" filled="f" stroked="t" strokeweight=".545410pt" strokecolor="#878787">
                <v:path arrowok="t"/>
              </v:shape>
            </v:group>
            <v:group style="position:absolute;left:2662;top:3181;width:462;height:2" coordorigin="2662,3181" coordsize="462,2">
              <v:shape style="position:absolute;left:2662;top:3181;width:462;height:2" coordorigin="2662,3181" coordsize="462,0" path="m2662,3181l3123,3181e" filled="f" stroked="t" strokeweight=".545446pt" strokecolor="#878787">
                <v:path arrowok="t"/>
              </v:shape>
            </v:group>
            <v:group style="position:absolute;left:5054;top:2854;width:4526;height:2" coordorigin="5054,2854" coordsize="4526,2">
              <v:shape style="position:absolute;left:5054;top:2854;width:4526;height:2" coordorigin="5054,2854" coordsize="4526,0" path="m5054,2854l9580,2854e" filled="f" stroked="t" strokeweight=".545410pt" strokecolor="#878787">
                <v:path arrowok="t"/>
              </v:shape>
            </v:group>
            <v:group style="position:absolute;left:3675;top:2854;width:827;height:2" coordorigin="3675,2854" coordsize="827,2">
              <v:shape style="position:absolute;left:3675;top:2854;width:827;height:2" coordorigin="3675,2854" coordsize="827,0" path="m3675,2854l4502,2854e" filled="f" stroked="t" strokeweight=".545410pt" strokecolor="#878787">
                <v:path arrowok="t"/>
              </v:shape>
            </v:group>
            <v:group style="position:absolute;left:2662;top:2854;width:462;height:2" coordorigin="2662,2854" coordsize="462,2">
              <v:shape style="position:absolute;left:2662;top:2854;width:462;height:2" coordorigin="2662,2854" coordsize="462,0" path="m2662,2854l3123,2854e" filled="f" stroked="t" strokeweight=".545446pt" strokecolor="#878787">
                <v:path arrowok="t"/>
              </v:shape>
            </v:group>
            <v:group style="position:absolute;left:5054;top:2527;width:4526;height:2" coordorigin="5054,2527" coordsize="4526,2">
              <v:shape style="position:absolute;left:5054;top:2527;width:4526;height:2" coordorigin="5054,2527" coordsize="4526,0" path="m5054,2527l9580,2527e" filled="f" stroked="t" strokeweight=".545410pt" strokecolor="#878787">
                <v:path arrowok="t"/>
              </v:shape>
            </v:group>
            <v:group style="position:absolute;left:3675;top:2527;width:827;height:2" coordorigin="3675,2527" coordsize="827,2">
              <v:shape style="position:absolute;left:3675;top:2527;width:827;height:2" coordorigin="3675,2527" coordsize="827,0" path="m3675,2527l4502,2527e" filled="f" stroked="t" strokeweight=".545410pt" strokecolor="#878787">
                <v:path arrowok="t"/>
              </v:shape>
            </v:group>
            <v:group style="position:absolute;left:2662;top:2527;width:462;height:2" coordorigin="2662,2527" coordsize="462,2">
              <v:shape style="position:absolute;left:2662;top:2527;width:462;height:2" coordorigin="2662,2527" coordsize="462,0" path="m2662,2527l3123,2527e" filled="f" stroked="t" strokeweight=".545446pt" strokecolor="#878787">
                <v:path arrowok="t"/>
              </v:shape>
            </v:group>
            <v:group style="position:absolute;left:5054;top:2199;width:4526;height:2" coordorigin="5054,2199" coordsize="4526,2">
              <v:shape style="position:absolute;left:5054;top:2199;width:4526;height:2" coordorigin="5054,2199" coordsize="4526,0" path="m5054,2199l9580,2199e" filled="f" stroked="t" strokeweight=".545410pt" strokecolor="#878787">
                <v:path arrowok="t"/>
              </v:shape>
            </v:group>
            <v:group style="position:absolute;left:3675;top:2199;width:827;height:2" coordorigin="3675,2199" coordsize="827,2">
              <v:shape style="position:absolute;left:3675;top:2199;width:827;height:2" coordorigin="3675,2199" coordsize="827,0" path="m3675,2199l4502,2199e" filled="f" stroked="t" strokeweight=".545410pt" strokecolor="#878787">
                <v:path arrowok="t"/>
              </v:shape>
            </v:group>
            <v:group style="position:absolute;left:2662;top:2199;width:462;height:2" coordorigin="2662,2199" coordsize="462,2">
              <v:shape style="position:absolute;left:2662;top:2199;width:462;height:2" coordorigin="2662,2199" coordsize="462,0" path="m2662,2199l3123,2199e" filled="f" stroked="t" strokeweight=".545446pt" strokecolor="#878787">
                <v:path arrowok="t"/>
              </v:shape>
            </v:group>
            <v:group style="position:absolute;left:3675;top:1872;width:5905;height:2" coordorigin="3675,1872" coordsize="5905,2">
              <v:shape style="position:absolute;left:3675;top:1872;width:5905;height:2" coordorigin="3675,1872" coordsize="5905,0" path="m3675,1872l9580,1872e" filled="f" stroked="t" strokeweight=".545410pt" strokecolor="#878787">
                <v:path arrowok="t"/>
              </v:shape>
            </v:group>
            <v:group style="position:absolute;left:2662;top:1872;width:462;height:2" coordorigin="2662,1872" coordsize="462,2">
              <v:shape style="position:absolute;left:2662;top:1872;width:462;height:2" coordorigin="2662,1872" coordsize="462,0" path="m2662,1872l3123,1872e" filled="f" stroked="t" strokeweight=".545428pt" strokecolor="#878787">
                <v:path arrowok="t"/>
              </v:shape>
            </v:group>
            <v:group style="position:absolute;left:3675;top:1545;width:5905;height:2" coordorigin="3675,1545" coordsize="5905,2">
              <v:shape style="position:absolute;left:3675;top:1545;width:5905;height:2" coordorigin="3675,1545" coordsize="5905,0" path="m3675,1545l9580,1545e" filled="f" stroked="t" strokeweight=".545410pt" strokecolor="#878787">
                <v:path arrowok="t"/>
              </v:shape>
            </v:group>
            <v:group style="position:absolute;left:2662;top:1545;width:462;height:2" coordorigin="2662,1545" coordsize="462,2">
              <v:shape style="position:absolute;left:2662;top:1545;width:462;height:2" coordorigin="2662,1545" coordsize="462,0" path="m2662,1545l3123,1545e" filled="f" stroked="t" strokeweight=".545428pt" strokecolor="#878787">
                <v:path arrowok="t"/>
              </v:shape>
            </v:group>
            <v:group style="position:absolute;left:2662;top:1218;width:6918;height:2" coordorigin="2662,1218" coordsize="6918,2">
              <v:shape style="position:absolute;left:2662;top:1218;width:6918;height:2" coordorigin="2662,1218" coordsize="6918,0" path="m2662,1218l9580,1218e" filled="f" stroked="t" strokeweight=".545411pt" strokecolor="#878787">
                <v:path arrowok="t"/>
              </v:shape>
            </v:group>
            <v:group style="position:absolute;left:7248;top:3481;width:552;height:2" coordorigin="7248,3481" coordsize="552,2">
              <v:shape style="position:absolute;left:7248;top:3481;width:552;height:2" coordorigin="7248,3481" coordsize="552,0" path="m7248,3481l7799,3481e" filled="f" stroked="t" strokeweight="3.371916pt" strokecolor="#4F81BD">
                <v:path arrowok="t"/>
              </v:shape>
            </v:group>
            <v:group style="position:absolute;left:4502;top:2139;width:552;height:1374" coordorigin="4502,2139" coordsize="552,1374">
              <v:shape style="position:absolute;left:4502;top:2139;width:552;height:1374" coordorigin="4502,2139" coordsize="552,1374" path="m5054,3514l4502,3514,4502,2139,5054,2139,5054,3514xe" filled="t" fillcolor="#4F81BD" stroked="f">
                <v:path arrowok="t"/>
                <v:fill type="solid"/>
              </v:shape>
            </v:group>
            <v:group style="position:absolute;left:3123;top:1485;width:552;height:2029" coordorigin="3123,1485" coordsize="552,2029">
              <v:shape style="position:absolute;left:3123;top:1485;width:552;height:2029" coordorigin="3123,1485" coordsize="552,2029" path="m3675,3514l3123,3514,3123,1485,3675,1485,3675,3514xe" filled="t" fillcolor="#4F81BD" stroked="f">
                <v:path arrowok="t"/>
                <v:fill type="solid"/>
              </v:shape>
            </v:group>
            <v:group style="position:absolute;left:2722;top:1218;width:2;height:2345" coordorigin="2722,1218" coordsize="2,2345">
              <v:shape style="position:absolute;left:2722;top:1218;width:2;height:2345" coordorigin="2722,1218" coordsize="0,2345" path="m2722,3563l2722,1218e" filled="f" stroked="t" strokeweight=".599472pt" strokecolor="#878787">
                <v:path arrowok="t"/>
              </v:shape>
            </v:group>
            <v:group style="position:absolute;left:2662;top:3508;width:6918;height:2" coordorigin="2662,3508" coordsize="6918,2">
              <v:shape style="position:absolute;left:2662;top:3508;width:6918;height:2" coordorigin="2662,3508" coordsize="6918,0" path="m2662,3508l9580,3508e" filled="f" stroked="t" strokeweight=".545410pt" strokecolor="#878787">
                <v:path arrowok="t"/>
              </v:shape>
            </v:group>
            <v:group style="position:absolute;left:4089;top:3508;width:2;height:55" coordorigin="4089,3508" coordsize="2,55">
              <v:shape style="position:absolute;left:4089;top:3508;width:2;height:55" coordorigin="4089,3508" coordsize="0,55" path="m4089,3508l4089,3563e" filled="f" stroked="t" strokeweight=".599472pt" strokecolor="#878787">
                <v:path arrowok="t"/>
              </v:shape>
            </v:group>
            <v:group style="position:absolute;left:5455;top:3508;width:2;height:55" coordorigin="5455,3508" coordsize="2,55">
              <v:shape style="position:absolute;left:5455;top:3508;width:2;height:55" coordorigin="5455,3508" coordsize="0,55" path="m5455,3508l5455,3563e" filled="f" stroked="t" strokeweight=".599472pt" strokecolor="#878787">
                <v:path arrowok="t"/>
              </v:shape>
            </v:group>
            <v:group style="position:absolute;left:6834;top:3508;width:2;height:55" coordorigin="6834,3508" coordsize="2,55">
              <v:shape style="position:absolute;left:6834;top:3508;width:2;height:55" coordorigin="6834,3508" coordsize="0,55" path="m6834,3508l6834,3563e" filled="f" stroked="t" strokeweight=".599472pt" strokecolor="#878787">
                <v:path arrowok="t"/>
              </v:shape>
            </v:group>
            <v:group style="position:absolute;left:8201;top:3508;width:2;height:55" coordorigin="8201,3508" coordsize="2,55">
              <v:shape style="position:absolute;left:8201;top:3508;width:2;height:55" coordorigin="8201,3508" coordsize="0,55" path="m8201,3508l8201,3563e" filled="f" stroked="t" strokeweight=".599472pt" strokecolor="#878787">
                <v:path arrowok="t"/>
              </v:shape>
            </v:group>
            <v:group style="position:absolute;left:9580;top:3508;width:2;height:55" coordorigin="9580,3508" coordsize="2,55">
              <v:shape style="position:absolute;left:9580;top:3508;width:2;height:55" coordorigin="9580,3508" coordsize="0,55" path="m9580,3508l9580,3563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53" w:id="87"/>
      <w:bookmarkEnd w:id="8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35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02.664001pt;margin-top:-3.407049pt;width:10.992pt;height:66.907338pt;mso-position-horizontal-relative:page;mso-position-vertical-relative:paragraph;z-index:-15706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1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1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0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40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40" w:right="67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3536" w:val="left" w:leader="none"/>
          <w:tab w:pos="4848" w:val="left" w:leader="none"/>
          <w:tab w:pos="6292" w:val="left" w:leader="none"/>
          <w:tab w:pos="7653" w:val="left" w:leader="none"/>
        </w:tabs>
        <w:spacing w:before="59"/>
        <w:ind w:left="172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4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op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/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1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656" w:right="4268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4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3"/>
          <w:w w:val="110"/>
          <w:sz w:val="16"/>
          <w:szCs w:val="16"/>
        </w:rPr>
        <w:t>t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2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10"/>
          <w:sz w:val="16"/>
          <w:szCs w:val="16"/>
        </w:rPr>
        <w:t>c</w:t>
      </w:r>
      <w:r>
        <w:rPr>
          <w:rFonts w:ascii="Calibri" w:hAnsi="Calibri" w:cs="Calibri" w:eastAsia="Calibri"/>
          <w:b/>
          <w:bCs/>
          <w:spacing w:val="-3"/>
          <w:w w:val="11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2"/>
          <w:w w:val="110"/>
          <w:sz w:val="16"/>
          <w:szCs w:val="16"/>
        </w:rPr>
        <w:t>g</w:t>
      </w:r>
      <w:r>
        <w:rPr>
          <w:rFonts w:ascii="Calibri" w:hAnsi="Calibri" w:cs="Calibri" w:eastAsia="Calibri"/>
          <w:b/>
          <w:bCs/>
          <w:spacing w:val="-5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u</w:t>
      </w:r>
      <w:r>
        <w:rPr>
          <w:rFonts w:ascii="Calibri" w:hAnsi="Calibri" w:cs="Calibri" w:eastAsia="Calibri"/>
          <w:b/>
          <w:bCs/>
          <w:spacing w:val="0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2" w:right="193" w:firstLine="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2" w:right="113"/>
        <w:jc w:val="left"/>
      </w:pPr>
      <w:r>
        <w:rPr/>
        <w:pict>
          <v:group style="position:absolute;margin-left:67.199997pt;margin-top:19.798357pt;width:464.039899pt;height:249.119978pt;mso-position-horizontal-relative:page;mso-position-vertical-relative:paragraph;z-index:-15708" coordorigin="1344,396" coordsize="9281,4982">
            <v:shape style="position:absolute;left:1344;top:396;width:9281;height:4982" type="#_x0000_t75">
              <v:imagedata r:id="rId67" o:title=""/>
            </v:shape>
            <v:group style="position:absolute;left:1658;top:686;width:8336;height:4060" coordorigin="1658,686" coordsize="8336,4060">
              <v:shape style="position:absolute;left:1658;top:686;width:8336;height:4060" coordorigin="1658,686" coordsize="8336,4060" path="m1658,686l9994,686,9994,4747,1658,4747,1658,686xe" filled="t" fillcolor="#FFFFFF" stroked="f">
                <v:path arrowok="t"/>
                <v:fill type="solid"/>
              </v:shape>
            </v:group>
            <v:group style="position:absolute;left:2265;top:1138;width:7553;height:3021" coordorigin="2265,1138" coordsize="7553,3021">
              <v:shape style="position:absolute;left:2265;top:1138;width:7553;height:3021" coordorigin="2265,1138" coordsize="7553,3021" path="m2265,1138l9818,1138,9818,4158,2265,4158,2265,1138xe" filled="t" fillcolor="#FFFFFF" stroked="f">
                <v:path arrowok="t"/>
                <v:fill type="solid"/>
              </v:shape>
            </v:group>
            <v:group style="position:absolute;left:2211;top:3849;width:7602;height:2" coordorigin="2211,3849" coordsize="7602,2">
              <v:shape style="position:absolute;left:2211;top:3849;width:7602;height:2" coordorigin="2211,3849" coordsize="7602,0" path="m2211,3849l9813,3849e" filled="f" stroked="t" strokeweight=".490357pt" strokecolor="#878787">
                <v:path arrowok="t"/>
              </v:shape>
            </v:group>
            <v:group style="position:absolute;left:2211;top:3555;width:7602;height:2" coordorigin="2211,3555" coordsize="7602,2">
              <v:shape style="position:absolute;left:2211;top:3555;width:7602;height:2" coordorigin="2211,3555" coordsize="7602,0" path="m2211,3555l9813,3555e" filled="f" stroked="t" strokeweight=".490357pt" strokecolor="#878787">
                <v:path arrowok="t"/>
              </v:shape>
            </v:group>
            <v:group style="position:absolute;left:2211;top:3251;width:7602;height:2" coordorigin="2211,3251" coordsize="7602,2">
              <v:shape style="position:absolute;left:2211;top:3251;width:7602;height:2" coordorigin="2211,3251" coordsize="7602,0" path="m2211,3251l9813,3251e" filled="f" stroked="t" strokeweight=".490357pt" strokecolor="#878787">
                <v:path arrowok="t"/>
              </v:shape>
            </v:group>
            <v:group style="position:absolute;left:2211;top:2947;width:7602;height:2" coordorigin="2211,2947" coordsize="7602,2">
              <v:shape style="position:absolute;left:2211;top:2947;width:7602;height:2" coordorigin="2211,2947" coordsize="7602,0" path="m2211,2947l9813,2947e" filled="f" stroked="t" strokeweight=".490357pt" strokecolor="#878787">
                <v:path arrowok="t"/>
              </v:shape>
            </v:group>
            <v:group style="position:absolute;left:2211;top:2643;width:7602;height:2" coordorigin="2211,2643" coordsize="7602,2">
              <v:shape style="position:absolute;left:2211;top:2643;width:7602;height:2" coordorigin="2211,2643" coordsize="7602,0" path="m2211,2643l9813,2643e" filled="f" stroked="t" strokeweight=".490357pt" strokecolor="#878787">
                <v:path arrowok="t"/>
              </v:shape>
            </v:group>
            <v:group style="position:absolute;left:2211;top:2339;width:7602;height:2" coordorigin="2211,2339" coordsize="7602,2">
              <v:shape style="position:absolute;left:2211;top:2339;width:7602;height:2" coordorigin="2211,2339" coordsize="7602,0" path="m2211,2339l9813,2339e" filled="f" stroked="t" strokeweight=".490357pt" strokecolor="#878787">
                <v:path arrowok="t"/>
              </v:shape>
            </v:group>
            <v:group style="position:absolute;left:2211;top:2045;width:7602;height:2" coordorigin="2211,2045" coordsize="7602,2">
              <v:shape style="position:absolute;left:2211;top:2045;width:7602;height:2" coordorigin="2211,2045" coordsize="7602,0" path="m2211,2045l9813,2045e" filled="f" stroked="t" strokeweight=".490357pt" strokecolor="#878787">
                <v:path arrowok="t"/>
              </v:shape>
            </v:group>
            <v:group style="position:absolute;left:2211;top:1741;width:7602;height:2" coordorigin="2211,1741" coordsize="7602,2">
              <v:shape style="position:absolute;left:2211;top:1741;width:7602;height:2" coordorigin="2211,1741" coordsize="7602,0" path="m2211,1741l9813,1741e" filled="f" stroked="t" strokeweight=".490357pt" strokecolor="#878787">
                <v:path arrowok="t"/>
              </v:shape>
            </v:group>
            <v:group style="position:absolute;left:2211;top:1437;width:7602;height:2" coordorigin="2211,1437" coordsize="7602,2">
              <v:shape style="position:absolute;left:2211;top:1437;width:7602;height:2" coordorigin="2211,1437" coordsize="7602,0" path="m2211,1437l9813,1437e" filled="f" stroked="t" strokeweight=".490357pt" strokecolor="#878787">
                <v:path arrowok="t"/>
              </v:shape>
            </v:group>
            <v:group style="position:absolute;left:2211;top:1133;width:7602;height:2" coordorigin="2211,1133" coordsize="7602,2">
              <v:shape style="position:absolute;left:2211;top:1133;width:7602;height:2" coordorigin="2211,1133" coordsize="7602,0" path="m2211,1133l9813,1133e" filled="f" stroked="t" strokeweight=".490357pt" strokecolor="#878787">
                <v:path arrowok="t"/>
              </v:shape>
            </v:group>
            <v:group style="position:absolute;left:2260;top:1133;width:2;height:3070" coordorigin="2260,1133" coordsize="2,3070">
              <v:shape style="position:absolute;left:2260;top:1133;width:2;height:3070" coordorigin="2260,1133" coordsize="0,3070" path="m2260,4202l2260,1133e" filled="f" stroked="t" strokeweight=".489212pt" strokecolor="#878787">
                <v:path arrowok="t"/>
              </v:shape>
            </v:group>
            <v:group style="position:absolute;left:2211;top:4153;width:7602;height:2" coordorigin="2211,4153" coordsize="7602,2">
              <v:shape style="position:absolute;left:2211;top:4153;width:7602;height:2" coordorigin="2211,4153" coordsize="7602,0" path="m2211,4153l9813,4153e" filled="f" stroked="t" strokeweight=".490356pt" strokecolor="#878787">
                <v:path arrowok="t"/>
              </v:shape>
            </v:group>
            <v:group style="position:absolute;left:2896;top:4153;width:2;height:49" coordorigin="2896,4153" coordsize="2,49">
              <v:shape style="position:absolute;left:2896;top:4153;width:2;height:49" coordorigin="2896,4153" coordsize="0,49" path="m2896,4153l2896,4202e" filled="f" stroked="t" strokeweight=".489212pt" strokecolor="#878787">
                <v:path arrowok="t"/>
              </v:shape>
            </v:group>
            <v:group style="position:absolute;left:3522;top:4153;width:2;height:49" coordorigin="3522,4153" coordsize="2,49">
              <v:shape style="position:absolute;left:3522;top:4153;width:2;height:49" coordorigin="3522,4153" coordsize="0,49" path="m3522,4153l3522,4202e" filled="f" stroked="t" strokeweight=".489212pt" strokecolor="#878787">
                <v:path arrowok="t"/>
              </v:shape>
            </v:group>
            <v:group style="position:absolute;left:4148;top:4153;width:2;height:49" coordorigin="4148,4153" coordsize="2,49">
              <v:shape style="position:absolute;left:4148;top:4153;width:2;height:49" coordorigin="4148,4153" coordsize="0,49" path="m4148,4153l4148,4202e" filled="f" stroked="t" strokeweight=".489212pt" strokecolor="#878787">
                <v:path arrowok="t"/>
              </v:shape>
            </v:group>
            <v:group style="position:absolute;left:4784;top:4153;width:2;height:49" coordorigin="4784,4153" coordsize="2,49">
              <v:shape style="position:absolute;left:4784;top:4153;width:2;height:49" coordorigin="4784,4153" coordsize="0,49" path="m4784,4153l4784,4202e" filled="f" stroked="t" strokeweight=".489212pt" strokecolor="#878787">
                <v:path arrowok="t"/>
              </v:shape>
            </v:group>
            <v:group style="position:absolute;left:5411;top:4153;width:2;height:49" coordorigin="5411,4153" coordsize="2,49">
              <v:shape style="position:absolute;left:5411;top:4153;width:2;height:49" coordorigin="5411,4153" coordsize="0,49" path="m5411,4153l5411,4202e" filled="f" stroked="t" strokeweight=".489212pt" strokecolor="#878787">
                <v:path arrowok="t"/>
              </v:shape>
            </v:group>
            <v:group style="position:absolute;left:6037;top:4153;width:2;height:49" coordorigin="6037,4153" coordsize="2,49">
              <v:shape style="position:absolute;left:6037;top:4153;width:2;height:49" coordorigin="6037,4153" coordsize="0,49" path="m6037,4153l6037,4202e" filled="f" stroked="t" strokeweight=".489212pt" strokecolor="#878787">
                <v:path arrowok="t"/>
              </v:shape>
            </v:group>
            <v:group style="position:absolute;left:6673;top:4153;width:2;height:49" coordorigin="6673,4153" coordsize="2,49">
              <v:shape style="position:absolute;left:6673;top:4153;width:2;height:49" coordorigin="6673,4153" coordsize="0,49" path="m6673,4153l6673,4202e" filled="f" stroked="t" strokeweight=".489212pt" strokecolor="#878787">
                <v:path arrowok="t"/>
              </v:shape>
            </v:group>
            <v:group style="position:absolute;left:7299;top:4153;width:2;height:49" coordorigin="7299,4153" coordsize="2,49">
              <v:shape style="position:absolute;left:7299;top:4153;width:2;height:49" coordorigin="7299,4153" coordsize="0,49" path="m7299,4153l7299,4202e" filled="f" stroked="t" strokeweight=".489212pt" strokecolor="#878787">
                <v:path arrowok="t"/>
              </v:shape>
            </v:group>
            <v:group style="position:absolute;left:7925;top:4153;width:2;height:49" coordorigin="7925,4153" coordsize="2,49">
              <v:shape style="position:absolute;left:7925;top:4153;width:2;height:49" coordorigin="7925,4153" coordsize="0,49" path="m7925,4153l7925,4202e" filled="f" stroked="t" strokeweight=".489212pt" strokecolor="#878787">
                <v:path arrowok="t"/>
              </v:shape>
            </v:group>
            <v:group style="position:absolute;left:8561;top:4153;width:2;height:49" coordorigin="8561,4153" coordsize="2,49">
              <v:shape style="position:absolute;left:8561;top:4153;width:2;height:49" coordorigin="8561,4153" coordsize="0,49" path="m8561,4153l8561,4202e" filled="f" stroked="t" strokeweight=".489212pt" strokecolor="#878787">
                <v:path arrowok="t"/>
              </v:shape>
            </v:group>
            <v:group style="position:absolute;left:9187;top:4153;width:2;height:49" coordorigin="9187,4153" coordsize="2,49">
              <v:shape style="position:absolute;left:9187;top:4153;width:2;height:49" coordorigin="9187,4153" coordsize="0,49" path="m9187,4153l9187,4202e" filled="f" stroked="t" strokeweight=".489212pt" strokecolor="#878787">
                <v:path arrowok="t"/>
              </v:shape>
            </v:group>
            <v:group style="position:absolute;left:9813;top:4153;width:2;height:49" coordorigin="9813,4153" coordsize="2,49">
              <v:shape style="position:absolute;left:9813;top:4153;width:2;height:49" coordorigin="9813,4153" coordsize="0,49" path="m9813,4153l9813,4202e" filled="f" stroked="t" strokeweight=".489212pt" strokecolor="#878787">
                <v:path arrowok="t"/>
              </v:shape>
            </v:group>
            <v:group style="position:absolute;left:2583;top:1378;width:6917;height:1089" coordorigin="2583,1378" coordsize="6917,1089">
              <v:shape style="position:absolute;left:2583;top:1378;width:6917;height:1089" coordorigin="2583,1378" coordsize="6917,1089" path="m2583,2466l3209,2408,3835,2339,4471,2339,5097,2339,5724,2104,6360,1976,6986,1858,7612,1800,8248,1378,8874,1378,9500,1378e" filled="f" stroked="t" strokeweight="1.470986pt" strokecolor="#4A7EBB">
                <v:path arrowok="t"/>
              </v:shape>
            </v:group>
            <v:group style="position:absolute;left:2583;top:2702;width:6917;height:69" coordorigin="2583,2702" coordsize="6917,69">
              <v:shape style="position:absolute;left:2583;top:2702;width:6917;height:69" coordorigin="2583,2702" coordsize="6917,69" path="m2583,2770l2583,2770,7612,2770,8248,2702,8874,2702,9500,2702e" filled="f" stroked="t" strokeweight="1.471069pt" strokecolor="#BE4B48">
                <v:path arrowok="t"/>
              </v:shape>
            </v:group>
            <v:group style="position:absolute;left:2583;top:3614;width:6917;height:235" coordorigin="2583,3614" coordsize="6917,235">
              <v:shape style="position:absolute;left:2583;top:3614;width:6917;height:235" coordorigin="2583,3614" coordsize="6917,235" path="m2583,3790l3209,3790,3835,3790,4471,3790,5097,3790,5724,3849,6360,3790,6986,3732,7612,3732,8248,3673,8874,3673,9500,3614e" filled="f" stroked="t" strokeweight="1.471065pt" strokecolor="#98B954">
                <v:path arrowok="t"/>
              </v:shape>
            </v:group>
            <v:group style="position:absolute;left:2583;top:3123;width:6917;height:69" coordorigin="2583,3123" coordsize="6917,69">
              <v:shape style="position:absolute;left:2583;top:3123;width:6917;height:69" coordorigin="2583,3123" coordsize="6917,69" path="m2583,3192l3209,3192,3835,3123,4471,3123,8874,3123,9500,3123e" filled="f" stroked="t" strokeweight="1.471069pt" strokecolor="#7D60A0">
                <v:path arrowok="t"/>
                <v:stroke dashstyle="longDash"/>
              </v:shape>
            </v:group>
            <v:group style="position:absolute;left:2583;top:2643;width:6917;height:608" coordorigin="2583,2643" coordsize="6917,608">
              <v:shape style="position:absolute;left:2583;top:2643;width:6917;height:608" coordorigin="2583,2643" coordsize="6917,608" path="m2583,2643l3209,2770,3835,2770,4471,2829,5097,3065,5724,3123,6360,3192,6986,3192,7612,3251,8248,3251,8874,3192,9500,3192e" filled="f" stroked="t" strokeweight="1.471043pt" strokecolor="#46AAC5">
                <v:path arrowok="t"/>
                <v:stroke dashstyle="longDash"/>
              </v:shape>
            </v:group>
            <v:group style="position:absolute;left:1766;top:745;width:8121;height:284" coordorigin="1766,745" coordsize="8121,284">
              <v:shape style="position:absolute;left:1766;top:745;width:8121;height:284" coordorigin="1766,745" coordsize="8121,284" path="m1766,745l9887,745,9887,1030,1766,1030,1766,745xe" filled="t" fillcolor="#FFFFFF" stroked="f">
                <v:path arrowok="t"/>
                <v:fill type="solid"/>
              </v:shape>
            </v:group>
            <v:group style="position:absolute;left:2094;top:887;width:333;height:2" coordorigin="2094,887" coordsize="333,2">
              <v:shape style="position:absolute;left:2094;top:887;width:333;height:2" coordorigin="2094,887" coordsize="333,0" path="m2094,887l2426,887e" filled="f" stroked="t" strokeweight="1.471069pt" strokecolor="#4A7EBB">
                <v:path arrowok="t"/>
              </v:shape>
            </v:group>
            <v:group style="position:absolute;left:3884;top:887;width:323;height:2" coordorigin="3884,887" coordsize="323,2">
              <v:shape style="position:absolute;left:3884;top:887;width:323;height:2" coordorigin="3884,887" coordsize="323,0" path="m3884,887l4207,887e" filled="f" stroked="t" strokeweight="1.471069pt" strokecolor="#BE4B48">
                <v:path arrowok="t"/>
              </v:shape>
            </v:group>
            <v:group style="position:absolute;left:5391;top:887;width:333;height:2" coordorigin="5391,887" coordsize="333,2">
              <v:shape style="position:absolute;left:5391;top:887;width:333;height:2" coordorigin="5391,887" coordsize="333,0" path="m5391,887l5724,887e" filled="f" stroked="t" strokeweight="1.471069pt" strokecolor="#98B954">
                <v:path arrowok="t"/>
              </v:shape>
            </v:group>
            <v:group style="position:absolute;left:6898;top:887;width:323;height:2" coordorigin="6898,887" coordsize="323,2">
              <v:shape style="position:absolute;left:6898;top:887;width:323;height:2" coordorigin="6898,887" coordsize="323,0" path="m6898,887l7221,887e" filled="f" stroked="t" strokeweight="1.471069pt" strokecolor="#7D60A0">
                <v:path arrowok="t"/>
                <v:stroke dashstyle="longDash"/>
              </v:shape>
            </v:group>
            <v:group style="position:absolute;left:8248;top:887;width:333;height:2" coordorigin="8248,887" coordsize="333,2">
              <v:shape style="position:absolute;left:8248;top:887;width:333;height:2" coordorigin="8248,887" coordsize="333,0" path="m8248,887l8581,887e" filled="f" stroked="t" strokeweight="1.471069pt" strokecolor="#46AAC5">
                <v:path arrowok="t"/>
                <v:stroke dashstyle="longDash"/>
              </v:shape>
            </v:group>
            <w10:wrap type="none"/>
          </v:group>
        </w:pict>
      </w:r>
      <w:bookmarkStart w:name="_bookmark54" w:id="88"/>
      <w:bookmarkEnd w:id="8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1907" w:h="16840"/>
          <w:pgMar w:header="0" w:footer="897" w:top="1040" w:bottom="1100" w:left="1020" w:right="1020"/>
        </w:sectPr>
      </w:pPr>
    </w:p>
    <w:p>
      <w:pPr>
        <w:tabs>
          <w:tab w:pos="3226" w:val="left" w:leader="none"/>
          <w:tab w:pos="4738" w:val="left" w:leader="none"/>
        </w:tabs>
        <w:spacing w:line="323" w:lineRule="auto" w:before="75"/>
        <w:ind w:left="940" w:right="0" w:firstLine="499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1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5"/>
          <w:szCs w:val="15"/>
        </w:rPr>
        <w:t>du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-11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&amp;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5"/>
          <w:szCs w:val="15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5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5"/>
          <w:szCs w:val="15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55"/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45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84.360123pt;margin-top:2.501867pt;width:9.827300pt;height:65.395148pt;mso-position-horizontal-relative:page;mso-position-vertical-relative:paragraph;z-index:-15707" type="#_x0000_t202" filled="f" stroked="f">
            <v:textbox inset="0,0,0,0" style="layout-flow:vertical;mso-layout-flow-alt:bottom-to-top">
              <w:txbxContent>
                <w:p>
                  <w:pPr>
                    <w:spacing w:line="178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5"/>
                      <w:szCs w:val="15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5"/>
                      <w:szCs w:val="15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5"/>
                      <w:szCs w:val="15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5"/>
                      <w:szCs w:val="15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5"/>
                      <w:szCs w:val="15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4"/>
                      <w:sz w:val="15"/>
                      <w:szCs w:val="15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5"/>
                      <w:szCs w:val="15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5"/>
                      <w:szCs w:val="15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104"/>
                      <w:sz w:val="15"/>
                      <w:szCs w:val="15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35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15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40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019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019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652" w:val="left" w:leader="none"/>
        </w:tabs>
        <w:spacing w:before="75"/>
        <w:ind w:left="292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4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5"/>
          <w:szCs w:val="15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4"/>
          <w:sz w:val="15"/>
          <w:szCs w:val="15"/>
        </w:rPr>
        <w:t>la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5"/>
          <w:szCs w:val="15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4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4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640" w:val="left" w:leader="none"/>
        </w:tabs>
        <w:spacing w:before="75"/>
        <w:ind w:left="275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4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8"/>
          <w:w w:val="104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5"/>
          <w:szCs w:val="15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4"/>
          <w:sz w:val="15"/>
          <w:szCs w:val="15"/>
        </w:rPr>
        <w:t>ō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5"/>
          <w:szCs w:val="15"/>
        </w:rPr>
        <w:t>h</w:t>
      </w:r>
      <w:r>
        <w:rPr>
          <w:rFonts w:ascii="Calibri" w:hAnsi="Calibri" w:cs="Calibri" w:eastAsia="Calibri"/>
          <w:b w:val="0"/>
          <w:bCs w:val="0"/>
          <w:spacing w:val="3"/>
          <w:w w:val="104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5"/>
          <w:szCs w:val="15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4"/>
          <w:sz w:val="15"/>
          <w:szCs w:val="15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4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5"/>
          <w:szCs w:val="15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Calibri" w:hAnsi="Calibri" w:cs="Calibri" w:eastAsia="Calibri"/>
          <w:sz w:val="15"/>
          <w:szCs w:val="15"/>
        </w:rPr>
        <w:sectPr>
          <w:type w:val="continuous"/>
          <w:pgSz w:w="11907" w:h="16840"/>
          <w:pgMar w:top="0" w:bottom="0" w:left="1020" w:right="1020"/>
          <w:cols w:num="3" w:equalWidth="0">
            <w:col w:w="5546" w:space="40"/>
            <w:col w:w="1328" w:space="40"/>
            <w:col w:w="2913"/>
          </w:cols>
        </w:sectPr>
      </w:pPr>
    </w:p>
    <w:p>
      <w:pPr>
        <w:tabs>
          <w:tab w:pos="801" w:val="left" w:leader="none"/>
          <w:tab w:pos="1431" w:val="left" w:leader="none"/>
          <w:tab w:pos="2060" w:val="left" w:leader="none"/>
          <w:tab w:pos="2690" w:val="left" w:leader="none"/>
          <w:tab w:pos="3319" w:val="left" w:leader="none"/>
          <w:tab w:pos="3949" w:val="left" w:leader="none"/>
          <w:tab w:pos="4578" w:val="left" w:leader="none"/>
          <w:tab w:pos="5208" w:val="left" w:leader="none"/>
          <w:tab w:pos="5837" w:val="left" w:leader="none"/>
          <w:tab w:pos="6467" w:val="left" w:leader="none"/>
          <w:tab w:pos="7096" w:val="left" w:leader="none"/>
        </w:tabs>
        <w:spacing w:before="67"/>
        <w:ind w:left="172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5"/>
          <w:szCs w:val="15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51"/>
        <w:ind w:left="166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-14"/>
          <w:w w:val="105"/>
          <w:sz w:val="15"/>
          <w:szCs w:val="15"/>
        </w:rPr>
        <w:t>Y</w:t>
      </w:r>
      <w:r>
        <w:rPr>
          <w:rFonts w:ascii="Calibri" w:hAnsi="Calibri" w:cs="Calibri" w:eastAsia="Calibri"/>
          <w:b/>
          <w:bCs/>
          <w:spacing w:val="-1"/>
          <w:w w:val="105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hAnsi="Calibri" w:cs="Calibri" w:eastAsia="Calibri"/>
          <w:b/>
          <w:bCs/>
          <w:spacing w:val="0"/>
          <w:w w:val="105"/>
          <w:sz w:val="15"/>
          <w:szCs w:val="15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 w:before="72"/>
        <w:ind w:left="112" w:right="262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703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502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1.155289pt;margin-top:-25.104069pt;width:113.999969pt;height:158.399979pt;mso-position-horizontal-relative:page;mso-position-vertical-relative:paragraph;z-index:-15705" type="#_x0000_t75">
            <v:imagedata r:id="rId68" o:title=""/>
          </v:shape>
        </w:pict>
      </w:r>
      <w:bookmarkStart w:name="_TOC_250003" w:id="89"/>
      <w:bookmarkStart w:name="Manawatū-Whanganui" w:id="90"/>
      <w:r>
        <w:rPr/>
      </w:r>
      <w:r>
        <w:rPr>
          <w:rFonts w:ascii="Calibri" w:hAnsi="Calibri" w:cs="Calibri" w:eastAsia="Calibri"/>
          <w:color w:val="FFFFFF"/>
          <w:spacing w:val="13"/>
          <w:w w:val="100"/>
        </w:rPr>
        <w:t>M</w:t>
      </w:r>
      <w:r>
        <w:rPr>
          <w:rFonts w:ascii="Calibri" w:hAnsi="Calibri" w:cs="Calibri" w:eastAsia="Calibri"/>
          <w:color w:val="FFFFFF"/>
          <w:spacing w:val="15"/>
          <w:w w:val="100"/>
        </w:rPr>
        <w:t>ANA</w:t>
      </w:r>
      <w:r>
        <w:rPr>
          <w:rFonts w:ascii="Calibri" w:hAnsi="Calibri" w:cs="Calibri" w:eastAsia="Calibri"/>
          <w:color w:val="FFFFFF"/>
          <w:spacing w:val="13"/>
          <w:w w:val="100"/>
        </w:rPr>
        <w:t>W</w:t>
      </w:r>
      <w:r>
        <w:rPr>
          <w:rFonts w:ascii="Calibri" w:hAnsi="Calibri" w:cs="Calibri" w:eastAsia="Calibri"/>
          <w:color w:val="FFFFFF"/>
          <w:spacing w:val="15"/>
          <w:w w:val="100"/>
        </w:rPr>
        <w:t>AT</w:t>
      </w:r>
      <w:r>
        <w:rPr>
          <w:rFonts w:ascii="Calibri" w:hAnsi="Calibri" w:cs="Calibri" w:eastAsia="Calibri"/>
          <w:color w:val="FFFFFF"/>
          <w:spacing w:val="14"/>
          <w:w w:val="100"/>
        </w:rPr>
        <w:t>Ū</w:t>
      </w:r>
      <w:r>
        <w:rPr>
          <w:rFonts w:ascii="Calibri" w:hAnsi="Calibri" w:cs="Calibri" w:eastAsia="Calibri"/>
          <w:color w:val="FFFFFF"/>
          <w:spacing w:val="14"/>
          <w:w w:val="100"/>
        </w:rPr>
        <w:t>-</w:t>
      </w:r>
      <w:r>
        <w:rPr>
          <w:rFonts w:ascii="Calibri" w:hAnsi="Calibri" w:cs="Calibri" w:eastAsia="Calibri"/>
          <w:color w:val="FFFFFF"/>
          <w:spacing w:val="13"/>
          <w:w w:val="100"/>
        </w:rPr>
        <w:t>W</w:t>
      </w:r>
      <w:r>
        <w:rPr>
          <w:rFonts w:ascii="Calibri" w:hAnsi="Calibri" w:cs="Calibri" w:eastAsia="Calibri"/>
          <w:color w:val="FFFFFF"/>
          <w:spacing w:val="14"/>
          <w:w w:val="100"/>
        </w:rPr>
        <w:t>H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15"/>
          <w:w w:val="100"/>
        </w:rPr>
        <w:t>G</w:t>
      </w:r>
      <w:r>
        <w:rPr>
          <w:rFonts w:ascii="Calibri" w:hAnsi="Calibri" w:cs="Calibri" w:eastAsia="Calibri"/>
          <w:color w:val="FFFFFF"/>
          <w:spacing w:val="12"/>
          <w:w w:val="100"/>
        </w:rPr>
        <w:t>A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14"/>
          <w:w w:val="100"/>
        </w:rPr>
        <w:t>U</w:t>
      </w:r>
      <w:r>
        <w:rPr>
          <w:rFonts w:ascii="Calibri" w:hAnsi="Calibri" w:cs="Calibri" w:eastAsia="Calibri"/>
          <w:color w:val="FFFFFF"/>
          <w:spacing w:val="0"/>
          <w:w w:val="100"/>
        </w:rPr>
        <w:t>I</w:t>
      </w:r>
      <w:bookmarkEnd w:id="89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14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6" w:lineRule="auto" w:before="72"/>
        <w:ind w:left="539" w:right="386" w:hanging="428"/>
        <w:jc w:val="left"/>
      </w:pP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ū</w:t>
      </w:r>
      <w:r>
        <w:rPr>
          <w:b w:val="0"/>
          <w:bCs w:val="0"/>
          <w:spacing w:val="-4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ī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uapeh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ō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6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anui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53" w:lineRule="exact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40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3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2" w:right="207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app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doub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onoun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2" w:right="208" w:firstLine="0"/>
        <w:jc w:val="left"/>
      </w:pPr>
      <w:r>
        <w:rPr/>
        <w:pict>
          <v:group style="position:absolute;margin-left:133.919998pt;margin-top:34.343796pt;width:329.759977pt;height:191.879988pt;mso-position-horizontal-relative:page;mso-position-vertical-relative:paragraph;z-index:-15704" coordorigin="2678,687" coordsize="6595,3838">
            <v:shape style="position:absolute;left:2678;top:687;width:6595;height:3838" type="#_x0000_t75">
              <v:imagedata r:id="rId69" o:title=""/>
            </v:shape>
            <v:group style="position:absolute;left:2993;top:975;width:5651;height:2917" coordorigin="2993,975" coordsize="5651,2917">
              <v:shape style="position:absolute;left:2993;top:975;width:5651;height:2917" coordorigin="2993,975" coordsize="5651,2917" path="m2993,975l8643,975,8643,3893,2993,3893,2993,975xe" filled="t" fillcolor="#FFFFFF" stroked="f">
                <v:path arrowok="t"/>
                <v:fill type="solid"/>
              </v:shape>
            </v:group>
            <v:group style="position:absolute;left:3210;top:1117;width:5179;height:1813" coordorigin="3210,1117" coordsize="5179,1813">
              <v:shape style="position:absolute;left:3210;top:1117;width:5179;height:1813" coordorigin="3210,1117" coordsize="5179,1813" path="m3210,1117l8389,1117,8389,2930,3210,2930,3210,1117xe" filled="t" fillcolor="#FFFFFF" stroked="f">
                <v:path arrowok="t"/>
                <v:fill type="solid"/>
              </v:shape>
            </v:group>
            <v:group style="position:absolute;left:3205;top:1112;width:2;height:1869" coordorigin="3205,1112" coordsize="2,1869">
              <v:shape style="position:absolute;left:3205;top:1112;width:2;height:1869" coordorigin="3205,1112" coordsize="0,1869" path="m3205,2982l3205,1112e" filled="f" stroked="t" strokeweight=".471664pt" strokecolor="#878787">
                <v:path arrowok="t"/>
              </v:shape>
            </v:group>
            <v:group style="position:absolute;left:4243;top:1112;width:2;height:543" coordorigin="4243,1112" coordsize="2,543">
              <v:shape style="position:absolute;left:4243;top:1112;width:2;height:543" coordorigin="4243,1112" coordsize="0,543" path="m4243,1655l4243,1112e" filled="f" stroked="t" strokeweight=".471664pt" strokecolor="#878787">
                <v:path arrowok="t"/>
              </v:shape>
            </v:group>
            <v:group style="position:absolute;left:4243;top:2382;width:2;height:600" coordorigin="4243,2382" coordsize="2,600">
              <v:shape style="position:absolute;left:4243;top:2382;width:2;height:600" coordorigin="4243,2382" coordsize="0,600" path="m4243,2982l4243,2382e" filled="f" stroked="t" strokeweight=".47167pt" strokecolor="#878787">
                <v:path arrowok="t"/>
              </v:shape>
            </v:group>
            <v:group style="position:absolute;left:5280;top:1112;width:2;height:543" coordorigin="5280,1112" coordsize="2,543">
              <v:shape style="position:absolute;left:5280;top:1112;width:2;height:543" coordorigin="5280,1112" coordsize="0,543" path="m5280,1655l5280,1112e" filled="f" stroked="t" strokeweight=".471664pt" strokecolor="#878787">
                <v:path arrowok="t"/>
              </v:shape>
            </v:group>
            <v:group style="position:absolute;left:5280;top:2382;width:2;height:600" coordorigin="5280,2382" coordsize="2,600">
              <v:shape style="position:absolute;left:5280;top:2382;width:2;height:600" coordorigin="5280,2382" coordsize="0,600" path="m5280,2982l5280,2382e" filled="f" stroked="t" strokeweight=".47167pt" strokecolor="#878787">
                <v:path arrowok="t"/>
              </v:shape>
            </v:group>
            <v:group style="position:absolute;left:6318;top:1112;width:2;height:543" coordorigin="6318,1112" coordsize="2,543">
              <v:shape style="position:absolute;left:6318;top:1112;width:2;height:543" coordorigin="6318,1112" coordsize="0,543" path="m6318,1655l6318,1112e" filled="f" stroked="t" strokeweight=".471664pt" strokecolor="#878787">
                <v:path arrowok="t"/>
              </v:shape>
            </v:group>
            <v:group style="position:absolute;left:6318;top:2382;width:2;height:600" coordorigin="6318,2382" coordsize="2,600">
              <v:shape style="position:absolute;left:6318;top:2382;width:2;height:600" coordorigin="6318,2382" coordsize="0,600" path="m6318,2982l6318,2382e" filled="f" stroked="t" strokeweight=".47167pt" strokecolor="#878787">
                <v:path arrowok="t"/>
              </v:shape>
            </v:group>
            <v:group style="position:absolute;left:7346;top:1112;width:2;height:543" coordorigin="7346,1112" coordsize="2,543">
              <v:shape style="position:absolute;left:7346;top:1112;width:2;height:543" coordorigin="7346,1112" coordsize="0,543" path="m7346,1655l7346,1112e" filled="f" stroked="t" strokeweight=".471664pt" strokecolor="#878787">
                <v:path arrowok="t"/>
              </v:shape>
            </v:group>
            <v:group style="position:absolute;left:7346;top:2382;width:2;height:600" coordorigin="7346,2382" coordsize="2,600">
              <v:shape style="position:absolute;left:7346;top:2382;width:2;height:600" coordorigin="7346,2382" coordsize="0,600" path="m7346,2982l7346,2382e" filled="f" stroked="t" strokeweight=".47167pt" strokecolor="#878787">
                <v:path arrowok="t"/>
              </v:shape>
            </v:group>
            <v:group style="position:absolute;left:8384;top:1112;width:2;height:1869" coordorigin="8384,1112" coordsize="2,1869">
              <v:shape style="position:absolute;left:8384;top:1112;width:2;height:1869" coordorigin="8384,1112" coordsize="0,1869" path="m8384,2982l8384,1112e" filled="f" stroked="t" strokeweight=".471664pt" strokecolor="#878787">
                <v:path arrowok="t"/>
              </v:shape>
            </v:group>
            <v:group style="position:absolute;left:3210;top:1655;width:1179;height:727" coordorigin="3210,1655" coordsize="1179,727">
              <v:shape style="position:absolute;left:3210;top:1655;width:1179;height:727" coordorigin="3210,1655" coordsize="1179,727" path="m3210,1655l4389,1655,4389,2382,3210,2382,3210,1655xe" filled="t" fillcolor="#4F81BD" stroked="f">
                <v:path arrowok="t"/>
                <v:fill type="solid"/>
              </v:shape>
            </v:group>
            <v:group style="position:absolute;left:4389;top:1655;width:2226;height:727" coordorigin="4389,1655" coordsize="2226,727">
              <v:shape style="position:absolute;left:4389;top:1655;width:2226;height:727" coordorigin="4389,1655" coordsize="2226,727" path="m4389,1655l6615,1655,6615,2382,4389,2382,4389,1655xe" filled="t" fillcolor="#C0504D" stroked="f">
                <v:path arrowok="t"/>
                <v:fill type="solid"/>
              </v:shape>
            </v:group>
            <v:group style="position:absolute;left:6615;top:1655;width:1358;height:727" coordorigin="6615,1655" coordsize="1358,727">
              <v:shape style="position:absolute;left:6615;top:1655;width:1358;height:727" coordorigin="6615,1655" coordsize="1358,727" path="m6615,1655l7974,1655,7974,2382,6615,2382,6615,1655xe" filled="t" fillcolor="#9BBB59" stroked="f">
                <v:path arrowok="t"/>
                <v:fill type="solid"/>
              </v:shape>
            </v:group>
            <v:group style="position:absolute;left:7974;top:1655;width:415;height:727" coordorigin="7974,1655" coordsize="415,727">
              <v:shape style="position:absolute;left:7974;top:1655;width:415;height:727" coordorigin="7974,1655" coordsize="415,727" path="m7974,1655l8389,1655,8389,2382,7974,2382,7974,1655xe" filled="t" fillcolor="#8064A2" stroked="f">
                <v:path arrowok="t"/>
                <v:fill type="solid"/>
              </v:shape>
            </v:group>
            <v:group style="position:absolute;left:3205;top:2934;width:5179;height:2" coordorigin="3205,2934" coordsize="5179,2">
              <v:shape style="position:absolute;left:3205;top:2934;width:5179;height:2" coordorigin="3205,2934" coordsize="5179,0" path="m3205,2934l8384,2934e" filled="f" stroked="t" strokeweight=".472061pt" strokecolor="#878787">
                <v:path arrowok="t"/>
              </v:shape>
            </v:group>
            <v:group style="position:absolute;left:3578;top:3609;width:75;height:85" coordorigin="3578,3609" coordsize="75,85">
              <v:shape style="position:absolute;left:3578;top:3609;width:75;height:85" coordorigin="3578,3609" coordsize="75,85" path="m3616,3694l3616,3609e" filled="f" stroked="t" strokeweight="3.873315pt" strokecolor="#4F81BD">
                <v:path arrowok="t"/>
              </v:shape>
            </v:group>
            <v:group style="position:absolute;left:4663;top:3652;width:85;height:2" coordorigin="4663,3652" coordsize="85,2">
              <v:shape style="position:absolute;left:4663;top:3652;width:85;height:2" coordorigin="4663,3652" coordsize="85,0" path="m4663,3652l4748,3652e" filled="f" stroked="t" strokeweight="4.348551pt" strokecolor="#C0504D">
                <v:path arrowok="t"/>
              </v:shape>
            </v:group>
            <v:group style="position:absolute;left:5927;top:3652;width:85;height:2" coordorigin="5927,3652" coordsize="85,2">
              <v:shape style="position:absolute;left:5927;top:3652;width:85;height:2" coordorigin="5927,3652" coordsize="85,0" path="m5927,3652l6012,3652e" filled="f" stroked="t" strokeweight="4.348551pt" strokecolor="#9BBB59">
                <v:path arrowok="t"/>
              </v:shape>
            </v:group>
            <v:group style="position:absolute;left:7200;top:3609;width:75;height:85" coordorigin="7200,3609" coordsize="75,85">
              <v:shape style="position:absolute;left:7200;top:3609;width:75;height:85" coordorigin="7200,3609" coordsize="75,85" path="m7238,3694l7238,3609e" filled="f" stroked="t" strokeweight="3.872844pt" strokecolor="#8064A2">
                <v:path arrowok="t"/>
              </v:shape>
            </v:group>
            <w10:wrap type="none"/>
          </v:group>
        </w:pict>
      </w:r>
      <w:bookmarkStart w:name="_bookmark55" w:id="91"/>
      <w:bookmarkEnd w:id="91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hoo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ū</w:t>
      </w:r>
      <w:r>
        <w:rPr>
          <w:b w:val="0"/>
          <w:bCs w:val="0"/>
          <w:spacing w:val="-3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97" w:val="left" w:leader="none"/>
          <w:tab w:pos="2033" w:val="left" w:leader="none"/>
          <w:tab w:pos="3068" w:val="left" w:leader="none"/>
          <w:tab w:pos="4104" w:val="left" w:leader="none"/>
          <w:tab w:pos="5101" w:val="left" w:leader="none"/>
        </w:tabs>
        <w:spacing w:before="70"/>
        <w:ind w:left="0" w:right="234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95"/>
        <w:ind w:left="0" w:right="319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2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5"/>
          <w:szCs w:val="15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5"/>
          <w:szCs w:val="15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1086" w:val="left" w:leader="none"/>
          <w:tab w:pos="2354" w:val="left" w:leader="none"/>
          <w:tab w:pos="3622" w:val="left" w:leader="none"/>
        </w:tabs>
        <w:spacing w:before="22"/>
        <w:ind w:left="0" w:right="152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2" w:right="223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hbo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2-4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5-7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left"/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5" w:lineRule="auto" w:before="72"/>
        <w:ind w:right="152"/>
        <w:jc w:val="left"/>
      </w:pPr>
      <w:r>
        <w:rPr/>
        <w:pict>
          <v:group style="position:absolute;margin-left:76.199997pt;margin-top:37.917423pt;width:443.159848pt;height:217.319pt;mso-position-horizontal-relative:page;mso-position-vertical-relative:paragraph;z-index:-15702" coordorigin="1524,758" coordsize="8863,4346">
            <v:shape style="position:absolute;left:1524;top:758;width:8863;height:4346" type="#_x0000_t75">
              <v:imagedata r:id="rId70" o:title=""/>
            </v:shape>
            <v:group style="position:absolute;left:1840;top:1049;width:7913;height:3424" coordorigin="1840,1049" coordsize="7913,3424">
              <v:shape style="position:absolute;left:1840;top:1049;width:7913;height:3424" coordorigin="1840,1049" coordsize="7913,3424" path="m1840,1049l9754,1049,9754,4473,1840,4473,1840,1049xe" filled="t" fillcolor="#FFFFFF" stroked="f">
                <v:path arrowok="t"/>
                <v:fill type="solid"/>
              </v:shape>
            </v:group>
            <v:group style="position:absolute;left:2716;top:1230;width:6858;height:2381" coordorigin="2716,1230" coordsize="6858,2381">
              <v:shape style="position:absolute;left:2716;top:1230;width:6858;height:2381" coordorigin="2716,1230" coordsize="6858,2381" path="m2716,1230l9574,1230,9574,3611,2716,3611,2716,1230xe" filled="t" fillcolor="#FFFFFF" stroked="f">
                <v:path arrowok="t"/>
                <v:fill type="solid"/>
              </v:shape>
            </v:group>
            <v:group style="position:absolute;left:6420;top:3266;width:3159;height:2" coordorigin="6420,3266" coordsize="3159,2">
              <v:shape style="position:absolute;left:6420;top:3266;width:3159;height:2" coordorigin="6420,3266" coordsize="3159,0" path="m6420,3266l9580,3266e" filled="f" stroked="t" strokeweight=".56691pt" strokecolor="#878787">
                <v:path arrowok="t"/>
              </v:shape>
            </v:group>
            <v:group style="position:absolute;left:5054;top:3266;width:815;height:2" coordorigin="5054,3266" coordsize="815,2">
              <v:shape style="position:absolute;left:5054;top:3266;width:815;height:2" coordorigin="5054,3266" coordsize="815,0" path="m5054,3266l5869,3266e" filled="f" stroked="t" strokeweight=".56691pt" strokecolor="#878787">
                <v:path arrowok="t"/>
              </v:shape>
            </v:group>
            <v:group style="position:absolute;left:3675;top:3266;width:827;height:2" coordorigin="3675,3266" coordsize="827,2">
              <v:shape style="position:absolute;left:3675;top:3266;width:827;height:2" coordorigin="3675,3266" coordsize="827,0" path="m3675,3266l4502,3266e" filled="f" stroked="t" strokeweight=".56691pt" strokecolor="#878787">
                <v:path arrowok="t"/>
              </v:shape>
            </v:group>
            <v:group style="position:absolute;left:2662;top:3266;width:462;height:2" coordorigin="2662,3266" coordsize="462,2">
              <v:shape style="position:absolute;left:2662;top:3266;width:462;height:2" coordorigin="2662,3266" coordsize="462,0" path="m2662,3266l3123,3266e" filled="f" stroked="t" strokeweight=".566932pt" strokecolor="#878787">
                <v:path arrowok="t"/>
              </v:shape>
            </v:group>
            <v:group style="position:absolute;left:5054;top:2925;width:4526;height:2" coordorigin="5054,2925" coordsize="4526,2">
              <v:shape style="position:absolute;left:5054;top:2925;width:4526;height:2" coordorigin="5054,2925" coordsize="4526,0" path="m5054,2925l9580,2925e" filled="f" stroked="t" strokeweight=".56691pt" strokecolor="#878787">
                <v:path arrowok="t"/>
              </v:shape>
            </v:group>
            <v:group style="position:absolute;left:3675;top:2925;width:827;height:2" coordorigin="3675,2925" coordsize="827,2">
              <v:shape style="position:absolute;left:3675;top:2925;width:827;height:2" coordorigin="3675,2925" coordsize="827,0" path="m3675,2925l4502,2925e" filled="f" stroked="t" strokeweight=".56691pt" strokecolor="#878787">
                <v:path arrowok="t"/>
              </v:shape>
            </v:group>
            <v:group style="position:absolute;left:2662;top:2925;width:462;height:2" coordorigin="2662,2925" coordsize="462,2">
              <v:shape style="position:absolute;left:2662;top:2925;width:462;height:2" coordorigin="2662,2925" coordsize="462,0" path="m2662,2925l3123,2925e" filled="f" stroked="t" strokeweight=".566925pt" strokecolor="#878787">
                <v:path arrowok="t"/>
              </v:shape>
            </v:group>
            <v:group style="position:absolute;left:5054;top:2585;width:4526;height:2" coordorigin="5054,2585" coordsize="4526,2">
              <v:shape style="position:absolute;left:5054;top:2585;width:4526;height:2" coordorigin="5054,2585" coordsize="4526,0" path="m5054,2585l9580,2585e" filled="f" stroked="t" strokeweight=".56691pt" strokecolor="#878787">
                <v:path arrowok="t"/>
              </v:shape>
            </v:group>
            <v:group style="position:absolute;left:3675;top:2585;width:827;height:2" coordorigin="3675,2585" coordsize="827,2">
              <v:shape style="position:absolute;left:3675;top:2585;width:827;height:2" coordorigin="3675,2585" coordsize="827,0" path="m3675,2585l4502,2585e" filled="f" stroked="t" strokeweight=".56691pt" strokecolor="#878787">
                <v:path arrowok="t"/>
              </v:shape>
            </v:group>
            <v:group style="position:absolute;left:2662;top:2585;width:462;height:2" coordorigin="2662,2585" coordsize="462,2">
              <v:shape style="position:absolute;left:2662;top:2585;width:462;height:2" coordorigin="2662,2585" coordsize="462,0" path="m2662,2585l3123,2585e" filled="f" stroked="t" strokeweight=".566925pt" strokecolor="#878787">
                <v:path arrowok="t"/>
              </v:shape>
            </v:group>
            <v:group style="position:absolute;left:5054;top:2245;width:4526;height:2" coordorigin="5054,2245" coordsize="4526,2">
              <v:shape style="position:absolute;left:5054;top:2245;width:4526;height:2" coordorigin="5054,2245" coordsize="4526,0" path="m5054,2245l9580,2245e" filled="f" stroked="t" strokeweight=".56691pt" strokecolor="#878787">
                <v:path arrowok="t"/>
              </v:shape>
            </v:group>
            <v:group style="position:absolute;left:3675;top:2245;width:827;height:2" coordorigin="3675,2245" coordsize="827,2">
              <v:shape style="position:absolute;left:3675;top:2245;width:827;height:2" coordorigin="3675,2245" coordsize="827,0" path="m3675,2245l4502,2245e" filled="f" stroked="t" strokeweight=".56691pt" strokecolor="#878787">
                <v:path arrowok="t"/>
              </v:shape>
            </v:group>
            <v:group style="position:absolute;left:2662;top:2245;width:462;height:2" coordorigin="2662,2245" coordsize="462,2">
              <v:shape style="position:absolute;left:2662;top:2245;width:462;height:2" coordorigin="2662,2245" coordsize="462,0" path="m2662,2245l3123,2245e" filled="f" stroked="t" strokeweight=".566925pt" strokecolor="#878787">
                <v:path arrowok="t"/>
              </v:shape>
            </v:group>
            <v:group style="position:absolute;left:5054;top:1905;width:4526;height:2" coordorigin="5054,1905" coordsize="4526,2">
              <v:shape style="position:absolute;left:5054;top:1905;width:4526;height:2" coordorigin="5054,1905" coordsize="4526,0" path="m5054,1905l9580,1905e" filled="f" stroked="t" strokeweight=".56691pt" strokecolor="#878787">
                <v:path arrowok="t"/>
              </v:shape>
            </v:group>
            <v:group style="position:absolute;left:3675;top:1905;width:827;height:2" coordorigin="3675,1905" coordsize="827,2">
              <v:shape style="position:absolute;left:3675;top:1905;width:827;height:2" coordorigin="3675,1905" coordsize="827,0" path="m3675,1905l4502,1905e" filled="f" stroked="t" strokeweight=".56691pt" strokecolor="#878787">
                <v:path arrowok="t"/>
              </v:shape>
            </v:group>
            <v:group style="position:absolute;left:2662;top:1905;width:462;height:2" coordorigin="2662,1905" coordsize="462,2">
              <v:shape style="position:absolute;left:2662;top:1905;width:462;height:2" coordorigin="2662,1905" coordsize="462,0" path="m2662,1905l3123,1905e" filled="f" stroked="t" strokeweight=".566925pt" strokecolor="#878787">
                <v:path arrowok="t"/>
              </v:shape>
            </v:group>
            <v:group style="position:absolute;left:5054;top:1565;width:4526;height:2" coordorigin="5054,1565" coordsize="4526,2">
              <v:shape style="position:absolute;left:5054;top:1565;width:4526;height:2" coordorigin="5054,1565" coordsize="4526,0" path="m5054,1565l9580,1565e" filled="f" stroked="t" strokeweight=".56691pt" strokecolor="#878787">
                <v:path arrowok="t"/>
              </v:shape>
            </v:group>
            <v:group style="position:absolute;left:2662;top:1565;width:1840;height:2" coordorigin="2662,1565" coordsize="1840,2">
              <v:shape style="position:absolute;left:2662;top:1565;width:1840;height:2" coordorigin="2662,1565" coordsize="1840,0" path="m2662,1565l4502,1565e" filled="f" stroked="t" strokeweight=".566917pt" strokecolor="#878787">
                <v:path arrowok="t"/>
              </v:shape>
            </v:group>
            <v:group style="position:absolute;left:2662;top:1225;width:6918;height:2" coordorigin="2662,1225" coordsize="6918,2">
              <v:shape style="position:absolute;left:2662;top:1225;width:6918;height:2" coordorigin="2662,1225" coordsize="6918,0" path="m2662,1225l9580,1225e" filled="f" stroked="t" strokeweight=".56691pt" strokecolor="#878787">
                <v:path arrowok="t"/>
              </v:shape>
            </v:group>
            <v:group style="position:absolute;left:8615;top:3509;width:552;height:102" coordorigin="8615,3509" coordsize="552,102">
              <v:shape style="position:absolute;left:8615;top:3509;width:552;height:102" coordorigin="8615,3509" coordsize="552,102" path="m9166,3611l8615,3611,8615,3509,9166,3509,9166,3611xe" filled="t" fillcolor="#4F81BD" stroked="f">
                <v:path arrowok="t"/>
                <v:fill type="solid"/>
              </v:shape>
            </v:group>
            <v:group style="position:absolute;left:7248;top:3373;width:552;height:238" coordorigin="7248,3373" coordsize="552,238">
              <v:shape style="position:absolute;left:7248;top:3373;width:552;height:238" coordorigin="7248,3373" coordsize="552,238" path="m7799,3611l7248,3611,7248,3373,7799,3373,7799,3611xe" filled="t" fillcolor="#4F81BD" stroked="f">
                <v:path arrowok="t"/>
                <v:fill type="solid"/>
              </v:shape>
            </v:group>
            <v:group style="position:absolute;left:5869;top:3135;width:552;height:476" coordorigin="5869,3135" coordsize="552,476">
              <v:shape style="position:absolute;left:5869;top:3135;width:552;height:476" coordorigin="5869,3135" coordsize="552,476" path="m6420,3611l5869,3611,5869,3135,6420,3135,6420,3611xe" filled="t" fillcolor="#4F81BD" stroked="f">
                <v:path arrowok="t"/>
                <v:fill type="solid"/>
              </v:shape>
            </v:group>
            <v:group style="position:absolute;left:4502;top:1468;width:552;height:2143" coordorigin="4502,1468" coordsize="552,2143">
              <v:shape style="position:absolute;left:4502;top:1468;width:552;height:2143" coordorigin="4502,1468" coordsize="552,2143" path="m5054,3611l4502,3611,4502,1468,5054,1468,5054,3611xe" filled="t" fillcolor="#4F81BD" stroked="f">
                <v:path arrowok="t"/>
                <v:fill type="solid"/>
              </v:shape>
            </v:group>
            <v:group style="position:absolute;left:3123;top:1843;width:552;height:1769" coordorigin="3123,1843" coordsize="552,1769">
              <v:shape style="position:absolute;left:3123;top:1843;width:552;height:1769" coordorigin="3123,1843" coordsize="552,1769" path="m3675,3611l3123,3611,3123,1843,3675,1843,3675,3611xe" filled="t" fillcolor="#4F81BD" stroked="f">
                <v:path arrowok="t"/>
                <v:fill type="solid"/>
              </v:shape>
            </v:group>
            <v:group style="position:absolute;left:2722;top:1225;width:2;height:2438" coordorigin="2722,1225" coordsize="2,2438">
              <v:shape style="position:absolute;left:2722;top:1225;width:2;height:2438" coordorigin="2722,1225" coordsize="0,2438" path="m2722,3662l2722,1225e" filled="f" stroked="t" strokeweight=".599472pt" strokecolor="#878787">
                <v:path arrowok="t"/>
              </v:shape>
            </v:group>
            <v:group style="position:absolute;left:2662;top:3606;width:6918;height:2" coordorigin="2662,3606" coordsize="6918,2">
              <v:shape style="position:absolute;left:2662;top:3606;width:6918;height:2" coordorigin="2662,3606" coordsize="6918,0" path="m2662,3606l9580,3606e" filled="f" stroked="t" strokeweight=".56691pt" strokecolor="#878787">
                <v:path arrowok="t"/>
              </v:shape>
            </v:group>
            <v:group style="position:absolute;left:4089;top:3606;width:2;height:57" coordorigin="4089,3606" coordsize="2,57">
              <v:shape style="position:absolute;left:4089;top:3606;width:2;height:57" coordorigin="4089,3606" coordsize="0,57" path="m4089,3606l4089,3662e" filled="f" stroked="t" strokeweight=".599472pt" strokecolor="#878787">
                <v:path arrowok="t"/>
              </v:shape>
            </v:group>
            <v:group style="position:absolute;left:5455;top:3606;width:2;height:57" coordorigin="5455,3606" coordsize="2,57">
              <v:shape style="position:absolute;left:5455;top:3606;width:2;height:57" coordorigin="5455,3606" coordsize="0,57" path="m5455,3606l5455,3662e" filled="f" stroked="t" strokeweight=".599472pt" strokecolor="#878787">
                <v:path arrowok="t"/>
              </v:shape>
            </v:group>
            <v:group style="position:absolute;left:6834;top:3606;width:2;height:57" coordorigin="6834,3606" coordsize="2,57">
              <v:shape style="position:absolute;left:6834;top:3606;width:2;height:57" coordorigin="6834,3606" coordsize="0,57" path="m6834,3606l6834,3662e" filled="f" stroked="t" strokeweight=".599472pt" strokecolor="#878787">
                <v:path arrowok="t"/>
              </v:shape>
            </v:group>
            <v:group style="position:absolute;left:8201;top:3606;width:2;height:57" coordorigin="8201,3606" coordsize="2,57">
              <v:shape style="position:absolute;left:8201;top:3606;width:2;height:57" coordorigin="8201,3606" coordsize="0,57" path="m8201,3606l8201,3662e" filled="f" stroked="t" strokeweight=".599472pt" strokecolor="#878787">
                <v:path arrowok="t"/>
              </v:shape>
            </v:group>
            <v:group style="position:absolute;left:9580;top:3606;width:2;height:57" coordorigin="9580,3606" coordsize="2,57">
              <v:shape style="position:absolute;left:9580;top:3606;width:2;height:57" coordorigin="9580,3606" coordsize="0,57" path="m9580,3606l9580,3662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56" w:id="92"/>
      <w:bookmarkEnd w:id="9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ū</w:t>
      </w:r>
      <w:r>
        <w:rPr>
          <w:b w:val="0"/>
          <w:bCs w:val="0"/>
          <w:spacing w:val="-3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102.664001pt;margin-top:-3.32628pt;width:10.992pt;height:69.465931pt;mso-position-horizontal-relative:page;mso-position-vertical-relative:paragraph;z-index:-15699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4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4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4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4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4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4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4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4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4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4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4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4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4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4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4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60" w:right="213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440" w:right="675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3536" w:val="left" w:leader="none"/>
          <w:tab w:pos="4848" w:val="left" w:leader="none"/>
          <w:tab w:pos="6292" w:val="left" w:leader="none"/>
          <w:tab w:pos="7653" w:val="left" w:leader="none"/>
        </w:tabs>
        <w:spacing w:before="57"/>
        <w:ind w:left="1720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4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7"/>
          <w:szCs w:val="17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7"/>
          <w:szCs w:val="17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656" w:right="4268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-4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-3"/>
          <w:w w:val="105"/>
          <w:sz w:val="17"/>
          <w:szCs w:val="17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spacing w:val="3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/>
          <w:bCs/>
          <w:spacing w:val="0"/>
          <w:w w:val="105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spacing w:val="-2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spacing w:val="-2"/>
          <w:w w:val="105"/>
          <w:sz w:val="17"/>
          <w:szCs w:val="17"/>
        </w:rPr>
        <w:t>g</w:t>
      </w:r>
      <w:r>
        <w:rPr>
          <w:rFonts w:ascii="Calibri" w:hAnsi="Calibri" w:cs="Calibri" w:eastAsia="Calibri"/>
          <w:b/>
          <w:bCs/>
          <w:spacing w:val="-5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u</w:t>
      </w:r>
      <w:r>
        <w:rPr>
          <w:rFonts w:ascii="Calibri" w:hAnsi="Calibri" w:cs="Calibri" w:eastAsia="Calibri"/>
          <w:b/>
          <w:bCs/>
          <w:spacing w:val="0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right="223"/>
        <w:jc w:val="left"/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Be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ū</w:t>
      </w:r>
      <w:r>
        <w:rPr>
          <w:b w:val="0"/>
          <w:bCs w:val="0"/>
          <w:spacing w:val="-4"/>
          <w:w w:val="100"/>
        </w:rPr>
        <w:t>-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6"/>
          <w:w w:val="100"/>
        </w:rPr>
        <w:t>h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1"/>
          <w:w w:val="100"/>
        </w:rPr>
        <w:t>45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220"/>
        <w:jc w:val="left"/>
      </w:pPr>
      <w:r>
        <w:rPr/>
        <w:pict>
          <v:group style="position:absolute;margin-left:64.919998pt;margin-top:19.805990pt;width:467.39987pt;height:243.480982pt;mso-position-horizontal-relative:page;mso-position-vertical-relative:paragraph;z-index:-15701" coordorigin="1298,396" coordsize="9348,4870">
            <v:shape style="position:absolute;left:1298;top:396;width:9348;height:4870" type="#_x0000_t75">
              <v:imagedata r:id="rId71" o:title=""/>
            </v:shape>
            <v:group style="position:absolute;left:1614;top:686;width:8400;height:3948" coordorigin="1614,686" coordsize="8400,3948">
              <v:shape style="position:absolute;left:1614;top:686;width:8400;height:3948" coordorigin="1614,686" coordsize="8400,3948" path="m1614,686l10014,686,10014,4634,1614,4634,1614,686xe" filled="t" fillcolor="#FFFFFF" stroked="f">
                <v:path arrowok="t"/>
                <v:fill type="solid"/>
              </v:shape>
            </v:group>
            <v:group style="position:absolute;left:2317;top:1136;width:7383;height:2911" coordorigin="2317,1136" coordsize="7383,2911">
              <v:shape style="position:absolute;left:2317;top:1136;width:7383;height:2911" coordorigin="2317,1136" coordsize="7383,2911" path="m2317,1136l9699,1136,9699,4047,2317,4047,2317,1136xe" filled="t" fillcolor="#FFFFFF" stroked="f">
                <v:path arrowok="t"/>
                <v:fill type="solid"/>
              </v:shape>
            </v:group>
            <v:group style="position:absolute;left:2269;top:3634;width:7435;height:2" coordorigin="2269,3634" coordsize="7435,2">
              <v:shape style="position:absolute;left:2269;top:3634;width:7435;height:2" coordorigin="2269,3634" coordsize="7435,0" path="m2269,3634l9705,3634e" filled="f" stroked="t" strokeweight=".523545pt" strokecolor="#878787">
                <v:path arrowok="t"/>
              </v:shape>
            </v:group>
            <v:group style="position:absolute;left:2269;top:3215;width:7435;height:2" coordorigin="2269,3215" coordsize="7435,2">
              <v:shape style="position:absolute;left:2269;top:3215;width:7435;height:2" coordorigin="2269,3215" coordsize="7435,0" path="m2269,3215l9705,3215e" filled="f" stroked="t" strokeweight=".523545pt" strokecolor="#878787">
                <v:path arrowok="t"/>
              </v:shape>
            </v:group>
            <v:group style="position:absolute;left:2269;top:2796;width:7435;height:2" coordorigin="2269,2796" coordsize="7435,2">
              <v:shape style="position:absolute;left:2269;top:2796;width:7435;height:2" coordorigin="2269,2796" coordsize="7435,0" path="m2269,2796l9705,2796e" filled="f" stroked="t" strokeweight=".523545pt" strokecolor="#878787">
                <v:path arrowok="t"/>
              </v:shape>
            </v:group>
            <v:group style="position:absolute;left:2269;top:2388;width:7435;height:2" coordorigin="2269,2388" coordsize="7435,2">
              <v:shape style="position:absolute;left:2269;top:2388;width:7435;height:2" coordorigin="2269,2388" coordsize="7435,0" path="m2269,2388l9705,2388e" filled="f" stroked="t" strokeweight=".523545pt" strokecolor="#878787">
                <v:path arrowok="t"/>
              </v:shape>
            </v:group>
            <v:group style="position:absolute;left:2269;top:1969;width:7435;height:2" coordorigin="2269,1969" coordsize="7435,2">
              <v:shape style="position:absolute;left:2269;top:1969;width:7435;height:2" coordorigin="2269,1969" coordsize="7435,0" path="m2269,1969l9705,1969e" filled="f" stroked="t" strokeweight=".523545pt" strokecolor="#878787">
                <v:path arrowok="t"/>
              </v:shape>
            </v:group>
            <v:group style="position:absolute;left:2269;top:1550;width:7435;height:2" coordorigin="2269,1550" coordsize="7435,2">
              <v:shape style="position:absolute;left:2269;top:1550;width:7435;height:2" coordorigin="2269,1550" coordsize="7435,0" path="m2269,1550l9705,1550e" filled="f" stroked="t" strokeweight=".523545pt" strokecolor="#878787">
                <v:path arrowok="t"/>
              </v:shape>
            </v:group>
            <v:group style="position:absolute;left:2269;top:1142;width:7435;height:2" coordorigin="2269,1142" coordsize="7435,2">
              <v:shape style="position:absolute;left:2269;top:1142;width:7435;height:2" coordorigin="2269,1142" coordsize="7435,0" path="m2269,1142l9705,1142e" filled="f" stroked="t" strokeweight=".523545pt" strokecolor="#878787">
                <v:path arrowok="t"/>
              </v:shape>
            </v:group>
            <v:group style="position:absolute;left:2322;top:1142;width:2;height:2953" coordorigin="2322,1142" coordsize="2,2953">
              <v:shape style="position:absolute;left:2322;top:1142;width:2;height:2953" coordorigin="2322,1142" coordsize="0,2953" path="m2322,4094l2322,1142e" filled="f" stroked="t" strokeweight=".524338pt" strokecolor="#878787">
                <v:path arrowok="t"/>
              </v:shape>
            </v:group>
            <v:group style="position:absolute;left:2269;top:4042;width:7435;height:2" coordorigin="2269,4042" coordsize="7435,2">
              <v:shape style="position:absolute;left:2269;top:4042;width:7435;height:2" coordorigin="2269,4042" coordsize="7435,0" path="m2269,4042l9705,4042e" filled="f" stroked="t" strokeweight=".523544pt" strokecolor="#878787">
                <v:path arrowok="t"/>
              </v:shape>
            </v:group>
            <v:group style="position:absolute;left:2941;top:4042;width:2;height:52" coordorigin="2941,4042" coordsize="2,52">
              <v:shape style="position:absolute;left:2941;top:4042;width:2;height:52" coordorigin="2941,4042" coordsize="0,52" path="m2941,4042l2941,4094e" filled="f" stroked="t" strokeweight=".524338pt" strokecolor="#878787">
                <v:path arrowok="t"/>
              </v:shape>
            </v:group>
            <v:group style="position:absolute;left:3549;top:4042;width:2;height:52" coordorigin="3549,4042" coordsize="2,52">
              <v:shape style="position:absolute;left:3549;top:4042;width:2;height:52" coordorigin="3549,4042" coordsize="0,52" path="m3549,4042l3549,4094e" filled="f" stroked="t" strokeweight=".524338pt" strokecolor="#878787">
                <v:path arrowok="t"/>
              </v:shape>
            </v:group>
            <v:group style="position:absolute;left:4168;top:4042;width:2;height:52" coordorigin="4168,4042" coordsize="2,52">
              <v:shape style="position:absolute;left:4168;top:4042;width:2;height:52" coordorigin="4168,4042" coordsize="0,52" path="m4168,4042l4168,4094e" filled="f" stroked="t" strokeweight=".524338pt" strokecolor="#878787">
                <v:path arrowok="t"/>
              </v:shape>
            </v:group>
            <v:group style="position:absolute;left:4786;top:4042;width:2;height:52" coordorigin="4786,4042" coordsize="2,52">
              <v:shape style="position:absolute;left:4786;top:4042;width:2;height:52" coordorigin="4786,4042" coordsize="0,52" path="m4786,4042l4786,4094e" filled="f" stroked="t" strokeweight=".524338pt" strokecolor="#878787">
                <v:path arrowok="t"/>
              </v:shape>
            </v:group>
            <v:group style="position:absolute;left:5394;top:4042;width:2;height:52" coordorigin="5394,4042" coordsize="2,52">
              <v:shape style="position:absolute;left:5394;top:4042;width:2;height:52" coordorigin="5394,4042" coordsize="0,52" path="m5394,4042l5394,4094e" filled="f" stroked="t" strokeweight=".524338pt" strokecolor="#878787">
                <v:path arrowok="t"/>
              </v:shape>
            </v:group>
            <v:group style="position:absolute;left:6013;top:4042;width:2;height:52" coordorigin="6013,4042" coordsize="2,52">
              <v:shape style="position:absolute;left:6013;top:4042;width:2;height:52" coordorigin="6013,4042" coordsize="0,52" path="m6013,4042l6013,4094e" filled="f" stroked="t" strokeweight=".524338pt" strokecolor="#878787">
                <v:path arrowok="t"/>
              </v:shape>
            </v:group>
            <v:group style="position:absolute;left:6632;top:4042;width:2;height:52" coordorigin="6632,4042" coordsize="2,52">
              <v:shape style="position:absolute;left:6632;top:4042;width:2;height:52" coordorigin="6632,4042" coordsize="0,52" path="m6632,4042l6632,4094e" filled="f" stroked="t" strokeweight=".524338pt" strokecolor="#878787">
                <v:path arrowok="t"/>
              </v:shape>
            </v:group>
            <v:group style="position:absolute;left:7240;top:4042;width:2;height:52" coordorigin="7240,4042" coordsize="2,52">
              <v:shape style="position:absolute;left:7240;top:4042;width:2;height:52" coordorigin="7240,4042" coordsize="0,52" path="m7240,4042l7240,4094e" filled="f" stroked="t" strokeweight=".524338pt" strokecolor="#878787">
                <v:path arrowok="t"/>
              </v:shape>
            </v:group>
            <v:group style="position:absolute;left:7859;top:4042;width:2;height:52" coordorigin="7859,4042" coordsize="2,52">
              <v:shape style="position:absolute;left:7859;top:4042;width:2;height:52" coordorigin="7859,4042" coordsize="0,52" path="m7859,4042l7859,4094e" filled="f" stroked="t" strokeweight=".524338pt" strokecolor="#878787">
                <v:path arrowok="t"/>
              </v:shape>
            </v:group>
            <v:group style="position:absolute;left:8478;top:4042;width:2;height:52" coordorigin="8478,4042" coordsize="2,52">
              <v:shape style="position:absolute;left:8478;top:4042;width:2;height:52" coordorigin="8478,4042" coordsize="0,52" path="m8478,4042l8478,4094e" filled="f" stroked="t" strokeweight=".524338pt" strokecolor="#878787">
                <v:path arrowok="t"/>
              </v:shape>
            </v:group>
            <v:group style="position:absolute;left:9086;top:4042;width:2;height:52" coordorigin="9086,4042" coordsize="2,52">
              <v:shape style="position:absolute;left:9086;top:4042;width:2;height:52" coordorigin="9086,4042" coordsize="0,52" path="m9086,4042l9086,4094e" filled="f" stroked="t" strokeweight=".524338pt" strokecolor="#878787">
                <v:path arrowok="t"/>
              </v:shape>
            </v:group>
            <v:group style="position:absolute;left:9705;top:4042;width:2;height:52" coordorigin="9705,4042" coordsize="2,52">
              <v:shape style="position:absolute;left:9705;top:4042;width:2;height:52" coordorigin="9705,4042" coordsize="0,52" path="m9705,4042l9705,4094e" filled="f" stroked="t" strokeweight=".524338pt" strokecolor="#878787">
                <v:path arrowok="t"/>
              </v:shape>
            </v:group>
            <v:group style="position:absolute;left:2626;top:1508;width:6774;height:838" coordorigin="2626,1508" coordsize="6774,838">
              <v:shape style="position:absolute;left:2626;top:1508;width:6774;height:838" coordorigin="2626,1508" coordsize="6774,838" path="m2626,2346l3245,2304,3863,2220,4472,2136,5090,2136,5709,2053,6317,1990,6936,1822,7555,1738,8163,1571,8782,1508,9400,1550e" filled="f" stroked="t" strokeweight="1.570669pt" strokecolor="#416FA6">
                <v:path arrowok="t"/>
              </v:shape>
            </v:group>
            <v:group style="position:absolute;left:2626;top:3089;width:6774;height:2" coordorigin="2626,3089" coordsize="6774,2">
              <v:shape style="position:absolute;left:2626;top:3089;width:6774;height:2" coordorigin="2626,3089" coordsize="6774,0" path="m2626,3089l2626,3089,8782,3089,9400,3089e" filled="f" stroked="t" strokeweight="1.570633pt" strokecolor="#A8423F">
                <v:path arrowok="t"/>
              </v:shape>
            </v:group>
            <v:group style="position:absolute;left:2626;top:3508;width:6774;height:408" coordorigin="2626,3508" coordsize="6774,408">
              <v:shape style="position:absolute;left:2626;top:3508;width:6774;height:408" coordorigin="2626,3508" coordsize="6774,408" path="m2626,3916l3245,3895,3863,3895,4472,3874,5090,3895,5709,3812,6317,3770,6936,3749,7555,3655,8163,3529,8782,3529,9400,3508e" filled="f" stroked="t" strokeweight="1.570642pt" strokecolor="#86A44A">
                <v:path arrowok="t"/>
              </v:shape>
            </v:group>
            <v:group style="position:absolute;left:2626;top:3424;width:6774;height:105" coordorigin="2626,3424" coordsize="6774,105">
              <v:shape style="position:absolute;left:2626;top:3424;width:6774;height:105" coordorigin="2626,3424" coordsize="6774,105" path="m2626,3424l3245,3445,3863,3445,4472,3466,5090,3466,5709,3466,6317,3487,6936,3487,7555,3487,8163,3508,8782,3529,9400,3529e" filled="f" stroked="t" strokeweight="1.570634pt" strokecolor="#6E548D">
                <v:path arrowok="t"/>
                <v:stroke dashstyle="longDash"/>
              </v:shape>
            </v:group>
            <v:group style="position:absolute;left:2626;top:2691;width:6774;height:356" coordorigin="2626,2691" coordsize="6774,356">
              <v:shape style="position:absolute;left:2626;top:2691;width:6774;height:356" coordorigin="2626,2691" coordsize="6774,356" path="m2626,2691l3245,2817,3863,2880,4472,2963,5090,2984,5709,2984,6317,3026,6936,3026,7555,3005,8163,3005,8782,3047,9400,3026e" filled="f" stroked="t" strokeweight="1.570639pt" strokecolor="#3D96AE">
                <v:path arrowok="t"/>
                <v:stroke dashstyle="longDash"/>
              </v:shape>
            </v:group>
            <v:group style="position:absolute;left:2626;top:3979;width:6774;height:63" coordorigin="2626,3979" coordsize="6774,63">
              <v:shape style="position:absolute;left:2626;top:3979;width:6774;height:63" coordorigin="2626,3979" coordsize="6774,63" path="m2626,3979l3245,3979,3863,3979,4472,3979,5090,4000,5709,4042,6317,4042,6936,4042,7555,4021,8163,4021,8782,4021,9400,4021e" filled="f" stroked="t" strokeweight="1.570633pt" strokecolor="#DA8137">
                <v:path arrowok="t"/>
              </v:shape>
            </v:group>
            <v:group style="position:absolute;left:1687;top:759;width:8274;height:262" coordorigin="1687,759" coordsize="8274,262">
              <v:shape style="position:absolute;left:1687;top:759;width:8274;height:262" coordorigin="1687,759" coordsize="8274,262" path="m1687,759l9961,759,9961,1021,1687,1021,1687,759xe" filled="t" fillcolor="#FFFFFF" stroked="f">
                <v:path arrowok="t"/>
                <v:fill type="solid"/>
              </v:shape>
            </v:group>
            <v:group style="position:absolute;left:1777;top:890;width:357;height:2" coordorigin="1777,890" coordsize="357,2">
              <v:shape style="position:absolute;left:1777;top:890;width:357;height:2" coordorigin="1777,890" coordsize="357,0" path="m1777,890l2133,890e" filled="f" stroked="t" strokeweight="1.570633pt" strokecolor="#416FA6">
                <v:path arrowok="t"/>
              </v:shape>
            </v:group>
            <v:group style="position:absolute;left:3245;top:890;width:357;height:2" coordorigin="3245,890" coordsize="357,2">
              <v:shape style="position:absolute;left:3245;top:890;width:357;height:2" coordorigin="3245,890" coordsize="357,0" path="m3245,890l3601,890e" filled="f" stroked="t" strokeweight="1.570633pt" strokecolor="#A8423F">
                <v:path arrowok="t"/>
              </v:shape>
            </v:group>
            <v:group style="position:absolute;left:4472;top:890;width:346;height:2" coordorigin="4472,890" coordsize="346,2">
              <v:shape style="position:absolute;left:4472;top:890;width:346;height:2" coordorigin="4472,890" coordsize="346,0" path="m4472,890l4818,890e" filled="f" stroked="t" strokeweight="1.570633pt" strokecolor="#86A44A">
                <v:path arrowok="t"/>
              </v:shape>
            </v:group>
            <v:group style="position:absolute;left:5678;top:890;width:346;height:2" coordorigin="5678,890" coordsize="346,2">
              <v:shape style="position:absolute;left:5678;top:890;width:346;height:2" coordorigin="5678,890" coordsize="346,0" path="m5678,890l6024,890e" filled="f" stroked="t" strokeweight="1.570633pt" strokecolor="#6E548D">
                <v:path arrowok="t"/>
                <v:stroke dashstyle="longDash"/>
              </v:shape>
            </v:group>
            <v:group style="position:absolute;left:6758;top:890;width:357;height:2" coordorigin="6758,890" coordsize="357,2">
              <v:shape style="position:absolute;left:6758;top:890;width:357;height:2" coordorigin="6758,890" coordsize="357,0" path="m6758,890l7114,890e" filled="f" stroked="t" strokeweight="1.570633pt" strokecolor="#3D96AE">
                <v:path arrowok="t"/>
                <v:stroke dashstyle="longDash"/>
              </v:shape>
            </v:group>
            <v:group style="position:absolute;left:8152;top:890;width:357;height:2" coordorigin="8152,890" coordsize="357,2">
              <v:shape style="position:absolute;left:8152;top:890;width:357;height:2" coordorigin="8152,890" coordsize="357,0" path="m8152,890l8509,890e" filled="f" stroked="t" strokeweight="1.570633pt" strokecolor="#DA8137">
                <v:path arrowok="t"/>
              </v:shape>
            </v:group>
            <w10:wrap type="none"/>
          </v:group>
        </w:pict>
      </w:r>
      <w:bookmarkStart w:name="_bookmark57" w:id="93"/>
      <w:bookmarkEnd w:id="9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ū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1907" w:h="16840"/>
          <w:pgMar w:header="0" w:footer="897" w:top="1040" w:bottom="1100" w:left="1020" w:right="1020"/>
        </w:sectPr>
      </w:pP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441" w:val="left" w:leader="none"/>
          <w:tab w:pos="2663" w:val="left" w:leader="none"/>
        </w:tabs>
        <w:spacing w:before="78"/>
        <w:ind w:left="-26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du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&amp;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3"/>
          <w:szCs w:val="13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nd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3"/>
          <w:szCs w:val="13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5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5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3"/>
          <w:szCs w:val="13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3"/>
          <w:szCs w:val="13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3"/>
          <w:szCs w:val="13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tabs>
          <w:tab w:pos="452" w:val="left" w:leader="none"/>
          <w:tab w:pos="1535" w:val="left" w:leader="none"/>
          <w:tab w:pos="2929" w:val="left" w:leader="none"/>
        </w:tabs>
        <w:spacing w:before="78"/>
        <w:ind w:left="6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104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4"/>
          <w:sz w:val="13"/>
          <w:szCs w:val="13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4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  <w:t> 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4"/>
          <w:sz w:val="13"/>
          <w:szCs w:val="13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4"/>
          <w:sz w:val="13"/>
          <w:szCs w:val="13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4"/>
          <w:sz w:val="13"/>
          <w:szCs w:val="13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4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4"/>
          <w:sz w:val="13"/>
          <w:szCs w:val="13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3"/>
          <w:szCs w:val="13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4"/>
          <w:sz w:val="13"/>
          <w:szCs w:val="13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n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&amp;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4"/>
          <w:sz w:val="13"/>
          <w:szCs w:val="13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4"/>
          <w:sz w:val="13"/>
          <w:szCs w:val="13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4"/>
          <w:sz w:val="13"/>
          <w:szCs w:val="13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1907" w:h="16840"/>
          <w:pgMar w:top="0" w:bottom="0" w:left="1020" w:right="1020"/>
          <w:cols w:num="3" w:equalWidth="0">
            <w:col w:w="1138" w:space="40"/>
            <w:col w:w="3375" w:space="40"/>
            <w:col w:w="5274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88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120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88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82.320724pt;margin-top:5.375248pt;width:10.3893pt;height:69.687427pt;mso-position-horizontal-relative:page;mso-position-vertical-relative:paragraph;z-index:-15700" type="#_x0000_t202" filled="f" stroked="f">
            <v:textbox inset="0,0,0,0" style="layout-flow:vertical;mso-layout-flow-alt:bottom-to-top">
              <w:txbxContent>
                <w:p>
                  <w:pPr>
                    <w:spacing w:line="189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4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4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4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4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97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97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97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97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73"/>
        <w:ind w:left="105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726" w:val="left" w:leader="none"/>
          <w:tab w:pos="1341" w:val="left" w:leader="none"/>
          <w:tab w:pos="1956" w:val="left" w:leader="none"/>
          <w:tab w:pos="2572" w:val="left" w:leader="none"/>
          <w:tab w:pos="3187" w:val="left" w:leader="none"/>
          <w:tab w:pos="3802" w:val="left" w:leader="none"/>
          <w:tab w:pos="4418" w:val="left" w:leader="none"/>
          <w:tab w:pos="5033" w:val="left" w:leader="none"/>
          <w:tab w:pos="5648" w:val="left" w:leader="none"/>
          <w:tab w:pos="6264" w:val="left" w:leader="none"/>
          <w:tab w:pos="6879" w:val="left" w:leader="none"/>
        </w:tabs>
        <w:spacing w:before="71"/>
        <w:ind w:left="111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5"/>
          <w:sz w:val="16"/>
          <w:szCs w:val="16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12"/>
        <w:ind w:left="3874" w:right="3757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15"/>
          <w:w w:val="105"/>
          <w:sz w:val="16"/>
          <w:szCs w:val="16"/>
        </w:rPr>
        <w:t>Y</w:t>
      </w:r>
      <w:r>
        <w:rPr>
          <w:rFonts w:ascii="Calibri" w:hAnsi="Calibri" w:cs="Calibri" w:eastAsia="Calibri"/>
          <w:b/>
          <w:bCs/>
          <w:spacing w:val="-1"/>
          <w:w w:val="105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1"/>
          <w:w w:val="105"/>
          <w:sz w:val="16"/>
          <w:szCs w:val="16"/>
        </w:rPr>
        <w:t>a</w:t>
      </w:r>
      <w:r>
        <w:rPr>
          <w:rFonts w:ascii="Calibri" w:hAnsi="Calibri" w:cs="Calibri" w:eastAsia="Calibri"/>
          <w:b/>
          <w:bCs/>
          <w:spacing w:val="0"/>
          <w:w w:val="105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 w:before="72"/>
        <w:ind w:left="113" w:right="0" w:firstLine="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onoun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2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after="0" w:line="275" w:lineRule="auto"/>
        <w:jc w:val="left"/>
        <w:sectPr>
          <w:type w:val="continuous"/>
          <w:pgSz w:w="11907" w:h="16840"/>
          <w:pgMar w:top="0" w:bottom="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696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565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4.508316pt;margin-top:-25.097309pt;width:113.999684pt;height:170.130968pt;mso-position-horizontal-relative:page;mso-position-vertical-relative:paragraph;z-index:-15698" type="#_x0000_t75">
            <v:imagedata r:id="rId72" o:title=""/>
          </v:shape>
        </w:pict>
      </w:r>
      <w:bookmarkStart w:name="_TOC_250002" w:id="94"/>
      <w:bookmarkStart w:name="Wellington" w:id="95"/>
      <w:r>
        <w:rPr/>
      </w:r>
      <w:r>
        <w:rPr>
          <w:rFonts w:ascii="Calibri" w:hAnsi="Calibri" w:cs="Calibri" w:eastAsia="Calibri"/>
          <w:color w:val="FFFFFF"/>
          <w:spacing w:val="13"/>
          <w:w w:val="100"/>
        </w:rPr>
        <w:t>W</w:t>
      </w:r>
      <w:r>
        <w:rPr>
          <w:rFonts w:ascii="Calibri" w:hAnsi="Calibri" w:cs="Calibri" w:eastAsia="Calibri"/>
          <w:color w:val="FFFFFF"/>
          <w:spacing w:val="14"/>
          <w:w w:val="100"/>
        </w:rPr>
        <w:t>E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5"/>
          <w:w w:val="100"/>
        </w:rPr>
        <w:t>IN</w:t>
      </w:r>
      <w:r>
        <w:rPr>
          <w:rFonts w:ascii="Calibri" w:hAnsi="Calibri" w:cs="Calibri" w:eastAsia="Calibri"/>
          <w:color w:val="FFFFFF"/>
          <w:spacing w:val="15"/>
          <w:w w:val="100"/>
        </w:rPr>
        <w:t>GT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0"/>
          <w:w w:val="100"/>
        </w:rPr>
        <w:t>N</w:t>
      </w:r>
      <w:bookmarkEnd w:id="9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7" w:right="50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90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6" w:lineRule="auto" w:before="72"/>
        <w:ind w:left="540" w:right="115" w:hanging="428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lli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Va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ndu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Kap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53" w:lineRule="exact"/>
        <w:ind w:left="540" w:right="0" w:hanging="42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</w:p>
    <w:p>
      <w:pPr>
        <w:pStyle w:val="BodyText"/>
        <w:spacing w:before="37"/>
        <w:ind w:left="540" w:right="0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7" w:lineRule="auto" w:before="37"/>
        <w:ind w:left="539" w:right="398" w:hanging="428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5" w:lineRule="auto"/>
        <w:ind w:left="112" w:right="219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0.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12" w:right="210"/>
        <w:jc w:val="left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1-4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3" w:lineRule="auto"/>
        <w:ind w:left="112" w:right="0"/>
        <w:jc w:val="left"/>
      </w:pPr>
      <w:r>
        <w:rPr/>
        <w:pict>
          <v:group style="position:absolute;margin-left:133.199997pt;margin-top:34.234818pt;width:329.759976pt;height:215.759965pt;mso-position-horizontal-relative:page;mso-position-vertical-relative:paragraph;z-index:-15697" coordorigin="2664,685" coordsize="6595,4315">
            <v:shape style="position:absolute;left:2664;top:685;width:6595;height:4315" type="#_x0000_t75">
              <v:imagedata r:id="rId73" o:title=""/>
            </v:shape>
            <v:group style="position:absolute;left:2980;top:977;width:5646;height:3389" coordorigin="2980,977" coordsize="5646,3389">
              <v:shape style="position:absolute;left:2980;top:977;width:5646;height:3389" coordorigin="2980,977" coordsize="5646,3389" path="m2980,977l8626,977,8626,4367,2980,4367,2980,977xe" filled="t" fillcolor="#FFFFFF" stroked="f">
                <v:path arrowok="t"/>
                <v:fill type="solid"/>
              </v:shape>
            </v:group>
            <v:group style="position:absolute;left:3215;top:1201;width:5105;height:2012" coordorigin="3215,1201" coordsize="5105,2012">
              <v:shape style="position:absolute;left:3215;top:1201;width:5105;height:2012" coordorigin="3215,1201" coordsize="5105,2012" path="m3215,1201l8320,1201,8320,3213,3215,3213,3215,1201xe" filled="t" fillcolor="#FFFFFF" stroked="f">
                <v:path arrowok="t"/>
                <v:fill type="solid"/>
              </v:shape>
            </v:group>
            <v:group style="position:absolute;left:3404;top:4143;width:106;height:106" coordorigin="3404,4143" coordsize="106,106">
              <v:shape style="position:absolute;left:3404;top:4143;width:106;height:106" coordorigin="3404,4143" coordsize="106,106" path="m3404,4143l3510,4143,3510,4249,3404,4249,3404,4143xe" filled="t" fillcolor="#4F81BD" stroked="f">
                <v:path arrowok="t"/>
                <v:fill type="solid"/>
              </v:shape>
            </v:group>
            <v:group style="position:absolute;left:4486;top:4143;width:106;height:106" coordorigin="4486,4143" coordsize="106,106">
              <v:shape style="position:absolute;left:4486;top:4143;width:106;height:106" coordorigin="4486,4143" coordsize="106,106" path="m4486,4143l4592,4143,4592,4249,4486,4249,4486,4143xe" filled="t" fillcolor="#C0504D" stroked="f">
                <v:path arrowok="t"/>
                <v:fill type="solid"/>
              </v:shape>
            </v:group>
            <v:group style="position:absolute;left:5791;top:4143;width:106;height:106" coordorigin="5791,4143" coordsize="106,106">
              <v:shape style="position:absolute;left:5791;top:4143;width:106;height:106" coordorigin="5791,4143" coordsize="106,106" path="m5791,4143l5897,4143,5897,4249,5791,4249,5791,4143xe" filled="t" fillcolor="#9BBB59" stroked="f">
                <v:path arrowok="t"/>
                <v:fill type="solid"/>
              </v:shape>
            </v:group>
            <v:group style="position:absolute;left:7097;top:4143;width:106;height:106" coordorigin="7097,4143" coordsize="106,106">
              <v:shape style="position:absolute;left:7097;top:4143;width:106;height:106" coordorigin="7097,4143" coordsize="106,106" path="m7097,4143l7203,4143,7203,4249,7097,4249,7097,4143xe" filled="t" fillcolor="#8064A2" stroked="f">
                <v:path arrowok="t"/>
                <v:fill type="solid"/>
              </v:shape>
            </v:group>
            <w10:wrap type="none"/>
          </v:group>
        </w:pict>
      </w:r>
      <w:bookmarkStart w:name="_bookmark58" w:id="96"/>
      <w:bookmarkEnd w:id="9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1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6" w:hRule="exact"/>
        </w:trPr>
        <w:tc>
          <w:tcPr>
            <w:tcW w:w="1023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23" w:type="dxa"/>
            <w:gridSpan w:val="2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41" w:type="dxa"/>
            <w:gridSpan w:val="2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  <w:tc>
          <w:tcPr>
            <w:tcW w:w="1023" w:type="dxa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single" w:sz="5" w:space="0" w:color="878787"/>
            </w:tcBorders>
          </w:tcPr>
          <w:p>
            <w:pPr/>
          </w:p>
        </w:tc>
      </w:tr>
      <w:tr>
        <w:trPr>
          <w:trHeight w:val="812" w:hRule="exact"/>
        </w:trPr>
        <w:tc>
          <w:tcPr>
            <w:tcW w:w="1217" w:type="dxa"/>
            <w:gridSpan w:val="2"/>
            <w:tcBorders>
              <w:top w:val="nil" w:sz="6" w:space="0" w:color="auto"/>
              <w:left w:val="single" w:sz="5" w:space="0" w:color="878787"/>
              <w:bottom w:val="nil" w:sz="6" w:space="0" w:color="auto"/>
              <w:right w:val="nil" w:sz="6" w:space="0" w:color="auto"/>
            </w:tcBorders>
            <w:shd w:val="clear" w:color="auto" w:fill="4F81BD"/>
          </w:tcPr>
          <w:p>
            <w:pPr/>
          </w:p>
        </w:tc>
        <w:tc>
          <w:tcPr>
            <w:tcW w:w="18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504D"/>
          </w:tcPr>
          <w:p>
            <w:pPr/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BBB59"/>
          </w:tcPr>
          <w:p>
            <w:pPr/>
          </w:p>
        </w:tc>
        <w:tc>
          <w:tcPr>
            <w:tcW w:w="111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878787"/>
            </w:tcBorders>
            <w:shd w:val="clear" w:color="auto" w:fill="8064A2"/>
          </w:tcPr>
          <w:p>
            <w:pPr/>
          </w:p>
        </w:tc>
      </w:tr>
      <w:tr>
        <w:trPr>
          <w:trHeight w:val="606" w:hRule="exact"/>
        </w:trPr>
        <w:tc>
          <w:tcPr>
            <w:tcW w:w="1023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23" w:type="dxa"/>
            <w:gridSpan w:val="2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06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41" w:type="dxa"/>
            <w:gridSpan w:val="2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  <w:tc>
          <w:tcPr>
            <w:tcW w:w="1023" w:type="dxa"/>
            <w:tcBorders>
              <w:top w:val="nil" w:sz="6" w:space="0" w:color="auto"/>
              <w:left w:val="single" w:sz="5" w:space="0" w:color="878787"/>
              <w:bottom w:val="single" w:sz="5" w:space="0" w:color="878787"/>
              <w:right w:val="single" w:sz="5" w:space="0" w:color="878787"/>
            </w:tcBorders>
          </w:tcPr>
          <w:p>
            <w:pPr/>
          </w:p>
        </w:tc>
      </w:tr>
    </w:tbl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974" w:val="left" w:leader="none"/>
          <w:tab w:pos="1996" w:val="left" w:leader="none"/>
          <w:tab w:pos="3017" w:val="left" w:leader="none"/>
          <w:tab w:pos="4039" w:val="left" w:leader="none"/>
          <w:tab w:pos="5013" w:val="left" w:leader="none"/>
        </w:tabs>
        <w:ind w:left="0" w:right="285" w:firstLine="0"/>
        <w:jc w:val="center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388" w:firstLine="0"/>
        <w:jc w:val="center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/>
          <w:bCs/>
          <w:spacing w:val="5"/>
          <w:w w:val="100"/>
          <w:sz w:val="19"/>
          <w:szCs w:val="19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spacing w:val="3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spacing w:val="4"/>
          <w:w w:val="100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9"/>
          <w:szCs w:val="19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078" w:val="left" w:leader="none"/>
          <w:tab w:pos="2383" w:val="left" w:leader="none"/>
          <w:tab w:pos="3688" w:val="left" w:leader="none"/>
        </w:tabs>
        <w:ind w:left="0" w:right="173" w:firstLine="0"/>
        <w:jc w:val="center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9"/>
          <w:szCs w:val="19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9"/>
          <w:szCs w:val="19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  <w:t>es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9"/>
          <w:szCs w:val="19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9"/>
          <w:szCs w:val="19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9"/>
          <w:szCs w:val="19"/>
        </w:rPr>
      </w:r>
    </w:p>
    <w:p>
      <w:pPr>
        <w:spacing w:after="0"/>
        <w:jc w:val="center"/>
        <w:rPr>
          <w:rFonts w:ascii="Calibri" w:hAnsi="Calibri" w:cs="Calibri" w:eastAsia="Calibri"/>
          <w:sz w:val="19"/>
          <w:szCs w:val="19"/>
        </w:rPr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6" w:lineRule="auto" w:before="72"/>
        <w:ind w:right="233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enden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39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ng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3" w:right="86"/>
        <w:jc w:val="left"/>
      </w:pPr>
      <w:r>
        <w:rPr/>
        <w:pict>
          <v:group style="position:absolute;margin-left:76.199997pt;margin-top:34.205063pt;width:443.159848pt;height:226.559893pt;mso-position-horizontal-relative:page;mso-position-vertical-relative:paragraph;z-index:-15695" coordorigin="1524,684" coordsize="8863,4531">
            <v:shape style="position:absolute;left:1524;top:684;width:8863;height:4531" type="#_x0000_t75">
              <v:imagedata r:id="rId74" o:title=""/>
            </v:shape>
            <v:group style="position:absolute;left:1840;top:975;width:7913;height:3608" coordorigin="1840,975" coordsize="7913,3608">
              <v:shape style="position:absolute;left:1840;top:975;width:7913;height:3608" coordorigin="1840,975" coordsize="7913,3608" path="m1840,975l9754,975,9754,4583,1840,4583,1840,975xe" filled="t" fillcolor="#FFFFFF" stroked="f">
                <v:path arrowok="t"/>
                <v:fill type="solid"/>
              </v:shape>
            </v:group>
            <v:group style="position:absolute;left:2716;top:1167;width:6858;height:2509" coordorigin="2716,1167" coordsize="6858,2509">
              <v:shape style="position:absolute;left:2716;top:1167;width:6858;height:2509" coordorigin="2716,1167" coordsize="6858,2509" path="m2716,1167l9574,1167,9574,3675,2716,3675,2716,1167xe" filled="t" fillcolor="#FFFFFF" stroked="f">
                <v:path arrowok="t"/>
                <v:fill type="solid"/>
              </v:shape>
            </v:group>
            <v:group style="position:absolute;left:7799;top:3395;width:1780;height:2" coordorigin="7799,3395" coordsize="1780,2">
              <v:shape style="position:absolute;left:7799;top:3395;width:1780;height:2" coordorigin="7799,3395" coordsize="1780,0" path="m7799,3395l9580,3395e" filled="f" stroked="t" strokeweight=".597305pt" strokecolor="#878787">
                <v:path arrowok="t"/>
              </v:shape>
            </v:group>
            <v:group style="position:absolute;left:6420;top:3395;width:827;height:2" coordorigin="6420,3395" coordsize="827,2">
              <v:shape style="position:absolute;left:6420;top:3395;width:827;height:2" coordorigin="6420,3395" coordsize="827,0" path="m6420,3395l7248,3395e" filled="f" stroked="t" strokeweight=".597305pt" strokecolor="#878787">
                <v:path arrowok="t"/>
              </v:shape>
            </v:group>
            <v:group style="position:absolute;left:5054;top:3395;width:815;height:2" coordorigin="5054,3395" coordsize="815,2">
              <v:shape style="position:absolute;left:5054;top:3395;width:815;height:2" coordorigin="5054,3395" coordsize="815,0" path="m5054,3395l5869,3395e" filled="f" stroked="t" strokeweight=".597305pt" strokecolor="#878787">
                <v:path arrowok="t"/>
              </v:shape>
            </v:group>
            <v:group style="position:absolute;left:3675;top:3395;width:827;height:2" coordorigin="3675,3395" coordsize="827,2">
              <v:shape style="position:absolute;left:3675;top:3395;width:827;height:2" coordorigin="3675,3395" coordsize="827,0" path="m3675,3395l4502,3395e" filled="f" stroked="t" strokeweight=".597305pt" strokecolor="#878787">
                <v:path arrowok="t"/>
              </v:shape>
            </v:group>
            <v:group style="position:absolute;left:2662;top:3395;width:462;height:2" coordorigin="2662,3395" coordsize="462,2">
              <v:shape style="position:absolute;left:2662;top:3395;width:462;height:2" coordorigin="2662,3395" coordsize="462,0" path="m2662,3395l3123,3395e" filled="f" stroked="t" strokeweight=".597420pt" strokecolor="#878787">
                <v:path arrowok="t"/>
              </v:shape>
            </v:group>
            <v:group style="position:absolute;left:7799;top:3120;width:1780;height:2" coordorigin="7799,3120" coordsize="1780,2">
              <v:shape style="position:absolute;left:7799;top:3120;width:1780;height:2" coordorigin="7799,3120" coordsize="1780,0" path="m7799,3120l9580,3120e" filled="f" stroked="t" strokeweight=".597305pt" strokecolor="#878787">
                <v:path arrowok="t"/>
              </v:shape>
            </v:group>
            <v:group style="position:absolute;left:6420;top:3120;width:827;height:2" coordorigin="6420,3120" coordsize="827,2">
              <v:shape style="position:absolute;left:6420;top:3120;width:827;height:2" coordorigin="6420,3120" coordsize="827,0" path="m6420,3120l7248,3120e" filled="f" stroked="t" strokeweight=".597305pt" strokecolor="#878787">
                <v:path arrowok="t"/>
              </v:shape>
            </v:group>
            <v:group style="position:absolute;left:5054;top:3120;width:815;height:2" coordorigin="5054,3120" coordsize="815,2">
              <v:shape style="position:absolute;left:5054;top:3120;width:815;height:2" coordorigin="5054,3120" coordsize="815,0" path="m5054,3120l5869,3120e" filled="f" stroked="t" strokeweight=".597305pt" strokecolor="#878787">
                <v:path arrowok="t"/>
              </v:shape>
            </v:group>
            <v:group style="position:absolute;left:3675;top:3120;width:827;height:2" coordorigin="3675,3120" coordsize="827,2">
              <v:shape style="position:absolute;left:3675;top:3120;width:827;height:2" coordorigin="3675,3120" coordsize="827,0" path="m3675,3120l4502,3120e" filled="f" stroked="t" strokeweight=".597305pt" strokecolor="#878787">
                <v:path arrowok="t"/>
              </v:shape>
            </v:group>
            <v:group style="position:absolute;left:2662;top:3120;width:462;height:2" coordorigin="2662,3120" coordsize="462,2">
              <v:shape style="position:absolute;left:2662;top:3120;width:462;height:2" coordorigin="2662,3120" coordsize="462,0" path="m2662,3120l3123,3120e" filled="f" stroked="t" strokeweight=".597420pt" strokecolor="#878787">
                <v:path arrowok="t"/>
              </v:shape>
            </v:group>
            <v:group style="position:absolute;left:6420;top:2833;width:3159;height:2" coordorigin="6420,2833" coordsize="3159,2">
              <v:shape style="position:absolute;left:6420;top:2833;width:3159;height:2" coordorigin="6420,2833" coordsize="3159,0" path="m6420,2833l9580,2833e" filled="f" stroked="t" strokeweight=".597305pt" strokecolor="#878787">
                <v:path arrowok="t"/>
              </v:shape>
            </v:group>
            <v:group style="position:absolute;left:5054;top:2833;width:815;height:2" coordorigin="5054,2833" coordsize="815,2">
              <v:shape style="position:absolute;left:5054;top:2833;width:815;height:2" coordorigin="5054,2833" coordsize="815,0" path="m5054,2833l5869,2833e" filled="f" stroked="t" strokeweight=".597305pt" strokecolor="#878787">
                <v:path arrowok="t"/>
              </v:shape>
            </v:group>
            <v:group style="position:absolute;left:3675;top:2833;width:827;height:2" coordorigin="3675,2833" coordsize="827,2">
              <v:shape style="position:absolute;left:3675;top:2833;width:827;height:2" coordorigin="3675,2833" coordsize="827,0" path="m3675,2833l4502,2833e" filled="f" stroked="t" strokeweight=".597305pt" strokecolor="#878787">
                <v:path arrowok="t"/>
              </v:shape>
            </v:group>
            <v:group style="position:absolute;left:2662;top:2833;width:462;height:2" coordorigin="2662,2833" coordsize="462,2">
              <v:shape style="position:absolute;left:2662;top:2833;width:462;height:2" coordorigin="2662,2833" coordsize="462,0" path="m2662,2833l3123,2833e" filled="f" stroked="t" strokeweight=".597392pt" strokecolor="#878787">
                <v:path arrowok="t"/>
              </v:shape>
            </v:group>
            <v:group style="position:absolute;left:6420;top:2558;width:3159;height:2" coordorigin="6420,2558" coordsize="3159,2">
              <v:shape style="position:absolute;left:6420;top:2558;width:3159;height:2" coordorigin="6420,2558" coordsize="3159,0" path="m6420,2558l9580,2558e" filled="f" stroked="t" strokeweight=".597305pt" strokecolor="#878787">
                <v:path arrowok="t"/>
              </v:shape>
            </v:group>
            <v:group style="position:absolute;left:5054;top:2558;width:815;height:2" coordorigin="5054,2558" coordsize="815,2">
              <v:shape style="position:absolute;left:5054;top:2558;width:815;height:2" coordorigin="5054,2558" coordsize="815,0" path="m5054,2558l5869,2558e" filled="f" stroked="t" strokeweight=".597305pt" strokecolor="#878787">
                <v:path arrowok="t"/>
              </v:shape>
            </v:group>
            <v:group style="position:absolute;left:3675;top:2558;width:827;height:2" coordorigin="3675,2558" coordsize="827,2">
              <v:shape style="position:absolute;left:3675;top:2558;width:827;height:2" coordorigin="3675,2558" coordsize="827,0" path="m3675,2558l4502,2558e" filled="f" stroked="t" strokeweight=".597305pt" strokecolor="#878787">
                <v:path arrowok="t"/>
              </v:shape>
            </v:group>
            <v:group style="position:absolute;left:2662;top:2558;width:462;height:2" coordorigin="2662,2558" coordsize="462,2">
              <v:shape style="position:absolute;left:2662;top:2558;width:462;height:2" coordorigin="2662,2558" coordsize="462,0" path="m2662,2558l3123,2558e" filled="f" stroked="t" strokeweight=".597392pt" strokecolor="#878787">
                <v:path arrowok="t"/>
              </v:shape>
            </v:group>
            <v:group style="position:absolute;left:6420;top:2284;width:3159;height:2" coordorigin="6420,2284" coordsize="3159,2">
              <v:shape style="position:absolute;left:6420;top:2284;width:3159;height:2" coordorigin="6420,2284" coordsize="3159,0" path="m6420,2284l9580,2284e" filled="f" stroked="t" strokeweight=".597305pt" strokecolor="#878787">
                <v:path arrowok="t"/>
              </v:shape>
            </v:group>
            <v:group style="position:absolute;left:5054;top:2284;width:815;height:2" coordorigin="5054,2284" coordsize="815,2">
              <v:shape style="position:absolute;left:5054;top:2284;width:815;height:2" coordorigin="5054,2284" coordsize="815,0" path="m5054,2284l5869,2284e" filled="f" stroked="t" strokeweight=".597305pt" strokecolor="#878787">
                <v:path arrowok="t"/>
              </v:shape>
            </v:group>
            <v:group style="position:absolute;left:3675;top:2284;width:827;height:2" coordorigin="3675,2284" coordsize="827,2">
              <v:shape style="position:absolute;left:3675;top:2284;width:827;height:2" coordorigin="3675,2284" coordsize="827,0" path="m3675,2284l4502,2284e" filled="f" stroked="t" strokeweight=".597305pt" strokecolor="#878787">
                <v:path arrowok="t"/>
              </v:shape>
            </v:group>
            <v:group style="position:absolute;left:2662;top:2284;width:462;height:2" coordorigin="2662,2284" coordsize="462,2">
              <v:shape style="position:absolute;left:2662;top:2284;width:462;height:2" coordorigin="2662,2284" coordsize="462,0" path="m2662,2284l3123,2284e" filled="f" stroked="t" strokeweight=".597392pt" strokecolor="#878787">
                <v:path arrowok="t"/>
              </v:shape>
            </v:group>
            <v:group style="position:absolute;left:6420;top:1997;width:3159;height:2" coordorigin="6420,1997" coordsize="3159,2">
              <v:shape style="position:absolute;left:6420;top:1997;width:3159;height:2" coordorigin="6420,1997" coordsize="3159,0" path="m6420,1997l9580,1997e" filled="f" stroked="t" strokeweight=".597305pt" strokecolor="#878787">
                <v:path arrowok="t"/>
              </v:shape>
            </v:group>
            <v:group style="position:absolute;left:5054;top:1997;width:815;height:2" coordorigin="5054,1997" coordsize="815,2">
              <v:shape style="position:absolute;left:5054;top:1997;width:815;height:2" coordorigin="5054,1997" coordsize="815,0" path="m5054,1997l5869,1997e" filled="f" stroked="t" strokeweight=".597305pt" strokecolor="#878787">
                <v:path arrowok="t"/>
              </v:shape>
            </v:group>
            <v:group style="position:absolute;left:2662;top:1997;width:1840;height:2" coordorigin="2662,1997" coordsize="1840,2">
              <v:shape style="position:absolute;left:2662;top:1997;width:1840;height:2" coordorigin="2662,1997" coordsize="1840,0" path="m2662,1997l4502,1997e" filled="f" stroked="t" strokeweight=".597363pt" strokecolor="#878787">
                <v:path arrowok="t"/>
              </v:shape>
            </v:group>
            <v:group style="position:absolute;left:6420;top:1722;width:3159;height:2" coordorigin="6420,1722" coordsize="3159,2">
              <v:shape style="position:absolute;left:6420;top:1722;width:3159;height:2" coordorigin="6420,1722" coordsize="3159,0" path="m6420,1722l9580,1722e" filled="f" stroked="t" strokeweight=".597305pt" strokecolor="#878787">
                <v:path arrowok="t"/>
              </v:shape>
            </v:group>
            <v:group style="position:absolute;left:5054;top:1722;width:815;height:2" coordorigin="5054,1722" coordsize="815,2">
              <v:shape style="position:absolute;left:5054;top:1722;width:815;height:2" coordorigin="5054,1722" coordsize="815,0" path="m5054,1722l5869,1722e" filled="f" stroked="t" strokeweight=".597305pt" strokecolor="#878787">
                <v:path arrowok="t"/>
              </v:shape>
            </v:group>
            <v:group style="position:absolute;left:2662;top:1722;width:1840;height:2" coordorigin="2662,1722" coordsize="1840,2">
              <v:shape style="position:absolute;left:2662;top:1722;width:1840;height:2" coordorigin="2662,1722" coordsize="1840,0" path="m2662,1722l4502,1722e" filled="f" stroked="t" strokeweight=".597363pt" strokecolor="#878787">
                <v:path arrowok="t"/>
              </v:shape>
            </v:group>
            <v:group style="position:absolute;left:2662;top:1435;width:6918;height:2" coordorigin="2662,1435" coordsize="6918,2">
              <v:shape style="position:absolute;left:2662;top:1435;width:6918;height:2" coordorigin="2662,1435" coordsize="6918,0" path="m2662,1435l9580,1435e" filled="f" stroked="t" strokeweight=".597305pt" strokecolor="#878787">
                <v:path arrowok="t"/>
              </v:shape>
            </v:group>
            <v:group style="position:absolute;left:2662;top:1161;width:6918;height:2" coordorigin="2662,1161" coordsize="6918,2">
              <v:shape style="position:absolute;left:2662;top:1161;width:6918;height:2" coordorigin="2662,1161" coordsize="6918,0" path="m2662,1161l9580,1161e" filled="f" stroked="t" strokeweight=".597305pt" strokecolor="#878787">
                <v:path arrowok="t"/>
              </v:shape>
            </v:group>
            <v:group style="position:absolute;left:8615;top:3508;width:552;height:167" coordorigin="8615,3508" coordsize="552,167">
              <v:shape style="position:absolute;left:8615;top:3508;width:552;height:167" coordorigin="8615,3508" coordsize="552,167" path="m9166,3675l8615,3675,8615,3508,9166,3508,9166,3675xe" filled="t" fillcolor="#4F81BD" stroked="f">
                <v:path arrowok="t"/>
                <v:fill type="solid"/>
              </v:shape>
            </v:group>
            <v:group style="position:absolute;left:7248;top:3090;width:552;height:585" coordorigin="7248,3090" coordsize="552,585">
              <v:shape style="position:absolute;left:7248;top:3090;width:552;height:585" coordorigin="7248,3090" coordsize="552,585" path="m7799,3675l7248,3675,7248,3090,7799,3090,7799,3675xe" filled="t" fillcolor="#4F81BD" stroked="f">
                <v:path arrowok="t"/>
                <v:fill type="solid"/>
              </v:shape>
            </v:group>
            <v:group style="position:absolute;left:5869;top:1668;width:552;height:2007" coordorigin="5869,1668" coordsize="552,2007">
              <v:shape style="position:absolute;left:5869;top:1668;width:552;height:2007" coordorigin="5869,1668" coordsize="552,2007" path="m6420,3675l5869,3675,5869,1668,6420,1668,6420,3675xe" filled="t" fillcolor="#4F81BD" stroked="f">
                <v:path arrowok="t"/>
                <v:fill type="solid"/>
              </v:shape>
            </v:group>
            <v:group style="position:absolute;left:4502;top:1465;width:552;height:2210" coordorigin="4502,1465" coordsize="552,2210">
              <v:shape style="position:absolute;left:4502;top:1465;width:552;height:2210" coordorigin="4502,1465" coordsize="552,2210" path="m5054,3675l4502,3675,4502,1465,5054,1465,5054,3675xe" filled="t" fillcolor="#4F81BD" stroked="f">
                <v:path arrowok="t"/>
                <v:fill type="solid"/>
              </v:shape>
            </v:group>
            <v:group style="position:absolute;left:3123;top:2218;width:552;height:1457" coordorigin="3123,2218" coordsize="552,1457">
              <v:shape style="position:absolute;left:3123;top:2218;width:552;height:1457" coordorigin="3123,2218" coordsize="552,1457" path="m3675,3675l3123,3675,3123,2218,3675,2218,3675,3675xe" filled="t" fillcolor="#4F81BD" stroked="f">
                <v:path arrowok="t"/>
                <v:fill type="solid"/>
              </v:shape>
            </v:group>
            <v:group style="position:absolute;left:2722;top:1161;width:2;height:2568" coordorigin="2722,1161" coordsize="2,2568">
              <v:shape style="position:absolute;left:2722;top:1161;width:2;height:2568" coordorigin="2722,1161" coordsize="0,2568" path="m2722,3729l2722,1161e" filled="f" stroked="t" strokeweight=".599472pt" strokecolor="#878787">
                <v:path arrowok="t"/>
              </v:shape>
            </v:group>
            <v:group style="position:absolute;left:2662;top:3669;width:6918;height:2" coordorigin="2662,3669" coordsize="6918,2">
              <v:shape style="position:absolute;left:2662;top:3669;width:6918;height:2" coordorigin="2662,3669" coordsize="6918,0" path="m2662,3669l9580,3669e" filled="f" stroked="t" strokeweight=".597305pt" strokecolor="#878787">
                <v:path arrowok="t"/>
              </v:shape>
            </v:group>
            <v:group style="position:absolute;left:4089;top:3669;width:2;height:60" coordorigin="4089,3669" coordsize="2,60">
              <v:shape style="position:absolute;left:4089;top:3669;width:2;height:60" coordorigin="4089,3669" coordsize="0,60" path="m4089,3669l4089,3729e" filled="f" stroked="t" strokeweight=".599472pt" strokecolor="#878787">
                <v:path arrowok="t"/>
              </v:shape>
            </v:group>
            <v:group style="position:absolute;left:5455;top:3669;width:2;height:60" coordorigin="5455,3669" coordsize="2,60">
              <v:shape style="position:absolute;left:5455;top:3669;width:2;height:60" coordorigin="5455,3669" coordsize="0,60" path="m5455,3669l5455,3729e" filled="f" stroked="t" strokeweight=".599472pt" strokecolor="#878787">
                <v:path arrowok="t"/>
              </v:shape>
            </v:group>
            <v:group style="position:absolute;left:6834;top:3669;width:2;height:60" coordorigin="6834,3669" coordsize="2,60">
              <v:shape style="position:absolute;left:6834;top:3669;width:2;height:60" coordorigin="6834,3669" coordsize="0,60" path="m6834,3669l6834,3729e" filled="f" stroked="t" strokeweight=".599472pt" strokecolor="#878787">
                <v:path arrowok="t"/>
              </v:shape>
            </v:group>
            <v:group style="position:absolute;left:8201;top:3669;width:2;height:60" coordorigin="8201,3669" coordsize="2,60">
              <v:shape style="position:absolute;left:8201;top:3669;width:2;height:60" coordorigin="8201,3669" coordsize="0,60" path="m8201,3669l8201,3729e" filled="f" stroked="t" strokeweight=".599472pt" strokecolor="#878787">
                <v:path arrowok="t"/>
              </v:shape>
            </v:group>
            <v:group style="position:absolute;left:9580;top:3669;width:2;height:60" coordorigin="9580,3669" coordsize="2,60">
              <v:shape style="position:absolute;left:9580;top:3669;width:2;height:60" coordorigin="9580,3669" coordsize="0,60" path="m9580,3669l9580,3729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59" w:id="97"/>
      <w:bookmarkEnd w:id="9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39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3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90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102.663902pt;margin-top:7.516565pt;width:10.992pt;height:73.081282pt;mso-position-horizontal-relative:page;mso-position-vertical-relative:paragraph;z-index:-15692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9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9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9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9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9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9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99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9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360" w:right="21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9"/>
          <w:w w:val="100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before="59"/>
        <w:ind w:left="1440" w:right="675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3536" w:val="left" w:leader="none"/>
          <w:tab w:pos="4848" w:val="left" w:leader="none"/>
          <w:tab w:pos="6292" w:val="left" w:leader="none"/>
          <w:tab w:pos="7653" w:val="left" w:leader="none"/>
        </w:tabs>
        <w:spacing w:before="59"/>
        <w:ind w:left="172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656" w:right="426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5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spacing w:val="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spacing w:val="-2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spacing w:val="-5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72"/>
        <w:ind w:left="113" w:right="162" w:firstLine="0"/>
        <w:jc w:val="left"/>
      </w:pP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3" w:right="0"/>
        <w:jc w:val="left"/>
      </w:pPr>
      <w:r>
        <w:rPr/>
        <w:pict>
          <v:group style="position:absolute;margin-left:66.360001pt;margin-top:19.810843pt;width:464.399963pt;height:243.479807pt;mso-position-horizontal-relative:page;mso-position-vertical-relative:paragraph;z-index:-15694" coordorigin="1327,396" coordsize="9288,4870">
            <v:shape style="position:absolute;left:1327;top:396;width:9288;height:4870" type="#_x0000_t75">
              <v:imagedata r:id="rId75" o:title=""/>
            </v:shape>
            <v:group style="position:absolute;left:1644;top:687;width:8340;height:3948" coordorigin="1644,687" coordsize="8340,3948">
              <v:shape style="position:absolute;left:1644;top:687;width:8340;height:3948" coordorigin="1644,687" coordsize="8340,3948" path="m1644,687l9984,687,9984,4635,1644,4635,1644,687xe" filled="t" fillcolor="#FFFFFF" stroked="f">
                <v:path arrowok="t"/>
                <v:fill type="solid"/>
              </v:shape>
            </v:group>
            <v:group style="position:absolute;left:2356;top:1174;width:7374;height:2781" coordorigin="2356,1174" coordsize="7374,2781">
              <v:shape style="position:absolute;left:2356;top:1174;width:7374;height:2781" coordorigin="2356,1174" coordsize="7374,2781" path="m2356,1174l9730,1174,9730,3955,2356,3955,2356,1174xe" filled="t" fillcolor="#FFFFFF" stroked="f">
                <v:path arrowok="t"/>
                <v:fill type="solid"/>
              </v:shape>
            </v:group>
            <v:group style="position:absolute;left:2300;top:3554;width:7435;height:2" coordorigin="2300,3554" coordsize="7435,2">
              <v:shape style="position:absolute;left:2300;top:3554;width:7435;height:2" coordorigin="2300,3554" coordsize="7435,0" path="m2300,3554l9735,3554e" filled="f" stroked="t" strokeweight=".507462pt" strokecolor="#878787">
                <v:path arrowok="t"/>
              </v:shape>
            </v:group>
            <v:group style="position:absolute;left:2300;top:3158;width:7435;height:2" coordorigin="2300,3158" coordsize="7435,2">
              <v:shape style="position:absolute;left:2300;top:3158;width:7435;height:2" coordorigin="2300,3158" coordsize="7435,0" path="m2300,3158l9735,3158e" filled="f" stroked="t" strokeweight=".507462pt" strokecolor="#878787">
                <v:path arrowok="t"/>
              </v:shape>
            </v:group>
            <v:group style="position:absolute;left:2300;top:2762;width:7435;height:2" coordorigin="2300,2762" coordsize="7435,2">
              <v:shape style="position:absolute;left:2300;top:2762;width:7435;height:2" coordorigin="2300,2762" coordsize="7435,0" path="m2300,2762l9735,2762e" filled="f" stroked="t" strokeweight=".507462pt" strokecolor="#878787">
                <v:path arrowok="t"/>
              </v:shape>
            </v:group>
            <v:group style="position:absolute;left:2300;top:2366;width:7435;height:2" coordorigin="2300,2366" coordsize="7435,2">
              <v:shape style="position:absolute;left:2300;top:2366;width:7435;height:2" coordorigin="2300,2366" coordsize="7435,0" path="m2300,2366l9735,2366e" filled="f" stroked="t" strokeweight=".507462pt" strokecolor="#878787">
                <v:path arrowok="t"/>
              </v:shape>
            </v:group>
            <v:group style="position:absolute;left:2300;top:1971;width:7435;height:2" coordorigin="2300,1971" coordsize="7435,2">
              <v:shape style="position:absolute;left:2300;top:1971;width:7435;height:2" coordorigin="2300,1971" coordsize="7435,0" path="m2300,1971l9735,1971e" filled="f" stroked="t" strokeweight=".507462pt" strokecolor="#878787">
                <v:path arrowok="t"/>
              </v:shape>
            </v:group>
            <v:group style="position:absolute;left:2300;top:1565;width:7435;height:2" coordorigin="2300,1565" coordsize="7435,2">
              <v:shape style="position:absolute;left:2300;top:1565;width:7435;height:2" coordorigin="2300,1565" coordsize="7435,0" path="m2300,1565l9735,1565e" filled="f" stroked="t" strokeweight=".507462pt" strokecolor="#878787">
                <v:path arrowok="t"/>
              </v:shape>
            </v:group>
            <v:group style="position:absolute;left:2300;top:1169;width:7435;height:2" coordorigin="2300,1169" coordsize="7435,2">
              <v:shape style="position:absolute;left:2300;top:1169;width:7435;height:2" coordorigin="2300,1169" coordsize="7435,0" path="m2300,1169l9735,1169e" filled="f" stroked="t" strokeweight=".507462pt" strokecolor="#878787">
                <v:path arrowok="t"/>
              </v:shape>
            </v:group>
            <v:group style="position:absolute;left:2351;top:1169;width:2;height:2832" coordorigin="2351,1169" coordsize="2,2832">
              <v:shape style="position:absolute;left:2351;top:1169;width:2;height:2832" coordorigin="2351,1169" coordsize="0,2832" path="m2351,4001l2351,1169e" filled="f" stroked="t" strokeweight=".50856pt" strokecolor="#878787">
                <v:path arrowok="t"/>
              </v:shape>
            </v:group>
            <v:group style="position:absolute;left:2300;top:3950;width:7435;height:2" coordorigin="2300,3950" coordsize="7435,2">
              <v:shape style="position:absolute;left:2300;top:3950;width:7435;height:2" coordorigin="2300,3950" coordsize="7435,0" path="m2300,3950l9735,3950e" filled="f" stroked="t" strokeweight=".507461pt" strokecolor="#878787">
                <v:path arrowok="t"/>
              </v:shape>
            </v:group>
            <v:group style="position:absolute;left:2971;top:3950;width:2;height:51" coordorigin="2971,3950" coordsize="2,51">
              <v:shape style="position:absolute;left:2971;top:3950;width:2;height:51" coordorigin="2971,3950" coordsize="0,51" path="m2971,3950l2971,4001e" filled="f" stroked="t" strokeweight=".50856pt" strokecolor="#878787">
                <v:path arrowok="t"/>
              </v:shape>
            </v:group>
            <v:group style="position:absolute;left:3581;top:3950;width:2;height:51" coordorigin="3581,3950" coordsize="2,51">
              <v:shape style="position:absolute;left:3581;top:3950;width:2;height:51" coordorigin="3581,3950" coordsize="0,51" path="m3581,3950l3581,4001e" filled="f" stroked="t" strokeweight=".50856pt" strokecolor="#878787">
                <v:path arrowok="t"/>
              </v:shape>
            </v:group>
            <v:group style="position:absolute;left:4202;top:3950;width:2;height:51" coordorigin="4202,3950" coordsize="2,51">
              <v:shape style="position:absolute;left:4202;top:3950;width:2;height:51" coordorigin="4202,3950" coordsize="0,51" path="m4202,3950l4202,4001e" filled="f" stroked="t" strokeweight=".50856pt" strokecolor="#878787">
                <v:path arrowok="t"/>
              </v:shape>
            </v:group>
            <v:group style="position:absolute;left:4812;top:3950;width:2;height:51" coordorigin="4812,3950" coordsize="2,51">
              <v:shape style="position:absolute;left:4812;top:3950;width:2;height:51" coordorigin="4812,3950" coordsize="0,51" path="m4812,3950l4812,4001e" filled="f" stroked="t" strokeweight=".50856pt" strokecolor="#878787">
                <v:path arrowok="t"/>
              </v:shape>
            </v:group>
            <v:group style="position:absolute;left:5432;top:3950;width:2;height:51" coordorigin="5432,3950" coordsize="2,51">
              <v:shape style="position:absolute;left:5432;top:3950;width:2;height:51" coordorigin="5432,3950" coordsize="0,51" path="m5432,3950l5432,4001e" filled="f" stroked="t" strokeweight=".50856pt" strokecolor="#878787">
                <v:path arrowok="t"/>
              </v:shape>
            </v:group>
            <v:group style="position:absolute;left:6043;top:3950;width:2;height:51" coordorigin="6043,3950" coordsize="2,51">
              <v:shape style="position:absolute;left:6043;top:3950;width:2;height:51" coordorigin="6043,3950" coordsize="0,51" path="m6043,3950l6043,4001e" filled="f" stroked="t" strokeweight=".50856pt" strokecolor="#878787">
                <v:path arrowok="t"/>
              </v:shape>
            </v:group>
            <v:group style="position:absolute;left:6653;top:3950;width:2;height:51" coordorigin="6653,3950" coordsize="2,51">
              <v:shape style="position:absolute;left:6653;top:3950;width:2;height:51" coordorigin="6653,3950" coordsize="0,51" path="m6653,3950l6653,4001e" filled="f" stroked="t" strokeweight=".50856pt" strokecolor="#878787">
                <v:path arrowok="t"/>
              </v:shape>
            </v:group>
            <v:group style="position:absolute;left:7273;top:3950;width:2;height:51" coordorigin="7273,3950" coordsize="2,51">
              <v:shape style="position:absolute;left:7273;top:3950;width:2;height:51" coordorigin="7273,3950" coordsize="0,51" path="m7273,3950l7273,4001e" filled="f" stroked="t" strokeweight=".50856pt" strokecolor="#878787">
                <v:path arrowok="t"/>
              </v:shape>
            </v:group>
            <v:group style="position:absolute;left:7884;top:3950;width:2;height:51" coordorigin="7884,3950" coordsize="2,51">
              <v:shape style="position:absolute;left:7884;top:3950;width:2;height:51" coordorigin="7884,3950" coordsize="0,51" path="m7884,3950l7884,4001e" filled="f" stroked="t" strokeweight=".50856pt" strokecolor="#878787">
                <v:path arrowok="t"/>
              </v:shape>
            </v:group>
            <v:group style="position:absolute;left:8504;top:3950;width:2;height:51" coordorigin="8504,3950" coordsize="2,51">
              <v:shape style="position:absolute;left:8504;top:3950;width:2;height:51" coordorigin="8504,3950" coordsize="0,51" path="m8504,3950l8504,4001e" filled="f" stroked="t" strokeweight=".50856pt" strokecolor="#878787">
                <v:path arrowok="t"/>
              </v:shape>
            </v:group>
            <v:group style="position:absolute;left:9114;top:3950;width:2;height:51" coordorigin="9114,3950" coordsize="2,51">
              <v:shape style="position:absolute;left:9114;top:3950;width:2;height:51" coordorigin="9114,3950" coordsize="0,51" path="m9114,3950l9114,4001e" filled="f" stroked="t" strokeweight=".50856pt" strokecolor="#878787">
                <v:path arrowok="t"/>
              </v:shape>
            </v:group>
            <v:group style="position:absolute;left:9735;top:3950;width:2;height:51" coordorigin="9735,3950" coordsize="2,51">
              <v:shape style="position:absolute;left:9735;top:3950;width:2;height:51" coordorigin="9735,3950" coordsize="0,51" path="m9735,3950l9735,4001e" filled="f" stroked="t" strokeweight=".50856pt" strokecolor="#878787">
                <v:path arrowok="t"/>
              </v:shape>
            </v:group>
            <v:group style="position:absolute;left:2656;top:1676;width:6774;height:629" coordorigin="2656,1676" coordsize="6774,629">
              <v:shape style="position:absolute;left:2656;top:1676;width:6774;height:629" coordorigin="2656,1676" coordsize="6774,629" path="m2656,2306l3276,2295,3886,2275,4507,2224,5117,2174,5738,2092,6348,1971,6968,1940,7579,1829,8199,1788,8809,1676,9430,1900e" filled="f" stroked="t" strokeweight="1.522413pt" strokecolor="#416FA6">
                <v:path arrowok="t"/>
              </v:shape>
            </v:group>
            <v:group style="position:absolute;left:2656;top:3158;width:6774;height:81" coordorigin="2656,3158" coordsize="6774,81">
              <v:shape style="position:absolute;left:2656;top:3158;width:6774;height:81" coordorigin="2656,3158" coordsize="6774,81" path="m2656,3239l3276,3239,3886,3239,4507,3229,5117,3229,5738,3229,6348,3219,6968,3209,7579,3199,8199,3168,8809,3168,9430,3158e" filled="f" stroked="t" strokeweight="1.522385pt" strokecolor="#A8423F">
                <v:path arrowok="t"/>
              </v:shape>
            </v:group>
            <v:group style="position:absolute;left:2656;top:3645;width:6774;height:112" coordorigin="2656,3645" coordsize="6774,112">
              <v:shape style="position:absolute;left:2656;top:3645;width:6774;height:112" coordorigin="2656,3645" coordsize="6774,112" path="m2656,3757l3276,3757,3886,3737,4507,3726,5117,3716,5738,3686,6348,3676,6968,3686,7579,3676,8199,3645,8809,3655,9430,3645e" filled="f" stroked="t" strokeweight="1.522385pt" strokecolor="#86A44A">
                <v:path arrowok="t"/>
              </v:shape>
            </v:group>
            <v:group style="position:absolute;left:2656;top:3574;width:6774;height:30" coordorigin="2656,3574" coordsize="6774,30">
              <v:shape style="position:absolute;left:2656;top:3574;width:6774;height:30" coordorigin="2656,3574" coordsize="6774,30" path="m2656,3574l3276,3584,3886,3584,4507,3584,5117,3584,5738,3584,6348,3595,6968,3595,7579,3605,8199,3605,8809,3605,9430,3605e" filled="f" stroked="t" strokeweight="1.522385pt" strokecolor="#6E548D">
                <v:path arrowok="t"/>
                <v:stroke dashstyle="longDash"/>
              </v:shape>
            </v:group>
            <v:group style="position:absolute;left:2656;top:3574;width:6774;height:91" coordorigin="2656,3574" coordsize="6774,91">
              <v:shape style="position:absolute;left:2656;top:3574;width:6774;height:91" coordorigin="2656,3574" coordsize="6774,91" path="m2656,3574l3276,3615,3886,3635,4507,3645,5117,3645,5738,3645,6348,3655,6968,3666,7579,3666,8199,3666,8809,3666,9430,3666e" filled="f" stroked="t" strokeweight="1.522385pt" strokecolor="#3D96AE">
                <v:path arrowok="t"/>
                <v:stroke dashstyle="longDash"/>
              </v:shape>
            </v:group>
            <v:group style="position:absolute;left:2656;top:3940;width:6774;height:2" coordorigin="2656,3940" coordsize="6774,2">
              <v:shape style="position:absolute;left:2656;top:3940;width:6774;height:2" coordorigin="2656,3940" coordsize="6774,0" path="m2656,3940l2656,3940,8809,3940,9430,3940e" filled="f" stroked="t" strokeweight="1.522384pt" strokecolor="#DA8137">
                <v:path arrowok="t"/>
              </v:shape>
            </v:group>
            <v:group style="position:absolute;left:1766;top:748;width:8178;height:355" coordorigin="1766,748" coordsize="8178,355">
              <v:shape style="position:absolute;left:1766;top:748;width:8178;height:355" coordorigin="1766,748" coordsize="8178,355" path="m1766,748l9943,748,9943,1103,1766,1103,1766,748xe" filled="t" fillcolor="#FFFFFF" stroked="f">
                <v:path arrowok="t"/>
                <v:fill type="solid"/>
              </v:shape>
            </v:group>
            <v:group style="position:absolute;left:2137;top:834;width:346;height:2" coordorigin="2137,834" coordsize="346,2">
              <v:shape style="position:absolute;left:2137;top:834;width:346;height:2" coordorigin="2137,834" coordsize="346,0" path="m2137,834l2483,834e" filled="f" stroked="t" strokeweight="1.522384pt" strokecolor="#416FA6">
                <v:path arrowok="t"/>
              </v:shape>
            </v:group>
            <v:group style="position:absolute;left:4873;top:834;width:336;height:2" coordorigin="4873,834" coordsize="336,2">
              <v:shape style="position:absolute;left:4873;top:834;width:336;height:2" coordorigin="4873,834" coordsize="336,0" path="m4873,834l5209,834e" filled="f" stroked="t" strokeweight="1.522384pt" strokecolor="#A8423F">
                <v:path arrowok="t"/>
              </v:shape>
            </v:group>
            <v:group style="position:absolute;left:7599;top:834;width:346;height:2" coordorigin="7599,834" coordsize="346,2">
              <v:shape style="position:absolute;left:7599;top:834;width:346;height:2" coordorigin="7599,834" coordsize="346,0" path="m7599,834l7945,834e" filled="f" stroked="t" strokeweight="1.522384pt" strokecolor="#86A44A">
                <v:path arrowok="t"/>
              </v:shape>
            </v:group>
            <v:group style="position:absolute;left:2137;top:1017;width:346;height:2" coordorigin="2137,1017" coordsize="346,2">
              <v:shape style="position:absolute;left:2137;top:1017;width:346;height:2" coordorigin="2137,1017" coordsize="346,0" path="m2137,1017l2483,1017e" filled="f" stroked="t" strokeweight="1.522384pt" strokecolor="#6E548D">
                <v:path arrowok="t"/>
                <v:stroke dashstyle="longDash"/>
              </v:shape>
            </v:group>
            <v:group style="position:absolute;left:4873;top:1017;width:336;height:2" coordorigin="4873,1017" coordsize="336,2">
              <v:shape style="position:absolute;left:4873;top:1017;width:336;height:2" coordorigin="4873,1017" coordsize="336,0" path="m4873,1017l5209,1017e" filled="f" stroked="t" strokeweight="1.522384pt" strokecolor="#3D96AE">
                <v:path arrowok="t"/>
                <v:stroke dashstyle="longDash"/>
              </v:shape>
            </v:group>
            <v:group style="position:absolute;left:7599;top:1017;width:346;height:2" coordorigin="7599,1017" coordsize="346,2">
              <v:shape style="position:absolute;left:7599;top:1017;width:346;height:2" coordorigin="7599,1017" coordsize="346,0" path="m7599,1017l7945,1017e" filled="f" stroked="t" strokeweight="1.522384pt" strokecolor="#DA8137">
                <v:path arrowok="t"/>
              </v:shape>
            </v:group>
            <w10:wrap type="none"/>
          </v:group>
        </w:pict>
      </w:r>
      <w:bookmarkStart w:name="_bookmark60" w:id="98"/>
      <w:bookmarkEnd w:id="9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229" w:val="left" w:leader="none"/>
          <w:tab w:pos="6957" w:val="left" w:leader="none"/>
        </w:tabs>
        <w:spacing w:before="69"/>
        <w:ind w:left="150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du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pgSz w:w="11907" w:h="16840"/>
          <w:pgMar w:header="0" w:footer="897" w:top="1040" w:bottom="1100" w:left="1020" w:right="1020"/>
        </w:sectPr>
      </w:pPr>
    </w:p>
    <w:p>
      <w:pPr>
        <w:tabs>
          <w:tab w:pos="1501" w:val="left" w:leader="none"/>
        </w:tabs>
        <w:spacing w:line="158" w:lineRule="exact" w:before="8"/>
        <w:ind w:left="936" w:right="0" w:firstLine="18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w w:val="101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6"/>
          <w:szCs w:val="16"/>
        </w:rPr>
        <w:t>la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350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1312" w:val="left" w:leader="none"/>
          <w:tab w:pos="4040" w:val="left" w:leader="none"/>
        </w:tabs>
        <w:spacing w:line="178" w:lineRule="exact"/>
        <w:ind w:left="93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219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9"/>
          <w:w w:val="101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ō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1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eo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4"/>
          <w:w w:val="101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1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1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1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1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1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&amp;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1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1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1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1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78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2203" w:space="714"/>
            <w:col w:w="6950"/>
          </w:cols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69"/>
        <w:ind w:left="936" w:right="16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300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936" w:right="162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83.726227pt;margin-top:4.810348pt;width:10.1369pt;height:67.607547pt;mso-position-horizontal-relative:page;mso-position-vertical-relative:paragraph;z-index:-15693" type="#_x0000_t202" filled="f" stroked="f">
            <v:textbox inset="0,0,0,0" style="layout-flow:vertical;mso-layout-flow-alt:bottom-to-top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1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1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1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1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1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936" w:right="16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936" w:right="16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936" w:right="16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018" w:right="237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09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tabs>
          <w:tab w:pos="789" w:val="left" w:leader="none"/>
          <w:tab w:pos="1404" w:val="left" w:leader="none"/>
          <w:tab w:pos="2019" w:val="left" w:leader="none"/>
          <w:tab w:pos="2634" w:val="left" w:leader="none"/>
          <w:tab w:pos="3249" w:val="left" w:leader="none"/>
          <w:tab w:pos="3864" w:val="left" w:leader="none"/>
          <w:tab w:pos="4479" w:val="left" w:leader="none"/>
          <w:tab w:pos="5094" w:val="left" w:leader="none"/>
          <w:tab w:pos="5709" w:val="left" w:leader="none"/>
          <w:tab w:pos="6324" w:val="left" w:leader="none"/>
          <w:tab w:pos="6939" w:val="left" w:leader="none"/>
        </w:tabs>
        <w:spacing w:before="63"/>
        <w:ind w:left="174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525" w:right="35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14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120"/>
        <w:jc w:val="left"/>
      </w:pP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247" w:hanging="1"/>
        <w:jc w:val="left"/>
      </w:pPr>
      <w:r>
        <w:rPr/>
        <w:pict>
          <v:group style="position:absolute;margin-left:50.860001pt;margin-top:82.424103pt;width:493.72pt;height:135.4pt;mso-position-horizontal-relative:page;mso-position-vertical-relative:paragraph;z-index:-15691" coordorigin="1017,1648" coordsize="9874,2708">
            <v:group style="position:absolute;left:1027;top:1658;width:106;height:2688" coordorigin="1027,1658" coordsize="106,2688">
              <v:shape style="position:absolute;left:1027;top:1658;width:106;height:2688" coordorigin="1027,1658" coordsize="106,2688" path="m1027,4346l1133,4346,1133,1658,1027,1658,1027,4346xe" filled="t" fillcolor="#E2ECE3" stroked="f">
                <v:path arrowok="t"/>
                <v:fill type="solid"/>
              </v:shape>
            </v:group>
            <v:group style="position:absolute;left:10774;top:1658;width:108;height:2688" coordorigin="10774,1658" coordsize="108,2688">
              <v:shape style="position:absolute;left:10774;top:1658;width:108;height:2688" coordorigin="10774,1658" coordsize="108,2688" path="m10774,4346l10882,4346,10882,1658,10774,1658,10774,4346xe" filled="t" fillcolor="#E2ECE3" stroked="f">
                <v:path arrowok="t"/>
                <v:fill type="solid"/>
              </v:shape>
            </v:group>
            <v:group style="position:absolute;left:1133;top:1658;width:9641;height:252" coordorigin="1133,1658" coordsize="9641,252">
              <v:shape style="position:absolute;left:1133;top:1658;width:9641;height:252" coordorigin="1133,1658" coordsize="9641,252" path="m1133,1910l10774,1910,10774,1658,1133,1658,1133,1910xe" filled="t" fillcolor="#E2ECE3" stroked="f">
                <v:path arrowok="t"/>
                <v:fill type="solid"/>
              </v:shape>
            </v:group>
            <v:group style="position:absolute;left:1133;top:1910;width:9641;height:254" coordorigin="1133,1910" coordsize="9641,254">
              <v:shape style="position:absolute;left:1133;top:1910;width:9641;height:254" coordorigin="1133,1910" coordsize="9641,254" path="m1133,2165l10774,2165,10774,1910,1133,1910,1133,2165xe" filled="t" fillcolor="#E2ECE3" stroked="f">
                <v:path arrowok="t"/>
                <v:fill type="solid"/>
              </v:shape>
            </v:group>
            <v:group style="position:absolute;left:1133;top:2165;width:9641;height:252" coordorigin="1133,2165" coordsize="9641,252">
              <v:shape style="position:absolute;left:1133;top:2165;width:9641;height:252" coordorigin="1133,2165" coordsize="9641,252" path="m1133,2417l10774,2417,10774,2165,1133,2165,1133,2417xe" filled="t" fillcolor="#E2ECE3" stroked="f">
                <v:path arrowok="t"/>
                <v:fill type="solid"/>
              </v:shape>
            </v:group>
            <v:group style="position:absolute;left:1133;top:2417;width:9641;height:254" coordorigin="1133,2417" coordsize="9641,254">
              <v:shape style="position:absolute;left:1133;top:2417;width:9641;height:254" coordorigin="1133,2417" coordsize="9641,254" path="m1133,2671l10774,2671,10774,2417,1133,2417,1133,2671xe" filled="t" fillcolor="#E2ECE3" stroked="f">
                <v:path arrowok="t"/>
                <v:fill type="solid"/>
              </v:shape>
            </v:group>
            <v:group style="position:absolute;left:1133;top:2671;width:9641;height:252" coordorigin="1133,2671" coordsize="9641,252">
              <v:shape style="position:absolute;left:1133;top:2671;width:9641;height:252" coordorigin="1133,2671" coordsize="9641,252" path="m1133,2923l10774,2923,10774,2671,1133,2671,1133,2923xe" filled="t" fillcolor="#E2ECE3" stroked="f">
                <v:path arrowok="t"/>
                <v:fill type="solid"/>
              </v:shape>
            </v:group>
            <v:group style="position:absolute;left:1133;top:2923;width:9641;height:367" coordorigin="1133,2923" coordsize="9641,367">
              <v:shape style="position:absolute;left:1133;top:2923;width:9641;height:367" coordorigin="1133,2923" coordsize="9641,367" path="m1133,3290l10774,3290,10774,2923,1133,2923,1133,3290xe" filled="t" fillcolor="#E2ECE3" stroked="f">
                <v:path arrowok="t"/>
                <v:fill type="solid"/>
              </v:shape>
            </v:group>
            <v:group style="position:absolute;left:1133;top:3290;width:9641;height:269" coordorigin="1133,3290" coordsize="9641,269">
              <v:shape style="position:absolute;left:1133;top:3290;width:9641;height:269" coordorigin="1133,3290" coordsize="9641,269" path="m1133,3559l10774,3559,10774,3290,1133,3290,1133,3559xe" filled="t" fillcolor="#E2ECE3" stroked="f">
                <v:path arrowok="t"/>
                <v:fill type="solid"/>
              </v:shape>
            </v:group>
            <v:group style="position:absolute;left:1133;top:3559;width:9641;height:266" coordorigin="1133,3559" coordsize="9641,266">
              <v:shape style="position:absolute;left:1133;top:3559;width:9641;height:266" coordorigin="1133,3559" coordsize="9641,266" path="m1133,3826l10774,3826,10774,3559,1133,3559,1133,3826xe" filled="t" fillcolor="#E2ECE3" stroked="f">
                <v:path arrowok="t"/>
                <v:fill type="solid"/>
              </v:shape>
            </v:group>
            <v:group style="position:absolute;left:1133;top:3826;width:9641;height:269" coordorigin="1133,3826" coordsize="9641,269">
              <v:shape style="position:absolute;left:1133;top:3826;width:9641;height:269" coordorigin="1133,3826" coordsize="9641,269" path="m1133,4094l10774,4094,10774,3826,1133,3826,1133,4094xe" filled="t" fillcolor="#E2ECE3" stroked="f">
                <v:path arrowok="t"/>
                <v:fill type="solid"/>
              </v:shape>
            </v:group>
            <v:group style="position:absolute;left:1133;top:4094;width:9641;height:252" coordorigin="1133,4094" coordsize="9641,252">
              <v:shape style="position:absolute;left:1133;top:4094;width:9641;height:252" coordorigin="1133,4094" coordsize="9641,252" path="m1133,4346l10774,4346,10774,4094,1133,4094,1133,4346xe" filled="t" fillcolor="#E2ECE3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72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Pocke</w:t>
      </w:r>
      <w:r>
        <w:rPr>
          <w:spacing w:val="0"/>
          <w:w w:val="100"/>
        </w:rPr>
        <w:t>ts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h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non</w:t>
      </w:r>
      <w:r>
        <w:rPr>
          <w:spacing w:val="0"/>
          <w:w w:val="100"/>
        </w:rPr>
        <w:t>-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W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1" w:lineRule="auto" w:before="72"/>
        <w:ind w:right="317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annon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4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6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annon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13"/>
        <w:ind w:left="820" w:right="0" w:hanging="356"/>
        <w:jc w:val="left"/>
      </w:pPr>
      <w:r>
        <w:rPr/>
        <w:pict>
          <v:group style="position:absolute;margin-left:177.088486pt;margin-top:80.20787pt;width:244.711487pt;height:341.519997pt;mso-position-horizontal-relative:page;mso-position-vertical-relative:paragraph;z-index:-15690" coordorigin="3542,1604" coordsize="4894,6830">
            <v:shape style="position:absolute;left:3626;top:1604;width:4810;height:6830" type="#_x0000_t75" alt="C:\Documents and Settings\artsp\Local Settings\Temporary Internet Files\Content.Word\New Image4.jpg">
              <v:imagedata r:id="rId76" o:title=""/>
            </v:shape>
            <v:shape style="position:absolute;left:3542;top:1608;width:4209;height:6310" type="#_x0000_t75" alt="C:\Documents and Settings\artsp\Local Settings\Temporary Internet Files\Content.Word\New Image4.jpg">
              <v:imagedata r:id="rId77" o:title=""/>
            </v:shape>
            <w10:wrap type="none"/>
          </v:group>
        </w:pic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aena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687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1566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5.455002pt;margin-top:-25.099216pt;width:112.099779pt;height:164.972875pt;mso-position-horizontal-relative:page;mso-position-vertical-relative:paragraph;z-index:-15689" type="#_x0000_t75">
            <v:imagedata r:id="rId78" o:title=""/>
          </v:shape>
        </w:pict>
      </w:r>
      <w:bookmarkStart w:name="_TOC_250001" w:id="99"/>
      <w:bookmarkStart w:name="Canterbury" w:id="100"/>
      <w:r>
        <w:rPr/>
      </w:r>
      <w:r>
        <w:rPr>
          <w:rFonts w:ascii="Calibri" w:hAnsi="Calibri" w:cs="Calibri" w:eastAsia="Calibri"/>
          <w:color w:val="FFFFFF"/>
          <w:spacing w:val="15"/>
          <w:w w:val="100"/>
        </w:rPr>
        <w:t>C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5"/>
          <w:w w:val="100"/>
        </w:rPr>
        <w:t>NT</w:t>
      </w:r>
      <w:r>
        <w:rPr>
          <w:rFonts w:ascii="Calibri" w:hAnsi="Calibri" w:cs="Calibri" w:eastAsia="Calibri"/>
          <w:color w:val="FFFFFF"/>
          <w:spacing w:val="14"/>
          <w:w w:val="100"/>
        </w:rPr>
        <w:t>E</w:t>
      </w:r>
      <w:r>
        <w:rPr>
          <w:rFonts w:ascii="Calibri" w:hAnsi="Calibri" w:cs="Calibri" w:eastAsia="Calibri"/>
          <w:color w:val="FFFFFF"/>
          <w:spacing w:val="12"/>
          <w:w w:val="100"/>
        </w:rPr>
        <w:t>R</w:t>
      </w:r>
      <w:r>
        <w:rPr>
          <w:rFonts w:ascii="Calibri" w:hAnsi="Calibri" w:cs="Calibri" w:eastAsia="Calibri"/>
          <w:color w:val="FFFFFF"/>
          <w:spacing w:val="15"/>
          <w:w w:val="100"/>
        </w:rPr>
        <w:t>B</w:t>
      </w:r>
      <w:r>
        <w:rPr>
          <w:rFonts w:ascii="Calibri" w:hAnsi="Calibri" w:cs="Calibri" w:eastAsia="Calibri"/>
          <w:color w:val="FFFFFF"/>
          <w:spacing w:val="14"/>
          <w:w w:val="100"/>
        </w:rPr>
        <w:t>U</w:t>
      </w:r>
      <w:r>
        <w:rPr>
          <w:rFonts w:ascii="Calibri" w:hAnsi="Calibri" w:cs="Calibri" w:eastAsia="Calibri"/>
          <w:color w:val="FFFFFF"/>
          <w:spacing w:val="14"/>
          <w:w w:val="100"/>
        </w:rPr>
        <w:t>R</w:t>
      </w:r>
      <w:r>
        <w:rPr>
          <w:rFonts w:ascii="Calibri" w:hAnsi="Calibri" w:cs="Calibri" w:eastAsia="Calibri"/>
          <w:color w:val="FFFFFF"/>
          <w:spacing w:val="0"/>
          <w:w w:val="100"/>
        </w:rPr>
        <w:t>Y</w:t>
      </w:r>
      <w:bookmarkEnd w:id="99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32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50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72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popu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7" w:lineRule="auto" w:before="37"/>
        <w:ind w:left="539" w:right="267" w:hanging="428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‘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y’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52" w:lineRule="exact"/>
        <w:ind w:left="539" w:right="0" w:hanging="428"/>
        <w:jc w:val="left"/>
        <w:rPr>
          <w:rFonts w:ascii="Arial" w:hAnsi="Arial" w:cs="Arial" w:eastAsia="Arial"/>
        </w:rPr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ehā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before="37"/>
        <w:ind w:left="539" w:right="0" w:hanging="428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112" w:right="220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2" w:right="779"/>
        <w:jc w:val="both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2" w:right="229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upp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55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4.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2" w:right="0"/>
        <w:jc w:val="left"/>
      </w:pPr>
      <w:r>
        <w:rPr/>
        <w:pict>
          <v:group style="position:absolute;margin-left:133.199997pt;margin-top:34.235306pt;width:329.759976pt;height:215.639984pt;mso-position-horizontal-relative:page;mso-position-vertical-relative:paragraph;z-index:-15688" coordorigin="2664,685" coordsize="6595,4313">
            <v:shape style="position:absolute;left:2664;top:685;width:6595;height:4313" type="#_x0000_t75">
              <v:imagedata r:id="rId79" o:title=""/>
            </v:shape>
            <v:group style="position:absolute;left:2980;top:976;width:5646;height:3389" coordorigin="2980,976" coordsize="5646,3389">
              <v:shape style="position:absolute;left:2980;top:976;width:5646;height:3389" coordorigin="2980,976" coordsize="5646,3389" path="m2980,976l8626,976,8626,4365,2980,4365,2980,976xe" filled="t" fillcolor="#FFFFFF" stroked="f">
                <v:path arrowok="t"/>
                <v:fill type="solid"/>
              </v:shape>
            </v:group>
            <v:group style="position:absolute;left:3251;top:1152;width:5105;height:2095" coordorigin="3251,1152" coordsize="5105,2095">
              <v:shape style="position:absolute;left:3251;top:1152;width:5105;height:2095" coordorigin="3251,1152" coordsize="5105,2095" path="m3251,1152l8355,1152,8355,3247,3251,3247,3251,1152xe" filled="t" fillcolor="#FFFFFF" stroked="f">
                <v:path arrowok="t"/>
                <v:fill type="solid"/>
              </v:shape>
            </v:group>
            <v:group style="position:absolute;left:3245;top:1146;width:2;height:2142" coordorigin="3245,1146" coordsize="2,2142">
              <v:shape style="position:absolute;left:3245;top:1146;width:2;height:2142" coordorigin="3245,1146" coordsize="0,2142" path="m3245,3288l3245,1146e" filled="f" stroked="t" strokeweight=".588089pt" strokecolor="#878787">
                <v:path arrowok="t"/>
              </v:shape>
            </v:group>
            <v:group style="position:absolute;left:4268;top:1146;width:2;height:630" coordorigin="4268,1146" coordsize="2,630">
              <v:shape style="position:absolute;left:4268;top:1146;width:2;height:630" coordorigin="4268,1146" coordsize="0,630" path="m4268,1776l4268,1146e" filled="f" stroked="t" strokeweight=".588089pt" strokecolor="#878787">
                <v:path arrowok="t"/>
              </v:shape>
            </v:group>
            <v:group style="position:absolute;left:4268;top:2611;width:2;height:677" coordorigin="4268,2611" coordsize="2,677">
              <v:shape style="position:absolute;left:4268;top:2611;width:2;height:677" coordorigin="4268,2611" coordsize="0,677" path="m4268,3288l4268,2611e" filled="f" stroked="t" strokeweight=".588095pt" strokecolor="#878787">
                <v:path arrowok="t"/>
              </v:shape>
            </v:group>
            <v:group style="position:absolute;left:5291;top:1146;width:2;height:630" coordorigin="5291,1146" coordsize="2,630">
              <v:shape style="position:absolute;left:5291;top:1146;width:2;height:630" coordorigin="5291,1146" coordsize="0,630" path="m5291,1776l5291,1146e" filled="f" stroked="t" strokeweight=".588089pt" strokecolor="#878787">
                <v:path arrowok="t"/>
              </v:shape>
            </v:group>
            <v:group style="position:absolute;left:5291;top:2611;width:2;height:677" coordorigin="5291,2611" coordsize="2,677">
              <v:shape style="position:absolute;left:5291;top:2611;width:2;height:677" coordorigin="5291,2611" coordsize="0,677" path="m5291,3288l5291,2611e" filled="f" stroked="t" strokeweight=".588095pt" strokecolor="#878787">
                <v:path arrowok="t"/>
              </v:shape>
            </v:group>
            <v:group style="position:absolute;left:6315;top:1146;width:2;height:630" coordorigin="6315,1146" coordsize="2,630">
              <v:shape style="position:absolute;left:6315;top:1146;width:2;height:630" coordorigin="6315,1146" coordsize="0,630" path="m6315,1776l6315,1146e" filled="f" stroked="t" strokeweight=".588089pt" strokecolor="#878787">
                <v:path arrowok="t"/>
              </v:shape>
            </v:group>
            <v:group style="position:absolute;left:6315;top:2611;width:2;height:677" coordorigin="6315,2611" coordsize="2,677">
              <v:shape style="position:absolute;left:6315;top:2611;width:2;height:677" coordorigin="6315,2611" coordsize="0,677" path="m6315,3288l6315,2611e" filled="f" stroked="t" strokeweight=".588095pt" strokecolor="#878787">
                <v:path arrowok="t"/>
              </v:shape>
            </v:group>
            <v:group style="position:absolute;left:7338;top:1146;width:2;height:630" coordorigin="7338,1146" coordsize="2,630">
              <v:shape style="position:absolute;left:7338;top:1146;width:2;height:630" coordorigin="7338,1146" coordsize="0,630" path="m7338,1776l7338,1146e" filled="f" stroked="t" strokeweight=".588089pt" strokecolor="#878787">
                <v:path arrowok="t"/>
              </v:shape>
            </v:group>
            <v:group style="position:absolute;left:7338;top:2611;width:2;height:677" coordorigin="7338,2611" coordsize="2,677">
              <v:shape style="position:absolute;left:7338;top:2611;width:2;height:677" coordorigin="7338,2611" coordsize="0,677" path="m7338,3288l7338,2611e" filled="f" stroked="t" strokeweight=".588095pt" strokecolor="#878787">
                <v:path arrowok="t"/>
              </v:shape>
            </v:group>
            <v:group style="position:absolute;left:8361;top:1146;width:2;height:2142" coordorigin="8361,1146" coordsize="2,2142">
              <v:shape style="position:absolute;left:8361;top:1146;width:2;height:2142" coordorigin="8361,1146" coordsize="0,2142" path="m8361,3288l8361,1146e" filled="f" stroked="t" strokeweight=".588089pt" strokecolor="#878787">
                <v:path arrowok="t"/>
              </v:shape>
            </v:group>
            <v:group style="position:absolute;left:3251;top:1776;width:494;height:836" coordorigin="3251,1776" coordsize="494,836">
              <v:shape style="position:absolute;left:3251;top:1776;width:494;height:836" coordorigin="3251,1776" coordsize="494,836" path="m3251,1776l3745,1776,3745,2611,3251,2611,3251,1776xe" filled="t" fillcolor="#4F81BD" stroked="f">
                <v:path arrowok="t"/>
                <v:fill type="solid"/>
              </v:shape>
            </v:group>
            <v:group style="position:absolute;left:3745;top:1776;width:1670;height:836" coordorigin="3745,1776" coordsize="1670,836">
              <v:shape style="position:absolute;left:3745;top:1776;width:1670;height:836" coordorigin="3745,1776" coordsize="1670,836" path="m3745,1776l5415,1776,5415,2611,3745,2611,3745,1776xe" filled="t" fillcolor="#C0504D" stroked="f">
                <v:path arrowok="t"/>
                <v:fill type="solid"/>
              </v:shape>
            </v:group>
            <v:group style="position:absolute;left:5415;top:1776;width:1506;height:836" coordorigin="5415,1776" coordsize="1506,836">
              <v:shape style="position:absolute;left:5415;top:1776;width:1506;height:836" coordorigin="5415,1776" coordsize="1506,836" path="m5415,1776l6920,1776,6920,2611,5415,2611,5415,1776xe" filled="t" fillcolor="#9BBB59" stroked="f">
                <v:path arrowok="t"/>
                <v:fill type="solid"/>
              </v:shape>
            </v:group>
            <v:group style="position:absolute;left:6920;top:1776;width:1435;height:836" coordorigin="6920,1776" coordsize="1435,836">
              <v:shape style="position:absolute;left:6920;top:1776;width:1435;height:836" coordorigin="6920,1776" coordsize="1435,836" path="m6920,1776l8355,1776,8355,2611,6920,2611,6920,1776xe" filled="t" fillcolor="#8064A2" stroked="f">
                <v:path arrowok="t"/>
                <v:fill type="solid"/>
              </v:shape>
            </v:group>
            <v:group style="position:absolute;left:3245;top:3241;width:5116;height:2" coordorigin="3245,3241" coordsize="5116,2">
              <v:shape style="position:absolute;left:3245;top:3241;width:5116;height:2" coordorigin="3245,3241" coordsize="5116,0" path="m3245,3241l8361,3241e" filled="f" stroked="t" strokeweight=".588425pt" strokecolor="#878787">
                <v:path arrowok="t"/>
              </v:shape>
            </v:group>
            <v:group style="position:absolute;left:3580;top:4100;width:82;height:2" coordorigin="3580,4100" coordsize="82,2">
              <v:shape style="position:absolute;left:3580;top:4100;width:82;height:2" coordorigin="3580,4100" coordsize="82,0" path="m3580,4100l3662,4100e" filled="f" stroked="t" strokeweight="4.218973pt" strokecolor="#4F81BD">
                <v:path arrowok="t"/>
              </v:shape>
            </v:group>
            <v:group style="position:absolute;left:4639;top:4100;width:94;height:2" coordorigin="4639,4100" coordsize="94,2">
              <v:shape style="position:absolute;left:4639;top:4100;width:94;height:2" coordorigin="4639,4100" coordsize="94,0" path="m4639,4100l4733,4100e" filled="f" stroked="t" strokeweight="4.218973pt" strokecolor="#C0504D">
                <v:path arrowok="t"/>
              </v:shape>
            </v:group>
            <v:group style="position:absolute;left:5897;top:4100;width:82;height:2" coordorigin="5897,4100" coordsize="82,2">
              <v:shape style="position:absolute;left:5897;top:4100;width:82;height:2" coordorigin="5897,4100" coordsize="82,0" path="m5897,4100l5979,4100e" filled="f" stroked="t" strokeweight="4.218973pt" strokecolor="#9BBB59">
                <v:path arrowok="t"/>
              </v:shape>
            </v:group>
            <v:group style="position:absolute;left:7144;top:4100;width:82;height:2" coordorigin="7144,4100" coordsize="82,2">
              <v:shape style="position:absolute;left:7144;top:4100;width:82;height:2" coordorigin="7144,4100" coordsize="82,0" path="m7144,4100l7226,4100e" filled="f" stroked="t" strokeweight="4.218973pt" strokecolor="#8064A2">
                <v:path arrowok="t"/>
              </v:shape>
            </v:group>
            <w10:wrap type="none"/>
          </v:group>
        </w:pict>
      </w:r>
      <w:bookmarkStart w:name="_bookmark61" w:id="101"/>
      <w:bookmarkEnd w:id="101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74" w:val="left" w:leader="none"/>
          <w:tab w:pos="1996" w:val="left" w:leader="none"/>
          <w:tab w:pos="3017" w:val="left" w:leader="none"/>
          <w:tab w:pos="4039" w:val="left" w:leader="none"/>
          <w:tab w:pos="5025" w:val="left" w:leader="none"/>
        </w:tabs>
        <w:spacing w:before="72"/>
        <w:ind w:left="0" w:right="215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6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319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5"/>
          <w:szCs w:val="15"/>
        </w:rPr>
        <w:t>P</w:t>
      </w:r>
      <w:r>
        <w:rPr>
          <w:rFonts w:ascii="Calibri" w:hAnsi="Calibri" w:cs="Calibri" w:eastAsia="Calibri"/>
          <w:b/>
          <w:bCs/>
          <w:spacing w:val="4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5"/>
          <w:szCs w:val="15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/>
          <w:bCs/>
          <w:spacing w:val="4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5"/>
          <w:szCs w:val="15"/>
        </w:rPr>
        <w:t>nt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061" w:val="left" w:leader="none"/>
          <w:tab w:pos="2311" w:val="left" w:leader="none"/>
          <w:tab w:pos="3561" w:val="left" w:leader="none"/>
        </w:tabs>
        <w:ind w:left="0" w:right="163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il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il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il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5"/>
          <w:szCs w:val="15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il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-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after="0"/>
        <w:jc w:val="center"/>
        <w:rPr>
          <w:rFonts w:ascii="Calibri" w:hAnsi="Calibri" w:cs="Calibri" w:eastAsia="Calibri"/>
          <w:sz w:val="15"/>
          <w:szCs w:val="15"/>
        </w:rPr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spacing w:line="276" w:lineRule="auto" w:before="72"/>
        <w:ind w:right="233"/>
        <w:jc w:val="left"/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So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220" w:hanging="1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50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3" w:lineRule="auto"/>
        <w:ind w:right="125"/>
        <w:jc w:val="left"/>
      </w:pPr>
      <w:r>
        <w:rPr/>
        <w:pict>
          <v:group style="position:absolute;margin-left:76.199997pt;margin-top:34.212738pt;width:443.159848pt;height:214.07985pt;mso-position-horizontal-relative:page;mso-position-vertical-relative:paragraph;z-index:-15686" coordorigin="1524,684" coordsize="8863,4282">
            <v:shape style="position:absolute;left:1524;top:684;width:8863;height:4282" type="#_x0000_t75">
              <v:imagedata r:id="rId80" o:title=""/>
            </v:shape>
            <v:group style="position:absolute;left:1840;top:975;width:7913;height:3360" coordorigin="1840,975" coordsize="7913,3360">
              <v:shape style="position:absolute;left:1840;top:975;width:7913;height:3360" coordorigin="1840,975" coordsize="7913,3360" path="m1840,975l9754,975,9754,4335,1840,4335,1840,975xe" filled="t" fillcolor="#FFFFFF" stroked="f">
                <v:path arrowok="t"/>
                <v:fill type="solid"/>
              </v:shape>
            </v:group>
            <v:group style="position:absolute;left:2800;top:1153;width:6774;height:2336" coordorigin="2800,1153" coordsize="6774,2336">
              <v:shape style="position:absolute;left:2800;top:1153;width:6774;height:2336" coordorigin="2800,1153" coordsize="6774,2336" path="m2800,1153l9574,1153,9574,3489,2800,3489,2800,1153xe" filled="t" fillcolor="#FFFFFF" stroked="f">
                <v:path arrowok="t"/>
                <v:fill type="solid"/>
              </v:shape>
            </v:group>
            <v:group style="position:absolute;left:7811;top:3250;width:1768;height:2" coordorigin="7811,3250" coordsize="1768,2">
              <v:shape style="position:absolute;left:7811;top:3250;width:1768;height:2" coordorigin="7811,3250" coordsize="1768,0" path="m7811,3250l9580,3250e" filled="f" stroked="t" strokeweight=".556274pt" strokecolor="#878787">
                <v:path arrowok="t"/>
              </v:shape>
            </v:group>
            <v:group style="position:absolute;left:6468;top:3250;width:803;height:2" coordorigin="6468,3250" coordsize="803,2">
              <v:shape style="position:absolute;left:6468;top:3250;width:803;height:2" coordorigin="6468,3250" coordsize="803,0" path="m6468,3250l7272,3250e" filled="f" stroked="t" strokeweight=".556274pt" strokecolor="#878787">
                <v:path arrowok="t"/>
              </v:shape>
            </v:group>
            <v:group style="position:absolute;left:5114;top:3250;width:803;height:2" coordorigin="5114,3250" coordsize="803,2">
              <v:shape style="position:absolute;left:5114;top:3250;width:803;height:2" coordorigin="5114,3250" coordsize="803,0" path="m5114,3250l5917,3250e" filled="f" stroked="t" strokeweight=".556274pt" strokecolor="#878787">
                <v:path arrowok="t"/>
              </v:shape>
            </v:group>
            <v:group style="position:absolute;left:3759;top:3250;width:803;height:2" coordorigin="3759,3250" coordsize="803,2">
              <v:shape style="position:absolute;left:3759;top:3250;width:803;height:2" coordorigin="3759,3250" coordsize="803,0" path="m3759,3250l4562,3250e" filled="f" stroked="t" strokeweight=".556274pt" strokecolor="#878787">
                <v:path arrowok="t"/>
              </v:shape>
            </v:group>
            <v:group style="position:absolute;left:2746;top:3250;width:462;height:2" coordorigin="2746,3250" coordsize="462,2">
              <v:shape style="position:absolute;left:2746;top:3250;width:462;height:2" coordorigin="2746,3250" coordsize="462,0" path="m2746,3250l3207,3250e" filled="f" stroked="t" strokeweight=".556317pt" strokecolor="#878787">
                <v:path arrowok="t"/>
              </v:shape>
            </v:group>
            <v:group style="position:absolute;left:6468;top:3017;width:3111;height:2" coordorigin="6468,3017" coordsize="3111,2">
              <v:shape style="position:absolute;left:6468;top:3017;width:3111;height:2" coordorigin="6468,3017" coordsize="3111,0" path="m6468,3017l9580,3017e" filled="f" stroked="t" strokeweight=".556274pt" strokecolor="#878787">
                <v:path arrowok="t"/>
              </v:shape>
            </v:group>
            <v:group style="position:absolute;left:5114;top:3017;width:803;height:2" coordorigin="5114,3017" coordsize="803,2">
              <v:shape style="position:absolute;left:5114;top:3017;width:803;height:2" coordorigin="5114,3017" coordsize="803,0" path="m5114,3017l5917,3017e" filled="f" stroked="t" strokeweight=".556274pt" strokecolor="#878787">
                <v:path arrowok="t"/>
              </v:shape>
            </v:group>
            <v:group style="position:absolute;left:3759;top:3017;width:803;height:2" coordorigin="3759,3017" coordsize="803,2">
              <v:shape style="position:absolute;left:3759;top:3017;width:803;height:2" coordorigin="3759,3017" coordsize="803,0" path="m3759,3017l4562,3017e" filled="f" stroked="t" strokeweight=".556274pt" strokecolor="#878787">
                <v:path arrowok="t"/>
              </v:shape>
            </v:group>
            <v:group style="position:absolute;left:2746;top:3017;width:462;height:2" coordorigin="2746,3017" coordsize="462,2">
              <v:shape style="position:absolute;left:2746;top:3017;width:462;height:2" coordorigin="2746,3017" coordsize="462,0" path="m2746,3017l3207,3017e" filled="f" stroked="t" strokeweight=".556307pt" strokecolor="#878787">
                <v:path arrowok="t"/>
              </v:shape>
            </v:group>
            <v:group style="position:absolute;left:5114;top:2783;width:4466;height:2" coordorigin="5114,2783" coordsize="4466,2">
              <v:shape style="position:absolute;left:5114;top:2783;width:4466;height:2" coordorigin="5114,2783" coordsize="4466,0" path="m5114,2783l9580,2783e" filled="f" stroked="t" strokeweight=".556274pt" strokecolor="#878787">
                <v:path arrowok="t"/>
              </v:shape>
            </v:group>
            <v:group style="position:absolute;left:3759;top:2783;width:803;height:2" coordorigin="3759,2783" coordsize="803,2">
              <v:shape style="position:absolute;left:3759;top:2783;width:803;height:2" coordorigin="3759,2783" coordsize="803,0" path="m3759,2783l4562,2783e" filled="f" stroked="t" strokeweight=".556274pt" strokecolor="#878787">
                <v:path arrowok="t"/>
              </v:shape>
            </v:group>
            <v:group style="position:absolute;left:2746;top:2783;width:462;height:2" coordorigin="2746,2783" coordsize="462,2">
              <v:shape style="position:absolute;left:2746;top:2783;width:462;height:2" coordorigin="2746,2783" coordsize="462,0" path="m2746,2783l3207,2783e" filled="f" stroked="t" strokeweight=".556296pt" strokecolor="#878787">
                <v:path arrowok="t"/>
              </v:shape>
            </v:group>
            <v:group style="position:absolute;left:3759;top:2549;width:5821;height:2" coordorigin="3759,2549" coordsize="5821,2">
              <v:shape style="position:absolute;left:3759;top:2549;width:5821;height:2" coordorigin="3759,2549" coordsize="5821,0" path="m3759,2549l9580,2549e" filled="f" stroked="t" strokeweight=".556274pt" strokecolor="#878787">
                <v:path arrowok="t"/>
              </v:shape>
            </v:group>
            <v:group style="position:absolute;left:2746;top:2549;width:462;height:2" coordorigin="2746,2549" coordsize="462,2">
              <v:shape style="position:absolute;left:2746;top:2549;width:462;height:2" coordorigin="2746,2549" coordsize="462,0" path="m2746,2549l3207,2549e" filled="f" stroked="t" strokeweight=".556285pt" strokecolor="#878787">
                <v:path arrowok="t"/>
              </v:shape>
            </v:group>
            <v:group style="position:absolute;left:3759;top:2316;width:5821;height:2" coordorigin="3759,2316" coordsize="5821,2">
              <v:shape style="position:absolute;left:3759;top:2316;width:5821;height:2" coordorigin="3759,2316" coordsize="5821,0" path="m3759,2316l9580,2316e" filled="f" stroked="t" strokeweight=".556274pt" strokecolor="#878787">
                <v:path arrowok="t"/>
              </v:shape>
            </v:group>
            <v:group style="position:absolute;left:2746;top:2316;width:462;height:2" coordorigin="2746,2316" coordsize="462,2">
              <v:shape style="position:absolute;left:2746;top:2316;width:462;height:2" coordorigin="2746,2316" coordsize="462,0" path="m2746,2316l3207,2316e" filled="f" stroked="t" strokeweight=".556285pt" strokecolor="#878787">
                <v:path arrowok="t"/>
              </v:shape>
            </v:group>
            <v:group style="position:absolute;left:3759;top:2082;width:5821;height:2" coordorigin="3759,2082" coordsize="5821,2">
              <v:shape style="position:absolute;left:3759;top:2082;width:5821;height:2" coordorigin="3759,2082" coordsize="5821,0" path="m3759,2082l9580,2082e" filled="f" stroked="t" strokeweight=".556274pt" strokecolor="#878787">
                <v:path arrowok="t"/>
              </v:shape>
            </v:group>
            <v:group style="position:absolute;left:2746;top:2082;width:462;height:2" coordorigin="2746,2082" coordsize="462,2">
              <v:shape style="position:absolute;left:2746;top:2082;width:462;height:2" coordorigin="2746,2082" coordsize="462,0" path="m2746,2082l3207,2082e" filled="f" stroked="t" strokeweight=".556285pt" strokecolor="#878787">
                <v:path arrowok="t"/>
              </v:shape>
            </v:group>
            <v:group style="position:absolute;left:3759;top:1848;width:5821;height:2" coordorigin="3759,1848" coordsize="5821,2">
              <v:shape style="position:absolute;left:3759;top:1848;width:5821;height:2" coordorigin="3759,1848" coordsize="5821,0" path="m3759,1848l9580,1848e" filled="f" stroked="t" strokeweight=".556274pt" strokecolor="#878787">
                <v:path arrowok="t"/>
              </v:shape>
            </v:group>
            <v:group style="position:absolute;left:2746;top:1848;width:462;height:2" coordorigin="2746,1848" coordsize="462,2">
              <v:shape style="position:absolute;left:2746;top:1848;width:462;height:2" coordorigin="2746,1848" coordsize="462,0" path="m2746,1848l3207,1848e" filled="f" stroked="t" strokeweight=".556285pt" strokecolor="#878787">
                <v:path arrowok="t"/>
              </v:shape>
            </v:group>
            <v:group style="position:absolute;left:3759;top:1615;width:5821;height:2" coordorigin="3759,1615" coordsize="5821,2">
              <v:shape style="position:absolute;left:3759;top:1615;width:5821;height:2" coordorigin="3759,1615" coordsize="5821,0" path="m3759,1615l9580,1615e" filled="f" stroked="t" strokeweight=".556274pt" strokecolor="#878787">
                <v:path arrowok="t"/>
              </v:shape>
            </v:group>
            <v:group style="position:absolute;left:2746;top:1615;width:462;height:2" coordorigin="2746,1615" coordsize="462,2">
              <v:shape style="position:absolute;left:2746;top:1615;width:462;height:2" coordorigin="2746,1615" coordsize="462,0" path="m2746,1615l3207,1615e" filled="f" stroked="t" strokeweight=".556285pt" strokecolor="#878787">
                <v:path arrowok="t"/>
              </v:shape>
            </v:group>
            <v:group style="position:absolute;left:2746;top:1381;width:6834;height:2" coordorigin="2746,1381" coordsize="6834,2">
              <v:shape style="position:absolute;left:2746;top:1381;width:6834;height:2" coordorigin="2746,1381" coordsize="6834,0" path="m2746,1381l9580,1381e" filled="f" stroked="t" strokeweight=".556275pt" strokecolor="#878787">
                <v:path arrowok="t"/>
              </v:shape>
            </v:group>
            <v:group style="position:absolute;left:2746;top:1147;width:6834;height:2" coordorigin="2746,1147" coordsize="6834,2">
              <v:shape style="position:absolute;left:2746;top:1147;width:6834;height:2" coordorigin="2746,1147" coordsize="6834,0" path="m2746,1147l9580,1147e" filled="f" stroked="t" strokeweight=".556275pt" strokecolor="#878787">
                <v:path arrowok="t"/>
              </v:shape>
            </v:group>
            <v:group style="position:absolute;left:8627;top:3345;width:540;height:145" coordorigin="8627,3345" coordsize="540,145">
              <v:shape style="position:absolute;left:8627;top:3345;width:540;height:145" coordorigin="8627,3345" coordsize="540,145" path="m9166,3489l8627,3489,8627,3345,9166,3345,9166,3489xe" filled="t" fillcolor="#4F81BD" stroked="f">
                <v:path arrowok="t"/>
                <v:fill type="solid"/>
              </v:shape>
            </v:group>
            <v:group style="position:absolute;left:7272;top:3067;width:540;height:423" coordorigin="7272,3067" coordsize="540,423">
              <v:shape style="position:absolute;left:7272;top:3067;width:540;height:423" coordorigin="7272,3067" coordsize="540,423" path="m7811,3489l7272,3489,7272,3067,7811,3067,7811,3489xe" filled="t" fillcolor="#4F81BD" stroked="f">
                <v:path arrowok="t"/>
                <v:fill type="solid"/>
              </v:shape>
            </v:group>
            <v:group style="position:absolute;left:5917;top:2877;width:552;height:612" coordorigin="5917,2877" coordsize="552,612">
              <v:shape style="position:absolute;left:5917;top:2877;width:552;height:612" coordorigin="5917,2877" coordsize="552,612" path="m6468,3489l5917,3489,5917,2877,6468,2877,6468,3489xe" filled="t" fillcolor="#4F81BD" stroked="f">
                <v:path arrowok="t"/>
                <v:fill type="solid"/>
              </v:shape>
            </v:group>
            <v:group style="position:absolute;left:4562;top:2644;width:552;height:846" coordorigin="4562,2644" coordsize="552,846">
              <v:shape style="position:absolute;left:4562;top:2644;width:552;height:846" coordorigin="4562,2644" coordsize="552,846" path="m5114,3489l4562,3489,4562,2644,5114,2644,5114,3489xe" filled="t" fillcolor="#4F81BD" stroked="f">
                <v:path arrowok="t"/>
                <v:fill type="solid"/>
              </v:shape>
            </v:group>
            <v:group style="position:absolute;left:3207;top:1431;width:552;height:2058" coordorigin="3207,1431" coordsize="552,2058">
              <v:shape style="position:absolute;left:3207;top:1431;width:552;height:2058" coordorigin="3207,1431" coordsize="552,2058" path="m3759,3489l3207,3489,3207,1431,3759,1431,3759,3489xe" filled="t" fillcolor="#4F81BD" stroked="f">
                <v:path arrowok="t"/>
                <v:fill type="solid"/>
              </v:shape>
            </v:group>
            <v:group style="position:absolute;left:2806;top:1147;width:2;height:2392" coordorigin="2806,1147" coordsize="2,2392">
              <v:shape style="position:absolute;left:2806;top:1147;width:2;height:2392" coordorigin="2806,1147" coordsize="0,2392" path="m2806,3539l2806,1147e" filled="f" stroked="t" strokeweight=".599472pt" strokecolor="#878787">
                <v:path arrowok="t"/>
              </v:shape>
            </v:group>
            <v:group style="position:absolute;left:2746;top:3484;width:6834;height:2" coordorigin="2746,3484" coordsize="6834,2">
              <v:shape style="position:absolute;left:2746;top:3484;width:6834;height:2" coordorigin="2746,3484" coordsize="6834,0" path="m2746,3484l9580,3484e" filled="f" stroked="t" strokeweight=".556274pt" strokecolor="#878787">
                <v:path arrowok="t"/>
              </v:shape>
            </v:group>
            <v:group style="position:absolute;left:4160;top:3484;width:2;height:56" coordorigin="4160,3484" coordsize="2,56">
              <v:shape style="position:absolute;left:4160;top:3484;width:2;height:56" coordorigin="4160,3484" coordsize="0,56" path="m4160,3484l4160,3539e" filled="f" stroked="t" strokeweight=".599472pt" strokecolor="#878787">
                <v:path arrowok="t"/>
              </v:shape>
            </v:group>
            <v:group style="position:absolute;left:5515;top:3484;width:2;height:56" coordorigin="5515,3484" coordsize="2,56">
              <v:shape style="position:absolute;left:5515;top:3484;width:2;height:56" coordorigin="5515,3484" coordsize="0,56" path="m5515,3484l5515,3539e" filled="f" stroked="t" strokeweight=".599472pt" strokecolor="#878787">
                <v:path arrowok="t"/>
              </v:shape>
            </v:group>
            <v:group style="position:absolute;left:6870;top:3484;width:2;height:56" coordorigin="6870,3484" coordsize="2,56">
              <v:shape style="position:absolute;left:6870;top:3484;width:2;height:56" coordorigin="6870,3484" coordsize="0,56" path="m6870,3484l6870,3539e" filled="f" stroked="t" strokeweight=".599472pt" strokecolor="#878787">
                <v:path arrowok="t"/>
              </v:shape>
            </v:group>
            <v:group style="position:absolute;left:8225;top:3484;width:2;height:56" coordorigin="8225,3484" coordsize="2,56">
              <v:shape style="position:absolute;left:8225;top:3484;width:2;height:56" coordorigin="8225,3484" coordsize="0,56" path="m8225,3484l8225,3539e" filled="f" stroked="t" strokeweight=".599472pt" strokecolor="#878787">
                <v:path arrowok="t"/>
              </v:shape>
            </v:group>
            <v:group style="position:absolute;left:9580;top:3484;width:2;height:56" coordorigin="9580,3484" coordsize="2,56">
              <v:shape style="position:absolute;left:9580;top:3484;width:2;height:56" coordorigin="9580,3484" coordsize="0,56" path="m9580,3484l9580,3539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62" w:id="102"/>
      <w:bookmarkEnd w:id="102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0" w:footer="897" w:top="1040" w:bottom="1100" w:left="1020" w:right="1020"/>
        </w:sectPr>
      </w:pPr>
    </w:p>
    <w:p>
      <w:pPr>
        <w:spacing w:before="73"/>
        <w:ind w:left="0" w:right="12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90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02.664001pt;margin-top:8.320384pt;width:10.992pt;height:68.199725pt;mso-position-horizontal-relative:page;mso-position-vertical-relative:paragraph;z-index:-15683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2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2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2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2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2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2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2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2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70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8"/>
          <w:w w:val="110"/>
          <w:sz w:val="16"/>
          <w:szCs w:val="16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before="38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934" w:val="left" w:leader="none"/>
          <w:tab w:pos="3229" w:val="left" w:leader="none"/>
          <w:tab w:pos="4667" w:val="left" w:leader="none"/>
          <w:tab w:pos="5997" w:val="left" w:leader="none"/>
        </w:tabs>
        <w:ind w:left="14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spacing w:val="-4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op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/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1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1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1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1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spacing w:val="5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183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-4"/>
          <w:w w:val="110"/>
          <w:sz w:val="16"/>
          <w:szCs w:val="16"/>
        </w:rPr>
        <w:t>E</w:t>
      </w:r>
      <w:r>
        <w:rPr>
          <w:rFonts w:ascii="Calibri" w:hAnsi="Calibri" w:cs="Calibri" w:eastAsia="Calibri"/>
          <w:b/>
          <w:bCs/>
          <w:spacing w:val="-3"/>
          <w:w w:val="110"/>
          <w:sz w:val="16"/>
          <w:szCs w:val="16"/>
        </w:rPr>
        <w:t>t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h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2"/>
          <w:w w:val="11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10"/>
          <w:sz w:val="16"/>
          <w:szCs w:val="16"/>
        </w:rPr>
        <w:t>c</w:t>
      </w:r>
      <w:r>
        <w:rPr>
          <w:rFonts w:ascii="Calibri" w:hAnsi="Calibri" w:cs="Calibri" w:eastAsia="Calibri"/>
          <w:b/>
          <w:bCs/>
          <w:spacing w:val="-3"/>
          <w:w w:val="11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2"/>
          <w:w w:val="110"/>
          <w:sz w:val="16"/>
          <w:szCs w:val="16"/>
        </w:rPr>
        <w:t>g</w:t>
      </w:r>
      <w:r>
        <w:rPr>
          <w:rFonts w:ascii="Calibri" w:hAnsi="Calibri" w:cs="Calibri" w:eastAsia="Calibri"/>
          <w:b/>
          <w:bCs/>
          <w:spacing w:val="-5"/>
          <w:w w:val="110"/>
          <w:sz w:val="16"/>
          <w:szCs w:val="16"/>
        </w:rPr>
        <w:t>r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o</w:t>
      </w:r>
      <w:r>
        <w:rPr>
          <w:rFonts w:ascii="Calibri" w:hAnsi="Calibri" w:cs="Calibri" w:eastAsia="Calibri"/>
          <w:b/>
          <w:bCs/>
          <w:spacing w:val="-1"/>
          <w:w w:val="110"/>
          <w:sz w:val="16"/>
          <w:szCs w:val="16"/>
        </w:rPr>
        <w:t>u</w:t>
      </w:r>
      <w:r>
        <w:rPr>
          <w:rFonts w:ascii="Calibri" w:hAnsi="Calibri" w:cs="Calibri" w:eastAsia="Calibri"/>
          <w:b/>
          <w:bCs/>
          <w:spacing w:val="0"/>
          <w:w w:val="11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1907" w:h="16840"/>
          <w:pgMar w:top="0" w:bottom="0" w:left="1020" w:right="1020"/>
          <w:cols w:num="2" w:equalWidth="0">
            <w:col w:w="1621" w:space="40"/>
            <w:col w:w="82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right="12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/>
        <w:pict>
          <v:group style="position:absolute;margin-left:76.919998pt;margin-top:19.823818pt;width:443.159849pt;height:238.918995pt;mso-position-horizontal-relative:page;mso-position-vertical-relative:paragraph;z-index:-15685" coordorigin="1538,396" coordsize="8863,4778">
            <v:shape style="position:absolute;left:1538;top:396;width:8863;height:4778" type="#_x0000_t75">
              <v:imagedata r:id="rId81" o:title=""/>
            </v:shape>
            <v:group style="position:absolute;left:1853;top:684;width:7918;height:3860" coordorigin="1853,684" coordsize="7918,3860">
              <v:shape style="position:absolute;left:1853;top:684;width:7918;height:3860" coordorigin="1853,684" coordsize="7918,3860" path="m1853,684l9771,684,9771,4545,1853,4545,1853,684xe" filled="t" fillcolor="#FFFFFF" stroked="f">
                <v:path arrowok="t"/>
                <v:fill type="solid"/>
              </v:shape>
            </v:group>
            <v:group style="position:absolute;left:2598;top:1084;width:6791;height:2679" coordorigin="2598,1084" coordsize="6791,2679">
              <v:shape style="position:absolute;left:2598;top:1084;width:6791;height:2679" coordorigin="2598,1084" coordsize="6791,2679" path="m2598,1084l9389,1084,9389,3763,2598,3763,2598,1084xe" filled="t" fillcolor="#FFFFFF" stroked="f">
                <v:path arrowok="t"/>
                <v:fill type="solid"/>
              </v:shape>
            </v:group>
            <v:group style="position:absolute;left:2556;top:3377;width:6828;height:2" coordorigin="2556,3377" coordsize="6828,2">
              <v:shape style="position:absolute;left:2556;top:3377;width:6828;height:2" coordorigin="2556,3377" coordsize="6828,0" path="m2556,3377l9385,3377e" filled="f" stroked="t" strokeweight=".465073pt" strokecolor="#878787">
                <v:path arrowok="t"/>
              </v:shape>
            </v:group>
            <v:group style="position:absolute;left:2556;top:2996;width:6828;height:2" coordorigin="2556,2996" coordsize="6828,2">
              <v:shape style="position:absolute;left:2556;top:2996;width:6828;height:2" coordorigin="2556,2996" coordsize="6828,0" path="m2556,2996l9385,2996e" filled="f" stroked="t" strokeweight=".465073pt" strokecolor="#878787">
                <v:path arrowok="t"/>
              </v:shape>
            </v:group>
            <v:group style="position:absolute;left:2556;top:2615;width:6828;height:2" coordorigin="2556,2615" coordsize="6828,2">
              <v:shape style="position:absolute;left:2556;top:2615;width:6828;height:2" coordorigin="2556,2615" coordsize="6828,0" path="m2556,2615l9385,2615e" filled="f" stroked="t" strokeweight=".465073pt" strokecolor="#878787">
                <v:path arrowok="t"/>
              </v:shape>
            </v:group>
            <v:group style="position:absolute;left:2556;top:2233;width:6828;height:2" coordorigin="2556,2233" coordsize="6828,2">
              <v:shape style="position:absolute;left:2556;top:2233;width:6828;height:2" coordorigin="2556,2233" coordsize="6828,0" path="m2556,2233l9385,2233e" filled="f" stroked="t" strokeweight=".465073pt" strokecolor="#878787">
                <v:path arrowok="t"/>
              </v:shape>
            </v:group>
            <v:group style="position:absolute;left:2556;top:1852;width:6828;height:2" coordorigin="2556,1852" coordsize="6828,2">
              <v:shape style="position:absolute;left:2556;top:1852;width:6828;height:2" coordorigin="2556,1852" coordsize="6828,0" path="m2556,1852l9385,1852e" filled="f" stroked="t" strokeweight=".465073pt" strokecolor="#878787">
                <v:path arrowok="t"/>
              </v:shape>
            </v:group>
            <v:group style="position:absolute;left:2556;top:1461;width:6828;height:2" coordorigin="2556,1461" coordsize="6828,2">
              <v:shape style="position:absolute;left:2556;top:1461;width:6828;height:2" coordorigin="2556,1461" coordsize="6828,0" path="m2556,1461l9385,1461e" filled="f" stroked="t" strokeweight=".465073pt" strokecolor="#878787">
                <v:path arrowok="t"/>
              </v:shape>
            </v:group>
            <v:group style="position:absolute;left:2556;top:1080;width:6828;height:2" coordorigin="2556,1080" coordsize="6828,2">
              <v:shape style="position:absolute;left:2556;top:1080;width:6828;height:2" coordorigin="2556,1080" coordsize="6828,0" path="m2556,1080l9385,1080e" filled="f" stroked="t" strokeweight=".465073pt" strokecolor="#878787">
                <v:path arrowok="t"/>
              </v:shape>
            </v:group>
            <v:group style="position:absolute;left:2603;top:1080;width:2;height:2735" coordorigin="2603,1080" coordsize="2,2735">
              <v:shape style="position:absolute;left:2603;top:1080;width:2;height:2735" coordorigin="2603,1080" coordsize="0,2735" path="m2603,3814l2603,1080e" filled="f" stroked="t" strokeweight=".46579pt" strokecolor="#878787">
                <v:path arrowok="t"/>
              </v:shape>
            </v:group>
            <v:group style="position:absolute;left:2556;top:3768;width:6828;height:2" coordorigin="2556,3768" coordsize="6828,2">
              <v:shape style="position:absolute;left:2556;top:3768;width:6828;height:2" coordorigin="2556,3768" coordsize="6828,0" path="m2556,3768l9385,3768e" filled="f" stroked="t" strokeweight=".465073pt" strokecolor="#878787">
                <v:path arrowok="t"/>
              </v:shape>
            </v:group>
            <v:group style="position:absolute;left:3171;top:3768;width:2;height:47" coordorigin="3171,3768" coordsize="2,47">
              <v:shape style="position:absolute;left:3171;top:3768;width:2;height:47" coordorigin="3171,3768" coordsize="0,47" path="m3171,3768l3171,3814e" filled="f" stroked="t" strokeweight=".46579pt" strokecolor="#878787">
                <v:path arrowok="t"/>
              </v:shape>
            </v:group>
            <v:group style="position:absolute;left:3730;top:3768;width:2;height:47" coordorigin="3730,3768" coordsize="2,47">
              <v:shape style="position:absolute;left:3730;top:3768;width:2;height:47" coordorigin="3730,3768" coordsize="0,47" path="m3730,3768l3730,3814e" filled="f" stroked="t" strokeweight=".46579pt" strokecolor="#878787">
                <v:path arrowok="t"/>
              </v:shape>
            </v:group>
            <v:group style="position:absolute;left:4298;top:3768;width:2;height:47" coordorigin="4298,3768" coordsize="2,47">
              <v:shape style="position:absolute;left:4298;top:3768;width:2;height:47" coordorigin="4298,3768" coordsize="0,47" path="m4298,3768l4298,3814e" filled="f" stroked="t" strokeweight=".46579pt" strokecolor="#878787">
                <v:path arrowok="t"/>
              </v:shape>
            </v:group>
            <v:group style="position:absolute;left:4866;top:3768;width:2;height:47" coordorigin="4866,3768" coordsize="2,47">
              <v:shape style="position:absolute;left:4866;top:3768;width:2;height:47" coordorigin="4866,3768" coordsize="0,47" path="m4866,3768l4866,3814e" filled="f" stroked="t" strokeweight=".46579pt" strokecolor="#878787">
                <v:path arrowok="t"/>
              </v:shape>
            </v:group>
            <v:group style="position:absolute;left:5425;top:3768;width:2;height:47" coordorigin="5425,3768" coordsize="2,47">
              <v:shape style="position:absolute;left:5425;top:3768;width:2;height:47" coordorigin="5425,3768" coordsize="0,47" path="m5425,3768l5425,3814e" filled="f" stroked="t" strokeweight=".46579pt" strokecolor="#878787">
                <v:path arrowok="t"/>
              </v:shape>
            </v:group>
            <v:group style="position:absolute;left:5994;top:3768;width:2;height:47" coordorigin="5994,3768" coordsize="2,47">
              <v:shape style="position:absolute;left:5994;top:3768;width:2;height:47" coordorigin="5994,3768" coordsize="0,47" path="m5994,3768l5994,3814e" filled="f" stroked="t" strokeweight=".46579pt" strokecolor="#878787">
                <v:path arrowok="t"/>
              </v:shape>
            </v:group>
            <v:group style="position:absolute;left:6562;top:3768;width:2;height:47" coordorigin="6562,3768" coordsize="2,47">
              <v:shape style="position:absolute;left:6562;top:3768;width:2;height:47" coordorigin="6562,3768" coordsize="0,47" path="m6562,3768l6562,3814e" filled="f" stroked="t" strokeweight=".46579pt" strokecolor="#878787">
                <v:path arrowok="t"/>
              </v:shape>
            </v:group>
            <v:group style="position:absolute;left:7121;top:3768;width:2;height:47" coordorigin="7121,3768" coordsize="2,47">
              <v:shape style="position:absolute;left:7121;top:3768;width:2;height:47" coordorigin="7121,3768" coordsize="0,47" path="m7121,3768l7121,3814e" filled="f" stroked="t" strokeweight=".46579pt" strokecolor="#878787">
                <v:path arrowok="t"/>
              </v:shape>
            </v:group>
            <v:group style="position:absolute;left:7689;top:3768;width:2;height:47" coordorigin="7689,3768" coordsize="2,47">
              <v:shape style="position:absolute;left:7689;top:3768;width:2;height:47" coordorigin="7689,3768" coordsize="0,47" path="m7689,3768l7689,3814e" filled="f" stroked="t" strokeweight=".46579pt" strokecolor="#878787">
                <v:path arrowok="t"/>
              </v:shape>
            </v:group>
            <v:group style="position:absolute;left:8257;top:3768;width:2;height:47" coordorigin="8257,3768" coordsize="2,47">
              <v:shape style="position:absolute;left:8257;top:3768;width:2;height:47" coordorigin="8257,3768" coordsize="0,47" path="m8257,3768l8257,3814e" filled="f" stroked="t" strokeweight=".46579pt" strokecolor="#878787">
                <v:path arrowok="t"/>
              </v:shape>
            </v:group>
            <v:group style="position:absolute;left:8816;top:3768;width:2;height:47" coordorigin="8816,3768" coordsize="2,47">
              <v:shape style="position:absolute;left:8816;top:3768;width:2;height:47" coordorigin="8816,3768" coordsize="0,47" path="m8816,3768l8816,3814e" filled="f" stroked="t" strokeweight=".46579pt" strokecolor="#878787">
                <v:path arrowok="t"/>
              </v:shape>
            </v:group>
            <v:group style="position:absolute;left:9385;top:3768;width:2;height:47" coordorigin="9385,3768" coordsize="2,47">
              <v:shape style="position:absolute;left:9385;top:3768;width:2;height:47" coordorigin="9385,3768" coordsize="0,47" path="m9385,3768l9385,3814e" filled="f" stroked="t" strokeweight=".46579pt" strokecolor="#878787">
                <v:path arrowok="t"/>
              </v:shape>
            </v:group>
            <v:group style="position:absolute;left:2882;top:1238;width:6223;height:1098" coordorigin="2882,1238" coordsize="6223,1098">
              <v:shape style="position:absolute;left:2882;top:1238;width:6223;height:1098" coordorigin="2882,1238" coordsize="6223,1098" path="m2882,2335l3450,2242,4019,2196,4578,2196,5146,2140,5714,2112,6273,2084,6841,1926,7410,1629,7969,1350,8537,1238,9105,1629e" filled="f" stroked="t" strokeweight="1.395283pt" strokecolor="#416FA6">
                <v:path arrowok="t"/>
              </v:shape>
            </v:group>
            <v:group style="position:absolute;left:2882;top:3168;width:6223;height:2" coordorigin="2882,3168" coordsize="6223,2">
              <v:shape style="position:absolute;left:2882;top:3168;width:6223;height:2" coordorigin="2882,3168" coordsize="6223,0" path="m2882,3168l9105,3168e" filled="f" stroked="t" strokeweight=".465073pt" strokecolor="#A8423F">
                <v:path arrowok="t"/>
              </v:shape>
            </v:group>
            <v:group style="position:absolute;left:2882;top:3498;width:6223;height:130" coordorigin="2882,3498" coordsize="6223,130">
              <v:shape style="position:absolute;left:2882;top:3498;width:6223;height:130" coordorigin="2882,3498" coordsize="6223,130" path="m2882,3619l3450,3600,4019,3628,4578,3610,5146,3610,5714,3600,6273,3619,6841,3600,7410,3563,7969,3535,8537,3545,9105,3498e" filled="f" stroked="t" strokeweight="1.395219pt" strokecolor="#86A44A">
                <v:path arrowok="t"/>
              </v:shape>
            </v:group>
            <v:group style="position:absolute;left:2882;top:3535;width:6223;height:37" coordorigin="2882,3535" coordsize="6223,37">
              <v:shape style="position:absolute;left:2882;top:3535;width:6223;height:37" coordorigin="2882,3535" coordsize="6223,37" path="m2882,3535l3450,3545,4019,3545,4578,3554,7410,3554,7969,3563,8537,3573,9105,3573e" filled="f" stroked="t" strokeweight="1.395218pt" strokecolor="#6E548D">
                <v:path arrowok="t"/>
                <v:stroke dashstyle="longDash"/>
              </v:shape>
            </v:group>
            <v:group style="position:absolute;left:2882;top:3247;width:6223;height:93" coordorigin="2882,3247" coordsize="6223,93">
              <v:shape style="position:absolute;left:2882;top:3247;width:6223;height:93" coordorigin="2882,3247" coordsize="6223,93" path="m2882,3247l3450,3247,4019,3266,4578,3266,5146,3266,5714,3266,6273,3294,6841,3294,7410,3294,7969,3303,8537,3303,9105,3340e" filled="f" stroked="t" strokeweight="1.395218pt" strokecolor="#3D96AE">
                <v:path arrowok="t"/>
                <v:stroke dashstyle="longDash"/>
              </v:shape>
            </v:group>
            <v:group style="position:absolute;left:2882;top:3666;width:6223;height:56" coordorigin="2882,3666" coordsize="6223,56">
              <v:shape style="position:absolute;left:2882;top:3666;width:6223;height:56" coordorigin="2882,3666" coordsize="6223,56" path="m2882,3666l3450,3675,4019,3684,4578,3684,5146,3684,5714,3684,6273,3693,6841,3703,7410,3721,7969,3721,8537,3721,9105,3721e" filled="f" stroked="t" strokeweight="1.395218pt" strokecolor="#DA8137">
                <v:path arrowok="t"/>
              </v:shape>
            </v:group>
            <v:group style="position:absolute;left:1965;top:722;width:7695;height:260" coordorigin="1965,722" coordsize="7695,260">
              <v:shape style="position:absolute;left:1965;top:722;width:7695;height:260" coordorigin="1965,722" coordsize="7695,260" path="m1965,722l9659,722,9659,982,1965,982,1965,722xe" filled="t" fillcolor="#FFFFFF" stroked="f">
                <v:path arrowok="t"/>
                <v:fill type="solid"/>
              </v:shape>
            </v:group>
            <v:group style="position:absolute;left:2034;top:857;width:307;height:2" coordorigin="2034,857" coordsize="307,2">
              <v:shape style="position:absolute;left:2034;top:857;width:307;height:2" coordorigin="2034,857" coordsize="307,0" path="m2034,857l2342,857e" filled="f" stroked="t" strokeweight="1.395218pt" strokecolor="#416FA6">
                <v:path arrowok="t"/>
              </v:shape>
            </v:group>
            <v:group style="position:absolute;left:3404;top:857;width:307;height:2" coordorigin="3404,857" coordsize="307,2">
              <v:shape style="position:absolute;left:3404;top:857;width:307;height:2" coordorigin="3404,857" coordsize="307,0" path="m3404,857l3711,857e" filled="f" stroked="t" strokeweight="1.395218pt" strokecolor="#A8423F">
                <v:path arrowok="t"/>
              </v:shape>
            </v:group>
            <v:group style="position:absolute;left:4531;top:857;width:317;height:2" coordorigin="4531,857" coordsize="317,2">
              <v:shape style="position:absolute;left:4531;top:857;width:317;height:2" coordorigin="4531,857" coordsize="317,0" path="m4531,857l4848,857e" filled="f" stroked="t" strokeweight="1.395218pt" strokecolor="#86A44A">
                <v:path arrowok="t"/>
              </v:shape>
            </v:group>
            <v:group style="position:absolute;left:5649;top:857;width:307;height:2" coordorigin="5649,857" coordsize="307,2">
              <v:shape style="position:absolute;left:5649;top:857;width:307;height:2" coordorigin="5649,857" coordsize="307,0" path="m5649,857l5956,857e" filled="f" stroked="t" strokeweight="1.395218pt" strokecolor="#6E548D">
                <v:path arrowok="t"/>
                <v:stroke dashstyle="longDash"/>
              </v:shape>
            </v:group>
            <v:group style="position:absolute;left:6646;top:857;width:307;height:2" coordorigin="6646,857" coordsize="307,2">
              <v:shape style="position:absolute;left:6646;top:857;width:307;height:2" coordorigin="6646,857" coordsize="307,0" path="m6646,857l6953,857e" filled="f" stroked="t" strokeweight="1.395218pt" strokecolor="#3D96AE">
                <v:path arrowok="t"/>
                <v:stroke dashstyle="longDash"/>
              </v:shape>
            </v:group>
            <v:group style="position:absolute;left:7941;top:857;width:317;height:2" coordorigin="7941,857" coordsize="317,2">
              <v:shape style="position:absolute;left:7941;top:857;width:317;height:2" coordorigin="7941,857" coordsize="317,0" path="m7941,857l8257,857e" filled="f" stroked="t" strokeweight="1.395218pt" strokecolor="#DA8137">
                <v:path arrowok="t"/>
              </v:shape>
            </v:group>
            <w10:wrap type="none"/>
          </v:group>
        </w:pict>
      </w:r>
      <w:bookmarkStart w:name="_bookmark63" w:id="103"/>
      <w:bookmarkEnd w:id="103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729" w:val="left" w:leader="none"/>
          <w:tab w:pos="3861" w:val="left" w:leader="none"/>
          <w:tab w:pos="4975" w:val="left" w:leader="none"/>
          <w:tab w:pos="5970" w:val="left" w:leader="none"/>
          <w:tab w:pos="7270" w:val="left" w:leader="none"/>
        </w:tabs>
        <w:spacing w:before="71"/>
        <w:ind w:left="135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om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on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before="45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350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300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98.527046pt;margin-top:6.393152pt;width:9.4526pt;height:62.126649pt;mso-position-horizontal-relative:page;mso-position-vertical-relative:paragraph;z-index:-15684" type="#_x0000_t202" filled="f" stroked="f">
            <v:textbox inset="0,0,0,0" style="layout-flow:vertical;mso-layout-flow-alt:bottom-to-top">
              <w:txbxContent>
                <w:p>
                  <w:pPr>
                    <w:spacing w:line="172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5"/>
                      <w:szCs w:val="15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9"/>
                      <w:sz w:val="15"/>
                      <w:szCs w:val="15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9"/>
                      <w:sz w:val="15"/>
                      <w:szCs w:val="15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5"/>
                      <w:szCs w:val="15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9"/>
                      <w:sz w:val="15"/>
                      <w:szCs w:val="15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9"/>
                      <w:sz w:val="15"/>
                      <w:szCs w:val="15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5"/>
                      <w:szCs w:val="15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9"/>
                      <w:sz w:val="15"/>
                      <w:szCs w:val="15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5"/>
                      <w:szCs w:val="15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9"/>
                      <w:sz w:val="15"/>
                      <w:szCs w:val="15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99"/>
                      <w:sz w:val="15"/>
                      <w:szCs w:val="15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9"/>
                      <w:sz w:val="15"/>
                      <w:szCs w:val="15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"/>
                      <w:w w:val="99"/>
                      <w:sz w:val="15"/>
                      <w:szCs w:val="15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9"/>
                      <w:sz w:val="15"/>
                      <w:szCs w:val="15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19" w:right="149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294" w:right="208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8"/>
        <w:ind w:left="1369" w:right="221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640" w:val="left" w:leader="none"/>
          <w:tab w:pos="1205" w:val="left" w:leader="none"/>
          <w:tab w:pos="1771" w:val="left" w:leader="none"/>
          <w:tab w:pos="2336" w:val="left" w:leader="none"/>
          <w:tab w:pos="2901" w:val="left" w:leader="none"/>
          <w:tab w:pos="3466" w:val="left" w:leader="none"/>
          <w:tab w:pos="4031" w:val="left" w:leader="none"/>
          <w:tab w:pos="4597" w:val="left" w:leader="none"/>
          <w:tab w:pos="5162" w:val="left" w:leader="none"/>
          <w:tab w:pos="5727" w:val="left" w:leader="none"/>
          <w:tab w:pos="6292" w:val="left" w:leader="none"/>
        </w:tabs>
        <w:spacing w:before="54"/>
        <w:ind w:left="75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5"/>
          <w:szCs w:val="15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before="91"/>
        <w:ind w:left="69" w:right="0" w:firstLine="0"/>
        <w:jc w:val="center"/>
        <w:rPr>
          <w:rFonts w:ascii="Calibri" w:hAnsi="Calibri" w:cs="Calibri" w:eastAsia="Calibri"/>
          <w:sz w:val="15"/>
          <w:szCs w:val="15"/>
        </w:rPr>
      </w:pPr>
      <w:r>
        <w:rPr>
          <w:rFonts w:ascii="Calibri" w:hAnsi="Calibri" w:cs="Calibri" w:eastAsia="Calibri"/>
          <w:b/>
          <w:bCs/>
          <w:spacing w:val="-14"/>
          <w:w w:val="100"/>
          <w:sz w:val="15"/>
          <w:szCs w:val="15"/>
        </w:rPr>
        <w:t>Y</w:t>
      </w:r>
      <w:r>
        <w:rPr>
          <w:rFonts w:ascii="Calibri" w:hAnsi="Calibri" w:cs="Calibri" w:eastAsia="Calibri"/>
          <w:b/>
          <w:bCs/>
          <w:spacing w:val="-1"/>
          <w:w w:val="100"/>
          <w:sz w:val="15"/>
          <w:szCs w:val="15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5"/>
          <w:szCs w:val="15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5"/>
          <w:szCs w:val="15"/>
        </w:rPr>
      </w:r>
    </w:p>
    <w:p>
      <w:pPr>
        <w:spacing w:after="0"/>
        <w:jc w:val="center"/>
        <w:rPr>
          <w:rFonts w:ascii="Calibri" w:hAnsi="Calibri" w:cs="Calibri" w:eastAsia="Calibri"/>
          <w:sz w:val="15"/>
          <w:szCs w:val="15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168"/>
        <w:jc w:val="left"/>
      </w:pPr>
      <w:r>
        <w:rPr/>
        <w:pict>
          <v:group style="position:absolute;margin-left:173.880005pt;margin-top:272.159973pt;width:248.519887pt;height:270.959890pt;mso-position-horizontal-relative:page;mso-position-vertical-relative:page;z-index:-15682" coordorigin="3478,5443" coordsize="4970,5419">
            <v:shape style="position:absolute;left:3478;top:5443;width:4970;height:5419" type="#_x0000_t75" alt="imagesCACAR3HT.jpg">
              <v:imagedata r:id="rId82" o:title=""/>
            </v:shape>
            <v:shape style="position:absolute;left:3790;top:5693;width:4365;height:4875" type="#_x0000_t75" alt="imagesCACAR3HT.jpg">
              <v:imagedata r:id="rId83" o:title="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52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22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appe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294.649994pt;margin-top:-.5pt;width:300.9pt;height:213.599983pt;mso-position-horizontal-relative:page;mso-position-vertical-relative:page;z-index:-15679" coordorigin="5893,-10" coordsize="6018,4272">
            <v:group style="position:absolute;left:5903;top:0;width:5998;height:4252" coordorigin="5903,0" coordsize="5998,4252">
              <v:shape style="position:absolute;left:5903;top:0;width:5998;height:4252" coordorigin="5903,0" coordsize="5998,4252" path="m5903,4252l11901,4252,11901,0,5903,0,5903,4252e" filled="t" fillcolor="#003865" stroked="f">
                <v:path arrowok="t"/>
                <v:fill type="solid"/>
              </v:shape>
            </v:group>
            <v:group style="position:absolute;left:5966;top:1747;width:4524;height:2" coordorigin="5966,1747" coordsize="4524,2">
              <v:shape style="position:absolute;left:5966;top:1747;width:4524;height:2" coordorigin="5966,1747" coordsize="4524,0" path="m5966,1747l10490,1747e" filled="f" stroked="t" strokeweight=".82pt" strokecolor="#4F81BD">
                <v:path arrowok="t"/>
              </v:shape>
            </v:group>
            <v:group style="position:absolute;left:5974;top:1754;width:2;height:350" coordorigin="5974,1754" coordsize="2,350">
              <v:shape style="position:absolute;left:5974;top:1754;width:2;height:350" coordorigin="5974,1754" coordsize="0,350" path="m5974,1754l5974,2105e" filled="f" stroked="t" strokeweight=".82pt" strokecolor="#4F81BD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6"/>
        <w:ind w:left="502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15.364998pt;margin-top:-25.08794pt;width:112.199957pt;height:154.881599pt;mso-position-horizontal-relative:page;mso-position-vertical-relative:paragraph;z-index:-15681" type="#_x0000_t75">
            <v:imagedata r:id="rId84" o:title=""/>
          </v:shape>
        </w:pict>
      </w:r>
      <w:bookmarkStart w:name="_TOC_250000" w:id="104"/>
      <w:bookmarkStart w:name="Rest of the South Island" w:id="105"/>
      <w:r>
        <w:rPr/>
      </w:r>
      <w:r>
        <w:rPr>
          <w:rFonts w:ascii="Calibri" w:hAnsi="Calibri" w:cs="Calibri" w:eastAsia="Calibri"/>
          <w:color w:val="FFFFFF"/>
          <w:spacing w:val="14"/>
          <w:w w:val="100"/>
        </w:rPr>
        <w:t>RE</w:t>
      </w:r>
      <w:r>
        <w:rPr>
          <w:rFonts w:ascii="Calibri" w:hAnsi="Calibri" w:cs="Calibri" w:eastAsia="Calibri"/>
          <w:color w:val="FFFFFF"/>
          <w:spacing w:val="13"/>
          <w:w w:val="100"/>
        </w:rPr>
        <w:t>S</w:t>
      </w:r>
      <w:r>
        <w:rPr>
          <w:rFonts w:ascii="Calibri" w:hAnsi="Calibri" w:cs="Calibri" w:eastAsia="Calibri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color w:val="FFFFFF"/>
          <w:spacing w:val="29"/>
          <w:w w:val="100"/>
        </w:rPr>
        <w:t> 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color w:val="FFFFFF"/>
          <w:spacing w:val="29"/>
          <w:w w:val="100"/>
        </w:rPr>
        <w:t> </w:t>
      </w:r>
      <w:r>
        <w:rPr>
          <w:rFonts w:ascii="Calibri" w:hAnsi="Calibri" w:cs="Calibri" w:eastAsia="Calibri"/>
          <w:color w:val="FFFFFF"/>
          <w:spacing w:val="15"/>
          <w:w w:val="100"/>
        </w:rPr>
        <w:t>T</w:t>
      </w:r>
      <w:r>
        <w:rPr>
          <w:rFonts w:ascii="Calibri" w:hAnsi="Calibri" w:cs="Calibri" w:eastAsia="Calibri"/>
          <w:color w:val="FFFFFF"/>
          <w:spacing w:val="14"/>
          <w:w w:val="100"/>
        </w:rPr>
        <w:t>H</w:t>
      </w:r>
      <w:r>
        <w:rPr>
          <w:rFonts w:ascii="Calibri" w:hAnsi="Calibri" w:cs="Calibri" w:eastAsia="Calibri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color w:val="FFFFFF"/>
          <w:spacing w:val="29"/>
          <w:w w:val="100"/>
        </w:rPr>
        <w:t> </w:t>
      </w:r>
      <w:r>
        <w:rPr>
          <w:rFonts w:ascii="Calibri" w:hAnsi="Calibri" w:cs="Calibri" w:eastAsia="Calibri"/>
          <w:color w:val="FFFFFF"/>
          <w:spacing w:val="13"/>
          <w:w w:val="100"/>
        </w:rPr>
        <w:t>S</w:t>
      </w:r>
      <w:r>
        <w:rPr>
          <w:rFonts w:ascii="Calibri" w:hAnsi="Calibri" w:cs="Calibri" w:eastAsia="Calibri"/>
          <w:color w:val="FFFFFF"/>
          <w:spacing w:val="13"/>
          <w:w w:val="100"/>
        </w:rPr>
        <w:t>O</w:t>
      </w:r>
      <w:r>
        <w:rPr>
          <w:rFonts w:ascii="Calibri" w:hAnsi="Calibri" w:cs="Calibri" w:eastAsia="Calibri"/>
          <w:color w:val="FFFFFF"/>
          <w:spacing w:val="14"/>
          <w:w w:val="100"/>
        </w:rPr>
        <w:t>U</w:t>
      </w:r>
      <w:r>
        <w:rPr>
          <w:rFonts w:ascii="Calibri" w:hAnsi="Calibri" w:cs="Calibri" w:eastAsia="Calibri"/>
          <w:color w:val="FFFFFF"/>
          <w:spacing w:val="15"/>
          <w:w w:val="100"/>
        </w:rPr>
        <w:t>T</w:t>
      </w:r>
      <w:r>
        <w:rPr>
          <w:rFonts w:ascii="Calibri" w:hAnsi="Calibri" w:cs="Calibri" w:eastAsia="Calibri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color w:val="FFFFFF"/>
          <w:spacing w:val="28"/>
          <w:w w:val="100"/>
        </w:rPr>
        <w:t> </w:t>
      </w:r>
      <w:r>
        <w:rPr>
          <w:rFonts w:ascii="Calibri" w:hAnsi="Calibri" w:cs="Calibri" w:eastAsia="Calibri"/>
          <w:color w:val="FFFFFF"/>
          <w:spacing w:val="15"/>
          <w:w w:val="100"/>
        </w:rPr>
        <w:t>I</w:t>
      </w:r>
      <w:r>
        <w:rPr>
          <w:rFonts w:ascii="Calibri" w:hAnsi="Calibri" w:cs="Calibri" w:eastAsia="Calibri"/>
          <w:color w:val="FFFFFF"/>
          <w:spacing w:val="16"/>
          <w:w w:val="100"/>
        </w:rPr>
        <w:t>S</w:t>
      </w:r>
      <w:r>
        <w:rPr>
          <w:rFonts w:ascii="Calibri" w:hAnsi="Calibri" w:cs="Calibri" w:eastAsia="Calibri"/>
          <w:color w:val="FFFFFF"/>
          <w:spacing w:val="14"/>
          <w:w w:val="100"/>
        </w:rPr>
        <w:t>L</w:t>
      </w:r>
      <w:r>
        <w:rPr>
          <w:rFonts w:ascii="Calibri" w:hAnsi="Calibri" w:cs="Calibri" w:eastAsia="Calibri"/>
          <w:color w:val="FFFFFF"/>
          <w:spacing w:val="15"/>
          <w:w w:val="100"/>
        </w:rPr>
        <w:t>A</w:t>
      </w:r>
      <w:r>
        <w:rPr>
          <w:rFonts w:ascii="Calibri" w:hAnsi="Calibri" w:cs="Calibri" w:eastAsia="Calibri"/>
          <w:color w:val="FFFFFF"/>
          <w:spacing w:val="15"/>
          <w:w w:val="100"/>
        </w:rPr>
        <w:t>N</w:t>
      </w:r>
      <w:r>
        <w:rPr>
          <w:rFonts w:ascii="Calibri" w:hAnsi="Calibri" w:cs="Calibri" w:eastAsia="Calibri"/>
          <w:color w:val="FFFFFF"/>
          <w:spacing w:val="0"/>
          <w:w w:val="100"/>
        </w:rPr>
        <w:t>D</w:t>
      </w:r>
      <w:bookmarkEnd w:id="104"/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5028" w:right="5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26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LDRE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ICI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REN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6" w:lineRule="auto" w:before="72"/>
        <w:ind w:left="539" w:right="420" w:hanging="428"/>
        <w:jc w:val="left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60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peop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93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53" w:lineRule="exact"/>
        <w:ind w:left="539" w:right="0" w:hanging="428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right="174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3" w:lineRule="auto"/>
        <w:ind w:left="112" w:right="125" w:firstLine="0"/>
        <w:jc w:val="left"/>
      </w:pPr>
      <w:r>
        <w:rPr/>
        <w:pict>
          <v:group style="position:absolute;margin-left:133.919998pt;margin-top:34.214184pt;width:329.759977pt;height:206.999868pt;mso-position-horizontal-relative:page;mso-position-vertical-relative:paragraph;z-index:-15680" coordorigin="2678,684" coordsize="6595,4140">
            <v:shape style="position:absolute;left:2678;top:684;width:6595;height:4140" type="#_x0000_t75">
              <v:imagedata r:id="rId85" o:title=""/>
            </v:shape>
            <v:group style="position:absolute;left:2994;top:975;width:5648;height:3218" coordorigin="2994,975" coordsize="5648,3218">
              <v:shape style="position:absolute;left:2994;top:975;width:5648;height:3218" coordorigin="2994,975" coordsize="5648,3218" path="m2994,975l8642,975,8642,4193,2994,4193,2994,975xe" filled="t" fillcolor="#FFFFFF" stroked="f">
                <v:path arrowok="t"/>
                <v:fill type="solid"/>
              </v:shape>
            </v:group>
            <v:group style="position:absolute;left:3211;top:1137;width:5150;height:1879" coordorigin="3211,1137" coordsize="5150,1879">
              <v:shape style="position:absolute;left:3211;top:1137;width:5150;height:1879" coordorigin="3211,1137" coordsize="5150,1879" path="m3211,1137l8361,1137,8361,3016,3211,3016,3211,1137xe" filled="t" fillcolor="#FFFFFF" stroked="f">
                <v:path arrowok="t"/>
                <v:fill type="solid"/>
              </v:shape>
            </v:group>
            <v:group style="position:absolute;left:3205;top:1132;width:2;height:1944" coordorigin="3205,1132" coordsize="2,1944">
              <v:shape style="position:absolute;left:3205;top:1132;width:2;height:1944" coordorigin="3205,1132" coordsize="0,1944" path="m3205,3076l3205,1132e" filled="f" stroked="t" strokeweight=".540970pt" strokecolor="#878787">
                <v:path arrowok="t"/>
              </v:shape>
            </v:group>
            <v:group style="position:absolute;left:4244;top:1132;width:2;height:567" coordorigin="4244,1132" coordsize="2,567">
              <v:shape style="position:absolute;left:4244;top:1132;width:2;height:567" coordorigin="4244,1132" coordsize="0,567" path="m4244,1699l4244,1132e" filled="f" stroked="t" strokeweight=".540970pt" strokecolor="#878787">
                <v:path arrowok="t"/>
              </v:shape>
            </v:group>
            <v:group style="position:absolute;left:4244;top:2455;width:2;height:621" coordorigin="4244,2455" coordsize="2,621">
              <v:shape style="position:absolute;left:4244;top:2455;width:2;height:621" coordorigin="4244,2455" coordsize="0,621" path="m4244,3076l4244,2455e" filled="f" stroked="t" strokeweight=".540977pt" strokecolor="#878787">
                <v:path arrowok="t"/>
              </v:shape>
            </v:group>
            <v:group style="position:absolute;left:5272;top:1132;width:2;height:567" coordorigin="5272,1132" coordsize="2,567">
              <v:shape style="position:absolute;left:5272;top:1132;width:2;height:567" coordorigin="5272,1132" coordsize="0,567" path="m5272,1699l5272,1132e" filled="f" stroked="t" strokeweight=".540970pt" strokecolor="#878787">
                <v:path arrowok="t"/>
              </v:shape>
            </v:group>
            <v:group style="position:absolute;left:5272;top:2455;width:2;height:621" coordorigin="5272,2455" coordsize="2,621">
              <v:shape style="position:absolute;left:5272;top:2455;width:2;height:621" coordorigin="5272,2455" coordsize="0,621" path="m5272,3076l5272,2455e" filled="f" stroked="t" strokeweight=".540977pt" strokecolor="#878787">
                <v:path arrowok="t"/>
              </v:shape>
            </v:group>
            <v:group style="position:absolute;left:6300;top:1132;width:2;height:567" coordorigin="6300,1132" coordsize="2,567">
              <v:shape style="position:absolute;left:6300;top:1132;width:2;height:567" coordorigin="6300,1132" coordsize="0,567" path="m6300,1699l6300,1132e" filled="f" stroked="t" strokeweight=".540970pt" strokecolor="#878787">
                <v:path arrowok="t"/>
              </v:shape>
            </v:group>
            <v:group style="position:absolute;left:6300;top:2455;width:2;height:621" coordorigin="6300,2455" coordsize="2,621">
              <v:shape style="position:absolute;left:6300;top:2455;width:2;height:621" coordorigin="6300,2455" coordsize="0,621" path="m6300,3076l6300,2455e" filled="f" stroked="t" strokeweight=".540977pt" strokecolor="#878787">
                <v:path arrowok="t"/>
              </v:shape>
            </v:group>
            <v:group style="position:absolute;left:7327;top:1132;width:2;height:567" coordorigin="7327,1132" coordsize="2,567">
              <v:shape style="position:absolute;left:7327;top:1132;width:2;height:567" coordorigin="7327,1132" coordsize="0,567" path="m7327,1699l7327,1132e" filled="f" stroked="t" strokeweight=".540970pt" strokecolor="#878787">
                <v:path arrowok="t"/>
              </v:shape>
            </v:group>
            <v:group style="position:absolute;left:7327;top:2455;width:2;height:621" coordorigin="7327,2455" coordsize="2,621">
              <v:shape style="position:absolute;left:7327;top:2455;width:2;height:621" coordorigin="7327,2455" coordsize="0,621" path="m7327,3076l7327,2455e" filled="f" stroked="t" strokeweight=".540977pt" strokecolor="#878787">
                <v:path arrowok="t"/>
              </v:shape>
            </v:group>
            <v:group style="position:absolute;left:8366;top:1132;width:2;height:1944" coordorigin="8366,1132" coordsize="2,1944">
              <v:shape style="position:absolute;left:8366;top:1132;width:2;height:1944" coordorigin="8366,1132" coordsize="0,1944" path="m8366,3076l8366,1132e" filled="f" stroked="t" strokeweight=".540970pt" strokecolor="#878787">
                <v:path arrowok="t"/>
              </v:shape>
            </v:group>
            <v:group style="position:absolute;left:3211;top:1699;width:151;height:756" coordorigin="3211,1699" coordsize="151,756">
              <v:shape style="position:absolute;left:3211;top:1699;width:151;height:756" coordorigin="3211,1699" coordsize="151,756" path="m3211,1699l3362,1699,3362,2455,3211,2455,3211,1699xe" filled="t" fillcolor="#4F81BD" stroked="f">
                <v:path arrowok="t"/>
                <v:fill type="solid"/>
              </v:shape>
            </v:group>
            <v:group style="position:absolute;left:3362;top:1699;width:1493;height:756" coordorigin="3362,1699" coordsize="1493,756">
              <v:shape style="position:absolute;left:3362;top:1699;width:1493;height:756" coordorigin="3362,1699" coordsize="1493,756" path="m3362,1699l4855,1699,4855,2455,3362,2455,3362,1699xe" filled="t" fillcolor="#C0504D" stroked="f">
                <v:path arrowok="t"/>
                <v:fill type="solid"/>
              </v:shape>
            </v:group>
            <v:group style="position:absolute;left:4855;top:1699;width:2207;height:756" coordorigin="4855,1699" coordsize="2207,756">
              <v:shape style="position:absolute;left:4855;top:1699;width:2207;height:756" coordorigin="4855,1699" coordsize="2207,756" path="m4855,1699l7062,1699,7062,2455,4855,2455,4855,1699xe" filled="t" fillcolor="#9BBB59" stroked="f">
                <v:path arrowok="t"/>
                <v:fill type="solid"/>
              </v:shape>
            </v:group>
            <v:group style="position:absolute;left:7062;top:1699;width:1298;height:756" coordorigin="7062,1699" coordsize="1298,756">
              <v:shape style="position:absolute;left:7062;top:1699;width:1298;height:756" coordorigin="7062,1699" coordsize="1298,756" path="m7062,1699l8361,1699,8361,2455,7062,2455,7062,1699xe" filled="t" fillcolor="#8064A2" stroked="f">
                <v:path arrowok="t"/>
                <v:fill type="solid"/>
              </v:shape>
            </v:group>
            <v:group style="position:absolute;left:3205;top:3022;width:5161;height:2" coordorigin="3205,3022" coordsize="5161,2">
              <v:shape style="position:absolute;left:3205;top:3022;width:5161;height:2" coordorigin="3205,3022" coordsize="5161,0" path="m3205,3022l8366,3022e" filled="f" stroked="t" strokeweight=".539948pt" strokecolor="#878787">
                <v:path arrowok="t"/>
              </v:shape>
            </v:group>
            <v:group style="position:absolute;left:3600;top:3967;width:97;height:2" coordorigin="3600,3967" coordsize="97,2">
              <v:shape style="position:absolute;left:3600;top:3967;width:97;height:2" coordorigin="3600,3967" coordsize="97,0" path="m3600,3967l3698,3967e" filled="f" stroked="t" strokeweight="4.41958pt" strokecolor="#4F81BD">
                <v:path arrowok="t"/>
              </v:shape>
            </v:group>
            <v:group style="position:absolute;left:4650;top:3967;width:97;height:2" coordorigin="4650,3967" coordsize="97,2">
              <v:shape style="position:absolute;left:4650;top:3967;width:97;height:2" coordorigin="4650,3967" coordsize="97,0" path="m4650,3967l4747,3967e" filled="f" stroked="t" strokeweight="4.41958pt" strokecolor="#C0504D">
                <v:path arrowok="t"/>
              </v:shape>
            </v:group>
            <v:group style="position:absolute;left:5916;top:3967;width:97;height:2" coordorigin="5916,3967" coordsize="97,2">
              <v:shape style="position:absolute;left:5916;top:3967;width:97;height:2" coordorigin="5916,3967" coordsize="97,0" path="m5916,3967l6013,3967e" filled="f" stroked="t" strokeweight="4.41958pt" strokecolor="#9BBB59">
                <v:path arrowok="t"/>
              </v:shape>
            </v:group>
            <v:group style="position:absolute;left:7171;top:3967;width:97;height:2" coordorigin="7171,3967" coordsize="97,2">
              <v:shape style="position:absolute;left:7171;top:3967;width:97;height:2" coordorigin="7171,3967" coordsize="97,0" path="m7171,3967l7268,3967e" filled="f" stroked="t" strokeweight="4.41958pt" strokecolor="#8064A2">
                <v:path arrowok="t"/>
              </v:shape>
            </v:group>
            <w10:wrap type="none"/>
          </v:group>
        </w:pict>
      </w:r>
      <w:bookmarkStart w:name="_bookmark64" w:id="106"/>
      <w:bookmarkEnd w:id="106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87" w:val="left" w:leader="none"/>
          <w:tab w:pos="2017" w:val="left" w:leader="none"/>
          <w:tab w:pos="3048" w:val="left" w:leader="none"/>
          <w:tab w:pos="4079" w:val="left" w:leader="none"/>
          <w:tab w:pos="5066" w:val="left" w:leader="none"/>
        </w:tabs>
        <w:spacing w:before="67"/>
        <w:ind w:left="0" w:right="256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100%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3410" w:right="3757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4"/>
          <w:w w:val="100"/>
          <w:sz w:val="17"/>
          <w:szCs w:val="17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spacing w:val="2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7"/>
          <w:szCs w:val="17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3770" w:val="left" w:leader="none"/>
          <w:tab w:pos="5031" w:val="left" w:leader="none"/>
          <w:tab w:pos="6292" w:val="left" w:leader="none"/>
        </w:tabs>
        <w:ind w:left="27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7"/>
          <w:szCs w:val="17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7"/>
          <w:szCs w:val="17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7"/>
          <w:szCs w:val="17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2"/>
        <w:ind w:left="112" w:right="229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5-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8-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256"/>
        <w:jc w:val="left"/>
        <w:rPr>
          <w:rFonts w:ascii="Arial" w:hAnsi="Arial" w:cs="Arial" w:eastAsia="Arial"/>
        </w:rPr>
      </w:pP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popu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200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peop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s:</w:t>
      </w:r>
    </w:p>
    <w:p>
      <w:pPr>
        <w:spacing w:after="0" w:line="275" w:lineRule="auto"/>
        <w:jc w:val="left"/>
        <w:rPr>
          <w:rFonts w:ascii="Arial" w:hAnsi="Arial" w:cs="Arial" w:eastAsia="Arial"/>
        </w:rPr>
        <w:sectPr>
          <w:pgSz w:w="11907" w:h="16840"/>
          <w:pgMar w:header="0" w:footer="897" w:top="1120" w:bottom="1100" w:left="1020" w:right="1020"/>
        </w:sectPr>
      </w:pP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66"/>
        <w:ind w:left="820" w:right="0" w:hanging="356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82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80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51"/>
        <w:ind w:left="820" w:right="0" w:hanging="356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5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before="51"/>
        <w:ind w:left="821" w:right="0" w:hanging="356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before="51"/>
        <w:ind w:left="821" w:right="0" w:hanging="356"/>
        <w:jc w:val="left"/>
      </w:pP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3" w:lineRule="auto"/>
        <w:ind w:left="113" w:right="149" w:firstLine="0"/>
        <w:jc w:val="left"/>
      </w:pPr>
      <w:r>
        <w:rPr/>
        <w:pict>
          <v:group style="position:absolute;margin-left:76.919998pt;margin-top:34.222843pt;width:443.159849pt;height:222.719968pt;mso-position-horizontal-relative:page;mso-position-vertical-relative:paragraph;z-index:-15678" coordorigin="1538,684" coordsize="8863,4454">
            <v:shape style="position:absolute;left:1538;top:684;width:8863;height:4454" type="#_x0000_t75">
              <v:imagedata r:id="rId86" o:title=""/>
            </v:shape>
            <v:group style="position:absolute;left:1855;top:977;width:7913;height:3529" coordorigin="1855,977" coordsize="7913,3529">
              <v:shape style="position:absolute;left:1855;top:977;width:7913;height:3529" coordorigin="1855,977" coordsize="7913,3529" path="m1855,977l9769,977,9769,4505,1855,4505,1855,977xe" filled="t" fillcolor="#FFFFFF" stroked="f">
                <v:path arrowok="t"/>
                <v:fill type="solid"/>
              </v:shape>
            </v:group>
            <v:group style="position:absolute;left:2815;top:1164;width:6774;height:2454" coordorigin="2815,1164" coordsize="6774,2454">
              <v:shape style="position:absolute;left:2815;top:1164;width:6774;height:2454" coordorigin="2815,1164" coordsize="6774,2454" path="m2815,1164l9589,1164,9589,3618,2815,3618,2815,1164xe" filled="t" fillcolor="#FFFFFF" stroked="f">
                <v:path arrowok="t"/>
                <v:fill type="solid"/>
              </v:shape>
            </v:group>
            <v:group style="position:absolute;left:5129;top:3203;width:4466;height:2" coordorigin="5129,3203" coordsize="4466,2">
              <v:shape style="position:absolute;left:5129;top:3203;width:4466;height:2" coordorigin="5129,3203" coordsize="4466,0" path="m5129,3203l9595,3203e" filled="f" stroked="t" strokeweight=".584198pt" strokecolor="#878787">
                <v:path arrowok="t"/>
              </v:shape>
            </v:group>
            <v:group style="position:absolute;left:3774;top:3203;width:803;height:2" coordorigin="3774,3203" coordsize="803,2">
              <v:shape style="position:absolute;left:3774;top:3203;width:803;height:2" coordorigin="3774,3203" coordsize="803,0" path="m3774,3203l4577,3203e" filled="f" stroked="t" strokeweight=".584198pt" strokecolor="#878787">
                <v:path arrowok="t"/>
              </v:shape>
            </v:group>
            <v:group style="position:absolute;left:2761;top:3203;width:462;height:2" coordorigin="2761,3203" coordsize="462,2">
              <v:shape style="position:absolute;left:2761;top:3203;width:462;height:2" coordorigin="2761,3203" coordsize="462,0" path="m2761,3203l3222,3203e" filled="f" stroked="t" strokeweight=".584250pt" strokecolor="#878787">
                <v:path arrowok="t"/>
              </v:shape>
            </v:group>
            <v:group style="position:absolute;left:3774;top:2794;width:5821;height:2" coordorigin="3774,2794" coordsize="5821,2">
              <v:shape style="position:absolute;left:3774;top:2794;width:5821;height:2" coordorigin="3774,2794" coordsize="5821,0" path="m3774,2794l9595,2794e" filled="f" stroked="t" strokeweight=".584198pt" strokecolor="#878787">
                <v:path arrowok="t"/>
              </v:shape>
            </v:group>
            <v:group style="position:absolute;left:2761;top:2794;width:462;height:2" coordorigin="2761,2794" coordsize="462,2">
              <v:shape style="position:absolute;left:2761;top:2794;width:462;height:2" coordorigin="2761,2794" coordsize="462,0" path="m2761,2794l3222,2794e" filled="f" stroked="t" strokeweight=".584224pt" strokecolor="#878787">
                <v:path arrowok="t"/>
              </v:shape>
            </v:group>
            <v:group style="position:absolute;left:3774;top:2385;width:5821;height:2" coordorigin="3774,2385" coordsize="5821,2">
              <v:shape style="position:absolute;left:3774;top:2385;width:5821;height:2" coordorigin="3774,2385" coordsize="5821,0" path="m3774,2385l9595,2385e" filled="f" stroked="t" strokeweight=".584198pt" strokecolor="#878787">
                <v:path arrowok="t"/>
              </v:shape>
            </v:group>
            <v:group style="position:absolute;left:2761;top:2385;width:462;height:2" coordorigin="2761,2385" coordsize="462,2">
              <v:shape style="position:absolute;left:2761;top:2385;width:462;height:2" coordorigin="2761,2385" coordsize="462,0" path="m2761,2385l3222,2385e" filled="f" stroked="t" strokeweight=".584224pt" strokecolor="#878787">
                <v:path arrowok="t"/>
              </v:shape>
            </v:group>
            <v:group style="position:absolute;left:3774;top:1976;width:5821;height:2" coordorigin="3774,1976" coordsize="5821,2">
              <v:shape style="position:absolute;left:3774;top:1976;width:5821;height:2" coordorigin="3774,1976" coordsize="5821,0" path="m3774,1976l9595,1976e" filled="f" stroked="t" strokeweight=".584198pt" strokecolor="#878787">
                <v:path arrowok="t"/>
              </v:shape>
            </v:group>
            <v:group style="position:absolute;left:2761;top:1976;width:462;height:2" coordorigin="2761,1976" coordsize="462,2">
              <v:shape style="position:absolute;left:2761;top:1976;width:462;height:2" coordorigin="2761,1976" coordsize="462,0" path="m2761,1976l3222,1976e" filled="f" stroked="t" strokeweight=".584224pt" strokecolor="#878787">
                <v:path arrowok="t"/>
              </v:shape>
            </v:group>
            <v:group style="position:absolute;left:3774;top:1567;width:5821;height:2" coordorigin="3774,1567" coordsize="5821,2">
              <v:shape style="position:absolute;left:3774;top:1567;width:5821;height:2" coordorigin="3774,1567" coordsize="5821,0" path="m3774,1567l9595,1567e" filled="f" stroked="t" strokeweight=".584198pt" strokecolor="#878787">
                <v:path arrowok="t"/>
              </v:shape>
            </v:group>
            <v:group style="position:absolute;left:2761;top:1567;width:462;height:2" coordorigin="2761,1567" coordsize="462,2">
              <v:shape style="position:absolute;left:2761;top:1567;width:462;height:2" coordorigin="2761,1567" coordsize="462,0" path="m2761,1567l3222,1567e" filled="f" stroked="t" strokeweight=".584224pt" strokecolor="#878787">
                <v:path arrowok="t"/>
              </v:shape>
            </v:group>
            <v:group style="position:absolute;left:2761;top:1158;width:6834;height:2" coordorigin="2761,1158" coordsize="6834,2">
              <v:shape style="position:absolute;left:2761;top:1158;width:6834;height:2" coordorigin="2761,1158" coordsize="6834,0" path="m2761,1158l9595,1158e" filled="f" stroked="t" strokeweight=".584198pt" strokecolor="#878787">
                <v:path arrowok="t"/>
              </v:shape>
            </v:group>
            <v:group style="position:absolute;left:7287;top:3512;width:540;height:105" coordorigin="7287,3512" coordsize="540,105">
              <v:shape style="position:absolute;left:7287;top:3512;width:540;height:105" coordorigin="7287,3512" coordsize="540,105" path="m7826,3618l7287,3618,7287,3512,7826,3512,7826,3618xe" filled="t" fillcolor="#4F81BD" stroked="f">
                <v:path arrowok="t"/>
                <v:fill type="solid"/>
              </v:shape>
            </v:group>
            <v:group style="position:absolute;left:5932;top:3489;width:552;height:129" coordorigin="5932,3489" coordsize="552,129">
              <v:shape style="position:absolute;left:5932;top:3489;width:552;height:129" coordorigin="5932,3489" coordsize="552,129" path="m6483,3618l5932,3618,5932,3489,6483,3489,6483,3618xe" filled="t" fillcolor="#4F81BD" stroked="f">
                <v:path arrowok="t"/>
                <v:fill type="solid"/>
              </v:shape>
            </v:group>
            <v:group style="position:absolute;left:4577;top:2998;width:552;height:619" coordorigin="4577,2998" coordsize="552,619">
              <v:shape style="position:absolute;left:4577;top:2998;width:552;height:619" coordorigin="4577,2998" coordsize="552,619" path="m5129,3618l4577,3618,4577,2998,5129,2998,5129,3618xe" filled="t" fillcolor="#4F81BD" stroked="f">
                <v:path arrowok="t"/>
                <v:fill type="solid"/>
              </v:shape>
            </v:group>
            <v:group style="position:absolute;left:3222;top:1503;width:552;height:2115" coordorigin="3222,1503" coordsize="552,2115">
              <v:shape style="position:absolute;left:3222;top:1503;width:552;height:2115" coordorigin="3222,1503" coordsize="552,2115" path="m3774,3618l3222,3618,3222,1503,3774,1503,3774,3618xe" filled="t" fillcolor="#4F81BD" stroked="f">
                <v:path arrowok="t"/>
                <v:fill type="solid"/>
              </v:shape>
            </v:group>
            <v:group style="position:absolute;left:2821;top:1158;width:2;height:2512" coordorigin="2821,1158" coordsize="2,2512">
              <v:shape style="position:absolute;left:2821;top:1158;width:2;height:2512" coordorigin="2821,1158" coordsize="0,2512" path="m2821,3670l2821,1158e" filled="f" stroked="t" strokeweight=".599472pt" strokecolor="#878787">
                <v:path arrowok="t"/>
              </v:shape>
            </v:group>
            <v:group style="position:absolute;left:2761;top:3612;width:6834;height:2" coordorigin="2761,3612" coordsize="6834,2">
              <v:shape style="position:absolute;left:2761;top:3612;width:6834;height:2" coordorigin="2761,3612" coordsize="6834,0" path="m2761,3612l9595,3612e" filled="f" stroked="t" strokeweight=".584198pt" strokecolor="#878787">
                <v:path arrowok="t"/>
              </v:shape>
            </v:group>
            <v:group style="position:absolute;left:4175;top:3612;width:2;height:58" coordorigin="4175,3612" coordsize="2,58">
              <v:shape style="position:absolute;left:4175;top:3612;width:2;height:58" coordorigin="4175,3612" coordsize="0,58" path="m4175,3612l4175,3670e" filled="f" stroked="t" strokeweight=".599472pt" strokecolor="#878787">
                <v:path arrowok="t"/>
              </v:shape>
            </v:group>
            <v:group style="position:absolute;left:5530;top:3612;width:2;height:58" coordorigin="5530,3612" coordsize="2,58">
              <v:shape style="position:absolute;left:5530;top:3612;width:2;height:58" coordorigin="5530,3612" coordsize="0,58" path="m5530,3612l5530,3670e" filled="f" stroked="t" strokeweight=".599472pt" strokecolor="#878787">
                <v:path arrowok="t"/>
              </v:shape>
            </v:group>
            <v:group style="position:absolute;left:6885;top:3612;width:2;height:58" coordorigin="6885,3612" coordsize="2,58">
              <v:shape style="position:absolute;left:6885;top:3612;width:2;height:58" coordorigin="6885,3612" coordsize="0,58" path="m6885,3612l6885,3670e" filled="f" stroked="t" strokeweight=".599472pt" strokecolor="#878787">
                <v:path arrowok="t"/>
              </v:shape>
            </v:group>
            <v:group style="position:absolute;left:8240;top:3612;width:2;height:58" coordorigin="8240,3612" coordsize="2,58">
              <v:shape style="position:absolute;left:8240;top:3612;width:2;height:58" coordorigin="8240,3612" coordsize="0,58" path="m8240,3612l8240,3670e" filled="f" stroked="t" strokeweight=".599472pt" strokecolor="#878787">
                <v:path arrowok="t"/>
              </v:shape>
            </v:group>
            <v:group style="position:absolute;left:9595;top:3612;width:2;height:58" coordorigin="9595,3612" coordsize="2,58">
              <v:shape style="position:absolute;left:9595;top:3612;width:2;height:58" coordorigin="9595,3612" coordsize="0,58" path="m9595,3612l9595,3670e" filled="f" stroked="t" strokeweight=".599472pt" strokecolor="#878787">
                <v:path arrowok="t"/>
              </v:shape>
            </v:group>
            <w10:wrap type="none"/>
          </v:group>
        </w:pict>
      </w:r>
      <w:bookmarkStart w:name="_bookmark65" w:id="107"/>
      <w:bookmarkEnd w:id="107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371" w:right="21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120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371" w:right="21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46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103.414001pt;margin-top:-6.04374pt;width:10.992pt;height:71.522325pt;mso-position-horizontal-relative:page;mso-position-vertical-relative:paragraph;z-index:-15675" type="#_x0000_t202" filled="f" stroked="f">
            <v:textbox inset="0,0,0,0" style="layout-flow:vertical;mso-layout-flow-alt:bottom-to-top">
              <w:txbxContent>
                <w:p>
                  <w:pPr>
                    <w:spacing w:line="203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w w:val="97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97"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8"/>
                      <w:szCs w:val="18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7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7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7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97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97"/>
                      <w:sz w:val="18"/>
                      <w:szCs w:val="1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97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w w:val="97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97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80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46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46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46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8"/>
          <w:w w:val="105"/>
          <w:sz w:val="17"/>
          <w:szCs w:val="17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9"/>
        <w:ind w:left="154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3610" w:val="left" w:leader="none"/>
          <w:tab w:pos="4905" w:val="left" w:leader="none"/>
          <w:tab w:pos="6343" w:val="left" w:leader="none"/>
          <w:tab w:pos="7673" w:val="left" w:leader="none"/>
        </w:tabs>
        <w:spacing w:before="65"/>
        <w:ind w:left="182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4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op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/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k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ā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5"/>
          <w:sz w:val="17"/>
          <w:szCs w:val="17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5"/>
          <w:sz w:val="17"/>
          <w:szCs w:val="17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5"/>
          <w:sz w:val="17"/>
          <w:szCs w:val="17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5"/>
          <w:sz w:val="17"/>
          <w:szCs w:val="17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 w:val="0"/>
          <w:bCs w:val="0"/>
          <w:spacing w:val="6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506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-4"/>
          <w:w w:val="10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-3"/>
          <w:w w:val="105"/>
          <w:sz w:val="17"/>
          <w:szCs w:val="17"/>
        </w:rPr>
        <w:t>t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h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n</w:t>
      </w:r>
      <w:r>
        <w:rPr>
          <w:rFonts w:ascii="Calibri" w:hAnsi="Calibri" w:cs="Calibri" w:eastAsia="Calibri"/>
          <w:b/>
          <w:bCs/>
          <w:spacing w:val="3"/>
          <w:w w:val="105"/>
          <w:sz w:val="17"/>
          <w:szCs w:val="17"/>
        </w:rPr>
        <w:t>i</w:t>
      </w:r>
      <w:r>
        <w:rPr>
          <w:rFonts w:ascii="Calibri" w:hAnsi="Calibri" w:cs="Calibri" w:eastAsia="Calibri"/>
          <w:b/>
          <w:bCs/>
          <w:spacing w:val="0"/>
          <w:w w:val="105"/>
          <w:sz w:val="17"/>
          <w:szCs w:val="17"/>
        </w:rPr>
        <w:t>c</w:t>
      </w:r>
      <w:r>
        <w:rPr>
          <w:rFonts w:ascii="Calibri" w:hAnsi="Calibri" w:cs="Calibri" w:eastAsia="Calibri"/>
          <w:b/>
          <w:bCs/>
          <w:spacing w:val="-2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spacing w:val="-2"/>
          <w:w w:val="105"/>
          <w:sz w:val="17"/>
          <w:szCs w:val="17"/>
        </w:rPr>
        <w:t>g</w:t>
      </w:r>
      <w:r>
        <w:rPr>
          <w:rFonts w:ascii="Calibri" w:hAnsi="Calibri" w:cs="Calibri" w:eastAsia="Calibri"/>
          <w:b/>
          <w:bCs/>
          <w:spacing w:val="-5"/>
          <w:w w:val="105"/>
          <w:sz w:val="17"/>
          <w:szCs w:val="17"/>
        </w:rPr>
        <w:t>r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o</w:t>
      </w:r>
      <w:r>
        <w:rPr>
          <w:rFonts w:ascii="Calibri" w:hAnsi="Calibri" w:cs="Calibri" w:eastAsia="Calibri"/>
          <w:b/>
          <w:bCs/>
          <w:spacing w:val="-1"/>
          <w:w w:val="105"/>
          <w:sz w:val="17"/>
          <w:szCs w:val="17"/>
        </w:rPr>
        <w:t>u</w:t>
      </w:r>
      <w:r>
        <w:rPr>
          <w:rFonts w:ascii="Calibri" w:hAnsi="Calibri" w:cs="Calibri" w:eastAsia="Calibri"/>
          <w:b/>
          <w:bCs/>
          <w:spacing w:val="0"/>
          <w:w w:val="105"/>
          <w:sz w:val="17"/>
          <w:szCs w:val="17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 w:before="72"/>
        <w:ind w:left="113" w:right="113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71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opea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eh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ā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s’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2"/>
          <w:w w:val="100"/>
        </w:rPr>
        <w:t>-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).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219"/>
        <w:jc w:val="left"/>
      </w:pPr>
      <w:r>
        <w:rPr/>
        <w:pict>
          <v:group style="position:absolute;margin-left:63.360001pt;margin-top:19.832907pt;width:471.599945pt;height:247.319971pt;mso-position-horizontal-relative:page;mso-position-vertical-relative:paragraph;z-index:-15677" coordorigin="1267,397" coordsize="9432,4946">
            <v:shape style="position:absolute;left:1267;top:397;width:9432;height:4946" type="#_x0000_t75">
              <v:imagedata r:id="rId87" o:title=""/>
            </v:shape>
            <v:group style="position:absolute;left:1584;top:687;width:8484;height:4024" coordorigin="1584,687" coordsize="8484,4024">
              <v:shape style="position:absolute;left:1584;top:687;width:8484;height:4024" coordorigin="1584,687" coordsize="8484,4024" path="m1584,687l10067,687,10067,4711,1584,4711,1584,687xe" filled="t" fillcolor="#FFFFFF" stroked="f">
                <v:path arrowok="t"/>
                <v:fill type="solid"/>
              </v:shape>
            </v:group>
            <v:group style="position:absolute;left:2286;top:1129;width:7628;height:2924" coordorigin="2286,1129" coordsize="7628,2924">
              <v:shape style="position:absolute;left:2286;top:1129;width:7628;height:2924" coordorigin="2286,1129" coordsize="7628,2924" path="m2286,1129l9915,1129,9915,4053,2286,4053,2286,1129xe" filled="t" fillcolor="#FFFFFF" stroked="f">
                <v:path arrowok="t"/>
                <v:fill type="solid"/>
              </v:shape>
            </v:group>
            <v:group style="position:absolute;left:2230;top:3476;width:7689;height:2" coordorigin="2230,3476" coordsize="7689,2">
              <v:shape style="position:absolute;left:2230;top:3476;width:7689;height:2" coordorigin="2230,3476" coordsize="7689,0" path="m2230,3476l9920,3476e" filled="f" stroked="t" strokeweight=".539475pt" strokecolor="#878787">
                <v:path arrowok="t"/>
              </v:shape>
            </v:group>
            <v:group style="position:absolute;left:2230;top:2883;width:7689;height:2" coordorigin="2230,2883" coordsize="7689,2">
              <v:shape style="position:absolute;left:2230;top:2883;width:7689;height:2" coordorigin="2230,2883" coordsize="7689,0" path="m2230,2883l9920,2883e" filled="f" stroked="t" strokeweight=".539475pt" strokecolor="#878787">
                <v:path arrowok="t"/>
              </v:shape>
            </v:group>
            <v:group style="position:absolute;left:2230;top:2300;width:7689;height:2" coordorigin="2230,2300" coordsize="7689,2">
              <v:shape style="position:absolute;left:2230;top:2300;width:7689;height:2" coordorigin="2230,2300" coordsize="7689,0" path="m2230,2300l9920,2300e" filled="f" stroked="t" strokeweight=".539475pt" strokecolor="#878787">
                <v:path arrowok="t"/>
              </v:shape>
            </v:group>
            <v:group style="position:absolute;left:2230;top:1717;width:7689;height:2" coordorigin="2230,1717" coordsize="7689,2">
              <v:shape style="position:absolute;left:2230;top:1717;width:7689;height:2" coordorigin="2230,1717" coordsize="7689,0" path="m2230,1717l9920,1717e" filled="f" stroked="t" strokeweight=".539475pt" strokecolor="#878787">
                <v:path arrowok="t"/>
              </v:shape>
            </v:group>
            <v:group style="position:absolute;left:2230;top:1135;width:7689;height:2" coordorigin="2230,1135" coordsize="7689,2">
              <v:shape style="position:absolute;left:2230;top:1135;width:7689;height:2" coordorigin="2230,1135" coordsize="7689,0" path="m2230,1135l9920,1135e" filled="f" stroked="t" strokeweight=".539475pt" strokecolor="#878787">
                <v:path arrowok="t"/>
              </v:shape>
            </v:group>
            <v:group style="position:absolute;left:2281;top:1135;width:2;height:2978" coordorigin="2281,1135" coordsize="2,2978">
              <v:shape style="position:absolute;left:2281;top:1135;width:2;height:2978" coordorigin="2281,1135" coordsize="0,2978" path="m2281,4113l2281,1135e" filled="f" stroked="t" strokeweight=".509232pt" strokecolor="#878787">
                <v:path arrowok="t"/>
              </v:shape>
            </v:group>
            <v:group style="position:absolute;left:2230;top:4059;width:7689;height:2" coordorigin="2230,4059" coordsize="7689,2">
              <v:shape style="position:absolute;left:2230;top:4059;width:7689;height:2" coordorigin="2230,4059" coordsize="7689,0" path="m2230,4059l9920,4059e" filled="f" stroked="t" strokeweight=".539474pt" strokecolor="#878787">
                <v:path arrowok="t"/>
              </v:shape>
            </v:group>
            <v:group style="position:absolute;left:2923;top:4059;width:2;height:54" coordorigin="2923,4059" coordsize="2,54">
              <v:shape style="position:absolute;left:2923;top:4059;width:2;height:54" coordorigin="2923,4059" coordsize="0,54" path="m2923,4059l2923,4113e" filled="f" stroked="t" strokeweight=".509232pt" strokecolor="#878787">
                <v:path arrowok="t"/>
              </v:shape>
            </v:group>
            <v:group style="position:absolute;left:3554;top:4059;width:2;height:54" coordorigin="3554,4059" coordsize="2,54">
              <v:shape style="position:absolute;left:3554;top:4059;width:2;height:54" coordorigin="3554,4059" coordsize="0,54" path="m3554,4059l3554,4113e" filled="f" stroked="t" strokeweight=".509232pt" strokecolor="#878787">
                <v:path arrowok="t"/>
              </v:shape>
            </v:group>
            <v:group style="position:absolute;left:4196;top:4059;width:2;height:54" coordorigin="4196,4059" coordsize="2,54">
              <v:shape style="position:absolute;left:4196;top:4059;width:2;height:54" coordorigin="4196,4059" coordsize="0,54" path="m4196,4059l4196,4113e" filled="f" stroked="t" strokeweight=".509232pt" strokecolor="#878787">
                <v:path arrowok="t"/>
              </v:shape>
            </v:group>
            <v:group style="position:absolute;left:4828;top:4059;width:2;height:54" coordorigin="4828,4059" coordsize="2,54">
              <v:shape style="position:absolute;left:4828;top:4059;width:2;height:54" coordorigin="4828,4059" coordsize="0,54" path="m4828,4059l4828,4113e" filled="f" stroked="t" strokeweight=".509232pt" strokecolor="#878787">
                <v:path arrowok="t"/>
              </v:shape>
            </v:group>
            <v:group style="position:absolute;left:5459;top:4059;width:2;height:54" coordorigin="5459,4059" coordsize="2,54">
              <v:shape style="position:absolute;left:5459;top:4059;width:2;height:54" coordorigin="5459,4059" coordsize="0,54" path="m5459,4059l5459,4113e" filled="f" stroked="t" strokeweight=".509232pt" strokecolor="#878787">
                <v:path arrowok="t"/>
              </v:shape>
            </v:group>
            <v:group style="position:absolute;left:6101;top:4059;width:2;height:54" coordorigin="6101,4059" coordsize="2,54">
              <v:shape style="position:absolute;left:6101;top:4059;width:2;height:54" coordorigin="6101,4059" coordsize="0,54" path="m6101,4059l6101,4113e" filled="f" stroked="t" strokeweight=".509232pt" strokecolor="#878787">
                <v:path arrowok="t"/>
              </v:shape>
            </v:group>
            <v:group style="position:absolute;left:6732;top:4059;width:2;height:54" coordorigin="6732,4059" coordsize="2,54">
              <v:shape style="position:absolute;left:6732;top:4059;width:2;height:54" coordorigin="6732,4059" coordsize="0,54" path="m6732,4059l6732,4113e" filled="f" stroked="t" strokeweight=".509232pt" strokecolor="#878787">
                <v:path arrowok="t"/>
              </v:shape>
            </v:group>
            <v:group style="position:absolute;left:7374;top:4059;width:2;height:54" coordorigin="7374,4059" coordsize="2,54">
              <v:shape style="position:absolute;left:7374;top:4059;width:2;height:54" coordorigin="7374,4059" coordsize="0,54" path="m7374,4059l7374,4113e" filled="f" stroked="t" strokeweight=".509232pt" strokecolor="#878787">
                <v:path arrowok="t"/>
              </v:shape>
            </v:group>
            <v:group style="position:absolute;left:8005;top:4059;width:2;height:54" coordorigin="8005,4059" coordsize="2,54">
              <v:shape style="position:absolute;left:8005;top:4059;width:2;height:54" coordorigin="8005,4059" coordsize="0,54" path="m8005,4059l8005,4113e" filled="f" stroked="t" strokeweight=".509232pt" strokecolor="#878787">
                <v:path arrowok="t"/>
              </v:shape>
            </v:group>
            <v:group style="position:absolute;left:8647;top:4059;width:2;height:54" coordorigin="8647,4059" coordsize="2,54">
              <v:shape style="position:absolute;left:8647;top:4059;width:2;height:54" coordorigin="8647,4059" coordsize="0,54" path="m8647,4059l8647,4113e" filled="f" stroked="t" strokeweight=".509232pt" strokecolor="#878787">
                <v:path arrowok="t"/>
              </v:shape>
            </v:group>
            <v:group style="position:absolute;left:9278;top:4059;width:2;height:54" coordorigin="9278,4059" coordsize="2,54">
              <v:shape style="position:absolute;left:9278;top:4059;width:2;height:54" coordorigin="9278,4059" coordsize="0,54" path="m9278,4059l9278,4113e" filled="f" stroked="t" strokeweight=".509232pt" strokecolor="#878787">
                <v:path arrowok="t"/>
              </v:shape>
            </v:group>
            <v:group style="position:absolute;left:9920;top:4059;width:2;height:54" coordorigin="9920,4059" coordsize="2,54">
              <v:shape style="position:absolute;left:9920;top:4059;width:2;height:54" coordorigin="9920,4059" coordsize="0,54" path="m9920,4059l9920,4113e" filled="f" stroked="t" strokeweight=".509232pt" strokecolor="#878787">
                <v:path arrowok="t"/>
              </v:shape>
            </v:group>
            <v:group style="position:absolute;left:2597;top:1361;width:6997;height:1165" coordorigin="2597,1361" coordsize="6997,1165">
              <v:shape style="position:absolute;left:2597;top:1361;width:6997;height:1165" coordorigin="2597,1361" coordsize="6997,1165" path="m2597,2526l3239,2462,3870,2397,4512,2311,5143,2300,5785,2224,6416,2106,7058,1965,7689,1782,8331,1491,8962,1361,9594,1545e" filled="f" stroked="t" strokeweight="1.615975pt" strokecolor="#416FA6">
                <v:path arrowok="t"/>
              </v:shape>
            </v:group>
            <v:group style="position:absolute;left:2597;top:3023;width:6997;height:108" coordorigin="2597,3023" coordsize="6997,108">
              <v:shape style="position:absolute;left:2597;top:3023;width:6997;height:108" coordorigin="2597,3023" coordsize="6997,108" path="m2597,3131l3239,3131,3870,3120,4512,3120,5143,3098,5785,3098,6416,3120,7058,3088,7689,3088,8331,3077,8962,3066,9594,3023e" filled="f" stroked="t" strokeweight="1.618402pt" strokecolor="#A8423F">
                <v:path arrowok="t"/>
              </v:shape>
            </v:group>
            <v:group style="position:absolute;left:2597;top:3627;width:6997;height:173" coordorigin="2597,3627" coordsize="6997,173">
              <v:shape style="position:absolute;left:2597;top:3627;width:6997;height:173" coordorigin="2597,3627" coordsize="6997,173" path="m2597,3692l3239,3713,3870,3746,4512,3767,5143,3789,5785,3767,6416,3800,7058,3778,7689,3670,8331,3659,8962,3692,9594,3627e" filled="f" stroked="t" strokeweight="1.618368pt" strokecolor="#86A44A">
                <v:path arrowok="t"/>
              </v:shape>
            </v:group>
            <v:group style="position:absolute;left:2597;top:3034;width:6997;height:119" coordorigin="2597,3034" coordsize="6997,119">
              <v:shape style="position:absolute;left:2597;top:3034;width:6997;height:119" coordorigin="2597,3034" coordsize="6997,119" path="m2597,3034l3239,3077,3870,3131,4512,3131,5143,3109,5785,3120,6416,3141,7058,3131,7689,3152,8331,3152,8962,3152,9594,3152e" filled="f" stroked="t" strokeweight="1.618397pt" strokecolor="#6E548D">
                <v:path arrowok="t"/>
                <v:stroke dashstyle="longDash"/>
              </v:shape>
            </v:group>
            <v:group style="position:absolute;left:2597;top:3767;width:6997;height:86" coordorigin="2597,3767" coordsize="6997,86">
              <v:shape style="position:absolute;left:2597;top:3767;width:6997;height:86" coordorigin="2597,3767" coordsize="6997,86" path="m2597,3800l3239,3767,3870,3767,4512,3789,5143,3810,5785,3843,6416,3843,7058,3843,7689,3843,8331,3854,8962,3843,9594,3832e" filled="f" stroked="t" strokeweight="1.61841pt" strokecolor="#3D96AE">
                <v:path arrowok="t"/>
                <v:stroke dashstyle="longDash"/>
              </v:shape>
            </v:group>
            <v:group style="position:absolute;left:2597;top:3983;width:6997;height:65" coordorigin="2597,3983" coordsize="6997,65">
              <v:shape style="position:absolute;left:2597;top:3983;width:6997;height:65" coordorigin="2597,3983" coordsize="6997,65" path="m2597,3983l3239,3994,3870,4048,4512,4048,8962,4048,9594,4048e" filled="f" stroked="t" strokeweight="1.618416pt" strokecolor="#DA8137">
                <v:path arrowok="t"/>
              </v:shape>
            </v:group>
            <v:group style="position:absolute;left:1686;top:773;width:8229;height:259" coordorigin="1686,773" coordsize="8229,259">
              <v:shape style="position:absolute;left:1686;top:773;width:8229;height:259" coordorigin="1686,773" coordsize="8229,259" path="m1686,773l9915,773,9915,1032,1686,1032,1686,773xe" filled="t" fillcolor="#FFFFFF" stroked="f">
                <v:path arrowok="t"/>
                <v:fill type="solid"/>
              </v:shape>
            </v:group>
            <v:group style="position:absolute;left:1803;top:897;width:346;height:2" coordorigin="1803,897" coordsize="346,2">
              <v:shape style="position:absolute;left:1803;top:897;width:346;height:2" coordorigin="1803,897" coordsize="346,0" path="m1803,897l2149,897e" filled="f" stroked="t" strokeweight="1.618423pt" strokecolor="#416FA6">
                <v:path arrowok="t"/>
              </v:shape>
            </v:group>
            <v:group style="position:absolute;left:3259;top:897;width:336;height:2" coordorigin="3259,897" coordsize="336,2">
              <v:shape style="position:absolute;left:3259;top:897;width:336;height:2" coordorigin="3259,897" coordsize="336,0" path="m3259,897l3595,897e" filled="f" stroked="t" strokeweight="1.618423pt" strokecolor="#A8423F">
                <v:path arrowok="t"/>
              </v:shape>
            </v:group>
            <v:group style="position:absolute;left:4471;top:897;width:336;height:2" coordorigin="4471,897" coordsize="336,2">
              <v:shape style="position:absolute;left:4471;top:897;width:336;height:2" coordorigin="4471,897" coordsize="336,0" path="m4471,897l4807,897e" filled="f" stroked="t" strokeweight="1.618423pt" strokecolor="#86A44A">
                <v:path arrowok="t"/>
              </v:shape>
            </v:group>
            <v:group style="position:absolute;left:5663;top:897;width:346;height:2" coordorigin="5663,897" coordsize="346,2">
              <v:shape style="position:absolute;left:5663;top:897;width:346;height:2" coordorigin="5663,897" coordsize="346,0" path="m5663,897l6009,897e" filled="f" stroked="t" strokeweight="1.618423pt" strokecolor="#6E548D">
                <v:path arrowok="t"/>
                <v:stroke dashstyle="longDash"/>
              </v:shape>
            </v:group>
            <v:group style="position:absolute;left:6742;top:897;width:346;height:2" coordorigin="6742,897" coordsize="346,2">
              <v:shape style="position:absolute;left:6742;top:897;width:346;height:2" coordorigin="6742,897" coordsize="346,0" path="m6742,897l7088,897e" filled="f" stroked="t" strokeweight="1.618423pt" strokecolor="#3D96AE">
                <v:path arrowok="t"/>
                <v:stroke dashstyle="longDash"/>
              </v:shape>
            </v:group>
            <v:group style="position:absolute;left:8127;top:897;width:346;height:2" coordorigin="8127,897" coordsize="346,2">
              <v:shape style="position:absolute;left:8127;top:897;width:346;height:2" coordorigin="8127,897" coordsize="346,0" path="m8127,897l8474,897e" filled="f" stroked="t" strokeweight="1.618423pt" strokecolor="#DA8137">
                <v:path arrowok="t"/>
              </v:shape>
            </v:group>
            <w10:wrap type="none"/>
          </v:group>
        </w:pict>
      </w:r>
      <w:bookmarkStart w:name="_bookmark66" w:id="108"/>
      <w:bookmarkEnd w:id="108"/>
      <w:r>
        <w:rPr/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2001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1907" w:h="16840"/>
          <w:pgMar w:header="0" w:footer="897" w:top="1060" w:bottom="1100" w:left="1020" w:right="1020"/>
        </w:sectPr>
      </w:pP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1470" w:val="left" w:leader="none"/>
          <w:tab w:pos="2684" w:val="left" w:leader="none"/>
        </w:tabs>
        <w:spacing w:before="72"/>
        <w:ind w:left="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du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5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nd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95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95"/>
          <w:sz w:val="14"/>
          <w:szCs w:val="14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95"/>
          <w:sz w:val="14"/>
          <w:szCs w:val="14"/>
        </w:rPr>
        <w:t>b</w:t>
      </w:r>
      <w:r>
        <w:rPr>
          <w:rFonts w:ascii="Calibri" w:hAnsi="Calibri" w:cs="Calibri" w:eastAsia="Calibri"/>
          <w:b w:val="0"/>
          <w:bCs w:val="0"/>
          <w:spacing w:val="-4"/>
          <w:w w:val="95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95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465" w:val="left" w:leader="none"/>
        </w:tabs>
        <w:spacing w:before="72"/>
        <w:ind w:left="8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9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2"/>
          <w:w w:val="94"/>
          <w:sz w:val="14"/>
          <w:szCs w:val="14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y</w:t>
      </w:r>
      <w:r>
        <w:rPr>
          <w:rFonts w:ascii="Calibri" w:hAnsi="Calibri" w:cs="Calibri" w:eastAsia="Calibri"/>
          <w:b w:val="0"/>
          <w:bCs w:val="0"/>
          <w:spacing w:val="5"/>
          <w:w w:val="94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5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94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94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tabs>
          <w:tab w:pos="453" w:val="left" w:leader="none"/>
          <w:tab w:pos="1835" w:val="left" w:leader="none"/>
        </w:tabs>
        <w:spacing w:before="72"/>
        <w:ind w:left="7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 w:cs="Calibri" w:eastAsia="Calibri"/>
          <w:b w:val="0"/>
          <w:bCs w:val="0"/>
          <w:w w:val="94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-4"/>
          <w:w w:val="94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94"/>
          <w:sz w:val="14"/>
          <w:szCs w:val="14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ō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94"/>
          <w:sz w:val="14"/>
          <w:szCs w:val="1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94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94"/>
          <w:sz w:val="14"/>
          <w:szCs w:val="14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94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94"/>
          <w:sz w:val="14"/>
          <w:szCs w:val="1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94"/>
          <w:sz w:val="14"/>
          <w:szCs w:val="1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n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&amp;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94"/>
          <w:sz w:val="14"/>
          <w:szCs w:val="14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94"/>
          <w:sz w:val="14"/>
          <w:szCs w:val="1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4"/>
          <w:sz w:val="14"/>
          <w:szCs w:val="1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1907" w:h="16840"/>
          <w:pgMar w:top="0" w:bottom="0" w:left="1020" w:right="1020"/>
          <w:cols w:num="4" w:equalWidth="0">
            <w:col w:w="1105" w:space="40"/>
            <w:col w:w="3376" w:space="40"/>
            <w:col w:w="1052" w:space="40"/>
            <w:col w:w="4214"/>
          </w:cols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860" w:right="22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860" w:right="229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80.730103pt;margin-top:-11.851939pt;width:10.1476pt;height:71.747106pt;mso-position-horizontal-relative:page;mso-position-vertical-relative:paragraph;z-index:-15676" type="#_x0000_t202" filled="f" stroked="f">
            <v:textbox inset="0,0,0,0" style="layout-flow:vertical;mso-layout-flow-alt:bottom-to-top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7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7"/>
                      <w:sz w:val="16"/>
                      <w:szCs w:val="16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7"/>
                      <w:sz w:val="16"/>
                      <w:szCs w:val="16"/>
                    </w:rPr>
                    <w:t>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7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8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8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7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8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7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8"/>
                      <w:sz w:val="16"/>
                      <w:szCs w:val="1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8"/>
                      <w:sz w:val="16"/>
                      <w:szCs w:val="16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w w:val="107"/>
                      <w:sz w:val="16"/>
                      <w:szCs w:val="16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7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8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7"/>
                      <w:sz w:val="16"/>
                      <w:szCs w:val="16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150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860" w:right="22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942" w:right="229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1024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tabs>
          <w:tab w:pos="924" w:val="left" w:leader="none"/>
          <w:tab w:pos="1560" w:val="left" w:leader="none"/>
          <w:tab w:pos="2196" w:val="left" w:leader="none"/>
          <w:tab w:pos="2832" w:val="left" w:leader="none"/>
          <w:tab w:pos="3468" w:val="left" w:leader="none"/>
          <w:tab w:pos="4104" w:val="left" w:leader="none"/>
          <w:tab w:pos="4741" w:val="left" w:leader="none"/>
          <w:tab w:pos="5377" w:val="left" w:leader="none"/>
          <w:tab w:pos="6013" w:val="left" w:leader="none"/>
          <w:tab w:pos="6649" w:val="left" w:leader="none"/>
          <w:tab w:pos="7285" w:val="left" w:leader="none"/>
        </w:tabs>
        <w:spacing w:before="67"/>
        <w:ind w:left="288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spacing w:val="-2"/>
          <w:w w:val="95"/>
          <w:sz w:val="17"/>
          <w:szCs w:val="17"/>
        </w:rPr>
        <w:t>2012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before="55"/>
        <w:ind w:left="275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spacing w:val="-14"/>
          <w:w w:val="95"/>
          <w:sz w:val="17"/>
          <w:szCs w:val="17"/>
        </w:rPr>
        <w:t>Y</w:t>
      </w:r>
      <w:r>
        <w:rPr>
          <w:rFonts w:ascii="Calibri" w:hAnsi="Calibri" w:cs="Calibri" w:eastAsia="Calibri"/>
          <w:b/>
          <w:bCs/>
          <w:spacing w:val="-1"/>
          <w:w w:val="95"/>
          <w:sz w:val="17"/>
          <w:szCs w:val="17"/>
        </w:rPr>
        <w:t>e</w:t>
      </w:r>
      <w:r>
        <w:rPr>
          <w:rFonts w:ascii="Calibri" w:hAnsi="Calibri" w:cs="Calibri" w:eastAsia="Calibri"/>
          <w:b/>
          <w:bCs/>
          <w:spacing w:val="1"/>
          <w:w w:val="95"/>
          <w:sz w:val="17"/>
          <w:szCs w:val="17"/>
        </w:rPr>
        <w:t>a</w:t>
      </w:r>
      <w:r>
        <w:rPr>
          <w:rFonts w:ascii="Calibri" w:hAnsi="Calibri" w:cs="Calibri" w:eastAsia="Calibri"/>
          <w:b/>
          <w:bCs/>
          <w:spacing w:val="0"/>
          <w:w w:val="95"/>
          <w:sz w:val="17"/>
          <w:szCs w:val="17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7"/>
          <w:szCs w:val="17"/>
        </w:rPr>
      </w:r>
    </w:p>
    <w:p>
      <w:pPr>
        <w:spacing w:after="0"/>
        <w:jc w:val="center"/>
        <w:rPr>
          <w:rFonts w:ascii="Calibri" w:hAnsi="Calibri" w:cs="Calibri" w:eastAsia="Calibri"/>
          <w:sz w:val="17"/>
          <w:szCs w:val="17"/>
        </w:rPr>
        <w:sectPr>
          <w:type w:val="continuous"/>
          <w:pgSz w:w="11907" w:h="16840"/>
          <w:pgMar w:top="0" w:bottom="0" w:left="1020" w:right="1020"/>
        </w:sectPr>
      </w:pPr>
    </w:p>
    <w:p>
      <w:pPr>
        <w:pStyle w:val="BodyText"/>
        <w:spacing w:line="276" w:lineRule="auto" w:before="72"/>
        <w:ind w:right="147"/>
        <w:jc w:val="left"/>
      </w:pPr>
      <w:r>
        <w:rPr/>
        <w:pict>
          <v:group style="position:absolute;margin-left:189.839996pt;margin-top:262.200989pt;width:218.639965pt;height:302.638815pt;mso-position-horizontal-relative:page;mso-position-vertical-relative:page;z-index:-15674" coordorigin="3797,5244" coordsize="4373,6053">
            <v:shape style="position:absolute;left:3874;top:5244;width:4296;height:6053" type="#_x0000_t75" alt="E:\FOR CARL\New Image3.JPG">
              <v:imagedata r:id="rId88" o:title=""/>
            </v:shape>
            <v:shape style="position:absolute;left:3797;top:5247;width:3681;height:5522" type="#_x0000_t75" alt="E:\FOR CARL\New Image3.JPG">
              <v:imagedata r:id="rId89" o:title="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24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Zea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2012.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0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uppe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Kōha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-1"/>
          <w:w w:val="100"/>
        </w:rPr>
        <w:t>2.</w:t>
      </w:r>
      <w:r>
        <w:rPr>
          <w:b w:val="0"/>
          <w:bCs w:val="0"/>
          <w:spacing w:val="0"/>
          <w:w w:val="100"/>
        </w:rPr>
      </w:r>
    </w:p>
    <w:p>
      <w:pPr>
        <w:spacing w:after="0" w:line="276" w:lineRule="auto"/>
        <w:jc w:val="left"/>
        <w:sectPr>
          <w:pgSz w:w="11907" w:h="16840"/>
          <w:pgMar w:header="0" w:footer="897" w:top="1040" w:bottom="1100" w:left="1020" w:right="1020"/>
        </w:sectPr>
      </w:pPr>
    </w:p>
    <w:p>
      <w:pPr>
        <w:pStyle w:val="BodyText"/>
        <w:spacing w:before="80"/>
        <w:ind w:right="0"/>
        <w:jc w:val="left"/>
      </w:pPr>
      <w:r>
        <w:rPr/>
        <w:pict>
          <v:group style="position:absolute;margin-left:55.200001pt;margin-top:57.419983pt;width:484.8pt;height:.1pt;mso-position-horizontal-relative:page;mso-position-vertical-relative:page;z-index:-15673" coordorigin="1104,1148" coordsize="9696,2">
            <v:shape style="position:absolute;left:1104;top:1148;width:9696;height:2" coordorigin="1104,1148" coordsize="9696,0" path="m1104,1148l10800,1148e" filled="f" stroked="t" strokeweight="1.42pt" strokecolor="#003865">
              <v:path arrowok="t"/>
            </v:shape>
            <w10:wrap type="none"/>
          </v:group>
        </w:pict>
      </w:r>
      <w:bookmarkStart w:name="Part 3 – Current initiatives and program" w:id="109"/>
      <w:bookmarkEnd w:id="109"/>
      <w:r>
        <w:rPr/>
      </w:r>
      <w:bookmarkStart w:name="_bookmark67" w:id="110"/>
      <w:bookmarkEnd w:id="110"/>
      <w:r>
        <w:rPr/>
      </w:r>
      <w:r>
        <w:rPr>
          <w:b w:val="0"/>
          <w:bCs w:val="0"/>
          <w:color w:val="EAF1DD"/>
          <w:spacing w:val="13"/>
          <w:w w:val="100"/>
        </w:rPr>
        <w:t>PAR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3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–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3"/>
          <w:w w:val="100"/>
        </w:rPr>
        <w:t>U</w:t>
      </w:r>
      <w:r>
        <w:rPr>
          <w:b w:val="0"/>
          <w:bCs w:val="0"/>
          <w:color w:val="EAF1DD"/>
          <w:spacing w:val="15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AT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VE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AN</w:t>
      </w:r>
      <w:r>
        <w:rPr>
          <w:b w:val="0"/>
          <w:bCs w:val="0"/>
          <w:color w:val="EAF1DD"/>
          <w:spacing w:val="0"/>
          <w:w w:val="100"/>
        </w:rPr>
        <w:t>D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5"/>
          <w:w w:val="100"/>
        </w:rPr>
        <w:t>R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5"/>
          <w:w w:val="100"/>
        </w:rPr>
        <w:t>G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5"/>
          <w:w w:val="100"/>
        </w:rPr>
        <w:t>A</w:t>
      </w:r>
      <w:r>
        <w:rPr>
          <w:b w:val="0"/>
          <w:bCs w:val="0"/>
          <w:color w:val="EAF1DD"/>
          <w:spacing w:val="12"/>
          <w:w w:val="100"/>
        </w:rPr>
        <w:t>MM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72"/>
        <w:ind w:right="266"/>
        <w:jc w:val="left"/>
      </w:pPr>
      <w:r>
        <w:rPr/>
        <w:pict>
          <v:group style="position:absolute;margin-left:50.650002pt;margin-top:-26.812117pt;width:493.9pt;height:20.62pt;mso-position-horizontal-relative:page;mso-position-vertical-relative:paragraph;z-index:-15672" coordorigin="1013,-536" coordsize="9878,412">
            <v:group style="position:absolute;left:1104;top:-475;width:9696;height:290" coordorigin="1104,-475" coordsize="9696,290">
              <v:shape style="position:absolute;left:1104;top:-475;width:9696;height:290" coordorigin="1104,-475" coordsize="9696,290" path="m1104,-185l10800,-185,10800,-475,1104,-475,1104,-185xe" filled="t" fillcolor="#003865" stroked="f">
                <v:path arrowok="t"/>
                <v:fill type="solid"/>
              </v:shape>
            </v:group>
            <v:group style="position:absolute;left:1044;top:-505;width:9816;height:2" coordorigin="1044,-505" coordsize="9816,2">
              <v:shape style="position:absolute;left:1044;top:-505;width:9816;height:2" coordorigin="1044,-505" coordsize="9816,0" path="m1044,-505l10860,-505e" filled="f" stroked="t" strokeweight="3.1pt" strokecolor="#003865">
                <v:path arrowok="t"/>
              </v:shape>
            </v:group>
            <v:group style="position:absolute;left:1044;top:-155;width:9816;height:2" coordorigin="1044,-155" coordsize="9816,2">
              <v:shape style="position:absolute;left:1044;top:-155;width:9816;height:2" coordorigin="1044,-155" coordsize="9816,0" path="m1044,-155l10860,-155e" filled="f" stroked="t" strokeweight="3.1pt" strokecolor="#003865">
                <v:path arrowok="t"/>
              </v:shape>
            </v:group>
            <v:group style="position:absolute;left:1074;top:-475;width:2;height:290" coordorigin="1074,-475" coordsize="2,290">
              <v:shape style="position:absolute;left:1074;top:-475;width:2;height:290" coordorigin="1074,-475" coordsize="0,290" path="m1074,-475l1074,-185e" filled="f" stroked="t" strokeweight="3.1pt" strokecolor="#003865">
                <v:path arrowok="t"/>
              </v:shape>
            </v:group>
            <v:group style="position:absolute;left:10830;top:-475;width:2;height:290" coordorigin="10830,-475" coordsize="2,290">
              <v:shape style="position:absolute;left:10830;top:-475;width:2;height:290" coordorigin="10830,-475" coordsize="0,290" path="m10830,-475l10830,-185e" filled="f" stroked="t" strokeweight="3.1pt" strokecolor="#003865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‘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?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13" w:right="237"/>
        <w:jc w:val="left"/>
        <w:rPr>
          <w:b w:val="0"/>
          <w:bCs w:val="0"/>
        </w:rPr>
      </w:pPr>
      <w:r>
        <w:rPr>
          <w:spacing w:val="-1"/>
          <w:w w:val="100"/>
        </w:rPr>
        <w:t>Fund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6" w:lineRule="auto"/>
        <w:ind w:left="113" w:right="225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qua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577"/>
        <w:jc w:val="left"/>
      </w:pP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30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ded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3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5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ea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ha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‘</w:t>
      </w:r>
      <w:r>
        <w:rPr>
          <w:b w:val="0"/>
          <w:bCs w:val="0"/>
          <w:i w:val="0"/>
          <w:spacing w:val="-1"/>
          <w:w w:val="100"/>
        </w:rPr>
        <w:t>op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’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sc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174" w:firstLine="0"/>
        <w:jc w:val="left"/>
      </w:pP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aun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200</w:t>
      </w:r>
      <w:r>
        <w:rPr>
          <w:b w:val="0"/>
          <w:bCs w:val="0"/>
          <w:i w:val="0"/>
          <w:spacing w:val="0"/>
          <w:w w:val="100"/>
        </w:rPr>
        <w:t>7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3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4</w:t>
      </w:r>
      <w:r>
        <w:rPr>
          <w:b w:val="0"/>
          <w:bCs w:val="0"/>
          <w:i w:val="0"/>
          <w:spacing w:val="1"/>
          <w:w w:val="100"/>
        </w:rPr>
        <w:t>-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ea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(</w:t>
      </w:r>
      <w:r>
        <w:rPr>
          <w:b w:val="0"/>
          <w:bCs w:val="0"/>
          <w:i w:val="0"/>
          <w:spacing w:val="-4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hou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da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</w:t>
      </w:r>
      <w:r>
        <w:rPr>
          <w:b w:val="0"/>
          <w:bCs w:val="0"/>
          <w:i w:val="0"/>
          <w:spacing w:val="0"/>
          <w:w w:val="100"/>
        </w:rPr>
        <w:t>0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hou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ee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-2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2010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5</w:t>
      </w:r>
      <w:r>
        <w:rPr>
          <w:b w:val="0"/>
          <w:bCs w:val="0"/>
          <w:i w:val="0"/>
          <w:spacing w:val="1"/>
          <w:w w:val="100"/>
        </w:rPr>
        <w:t>-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-1"/>
          <w:w w:val="100"/>
        </w:rPr>
        <w:t>ea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</w:rPr>
        <w:t>ōha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ha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b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ude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32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‘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49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62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nee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needs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spacing w:before="51"/>
        <w:ind w:left="820" w:right="0" w:hanging="356"/>
        <w:jc w:val="left"/>
      </w:pP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0"/>
          <w:w w:val="100"/>
        </w:rPr>
        <w:t>sh-s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spacing w:before="54"/>
        <w:ind w:left="820" w:right="0" w:hanging="356"/>
        <w:jc w:val="left"/>
      </w:pP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right="152"/>
        <w:jc w:val="left"/>
      </w:pPr>
      <w:r>
        <w:rPr>
          <w:b w:val="0"/>
          <w:bCs w:val="0"/>
          <w:spacing w:val="-1"/>
          <w:w w:val="100"/>
        </w:rPr>
        <w:t>Bud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need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right="249" w:hanging="1"/>
        <w:jc w:val="left"/>
      </w:pP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Fund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1"/>
          <w:w w:val="100"/>
        </w:rPr>
        <w:t>,</w:t>
      </w:r>
      <w:r>
        <w:rPr>
          <w:b w:val="0"/>
          <w:bCs w:val="0"/>
          <w:spacing w:val="-1"/>
          <w:w w:val="100"/>
        </w:rPr>
        <w:t>27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left"/>
        <w:sectPr>
          <w:pgSz w:w="11907" w:h="16840"/>
          <w:pgMar w:header="0" w:footer="897" w:top="1320" w:bottom="1100" w:left="1020" w:right="1020"/>
        </w:sectPr>
      </w:pPr>
    </w:p>
    <w:p>
      <w:pPr>
        <w:pStyle w:val="Heading1"/>
        <w:spacing w:before="8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Pa</w:t>
      </w:r>
      <w:r>
        <w:rPr>
          <w:spacing w:val="0"/>
          <w:w w:val="100"/>
        </w:rPr>
        <w:t>rt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pa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right="122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announ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ge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o-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66"/>
        <w:jc w:val="left"/>
      </w:pPr>
      <w:r>
        <w:rPr>
          <w:rFonts w:ascii="Arial" w:hAnsi="Arial" w:cs="Arial" w:eastAsia="Arial"/>
          <w:b w:val="0"/>
          <w:bCs w:val="0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eng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’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hānau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/</w:t>
      </w:r>
      <w:r>
        <w:rPr>
          <w:rFonts w:ascii="Arial" w:hAnsi="Arial" w:cs="Arial" w:eastAsia="Arial"/>
          <w:b w:val="0"/>
          <w:bCs w:val="0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ānau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oppo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ound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ng.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0" w:firstLine="0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ngag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ng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ili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6" w:lineRule="auto" w:before="72"/>
        <w:ind w:left="113" w:right="249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hoo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223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3" w:right="424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22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ngag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Fa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Au</w:t>
      </w:r>
      <w:r>
        <w:rPr>
          <w:b w:val="0"/>
          <w:bCs w:val="0"/>
          <w:i w:val="0"/>
          <w:spacing w:val="-3"/>
          <w:w w:val="100"/>
        </w:rPr>
        <w:t>c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and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oa,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han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7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ua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ah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ua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Va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7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Le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2"/>
          <w:w w:val="100"/>
        </w:rPr>
        <w:t>il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mo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Ku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obden.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uppo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ed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oups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 w:before="72"/>
        <w:ind w:right="212"/>
        <w:jc w:val="left"/>
      </w:pPr>
      <w:r>
        <w:rPr>
          <w:b w:val="0"/>
          <w:bCs w:val="0"/>
          <w:spacing w:val="-1"/>
          <w:w w:val="100"/>
        </w:rPr>
        <w:t>Suppo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7" w:lineRule="auto"/>
        <w:ind w:left="113" w:right="0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uppo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oup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un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Au</w:t>
      </w:r>
      <w:r>
        <w:rPr>
          <w:b w:val="0"/>
          <w:bCs w:val="0"/>
          <w:i w:val="0"/>
          <w:spacing w:val="-3"/>
          <w:w w:val="100"/>
        </w:rPr>
        <w:t>c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and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Ka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au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un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/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4"/>
          <w:w w:val="100"/>
        </w:rPr>
        <w:t>w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h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Va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ua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hu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7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Le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W</w:t>
      </w:r>
      <w:r>
        <w:rPr>
          <w:b w:val="0"/>
          <w:bCs w:val="0"/>
          <w:i w:val="0"/>
          <w:spacing w:val="-3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and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pon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b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 w:before="72"/>
        <w:ind w:right="22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po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ve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i/>
          <w:spacing w:val="-3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he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x</w:t>
      </w:r>
      <w:r>
        <w:rPr>
          <w:b w:val="0"/>
          <w:bCs w:val="0"/>
          <w:i w:val="0"/>
          <w:spacing w:val="-1"/>
          <w:w w:val="100"/>
        </w:rPr>
        <w:t>pan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x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un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h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2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-1"/>
          <w:w w:val="100"/>
        </w:rPr>
        <w:t>ba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de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ry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on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3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o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-3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en</w:t>
      </w:r>
      <w:r>
        <w:rPr>
          <w:b w:val="0"/>
          <w:bCs w:val="0"/>
          <w:i w:val="0"/>
          <w:spacing w:val="-3"/>
          <w:w w:val="100"/>
        </w:rPr>
        <w:t>v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on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13" w:right="122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pon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ve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ba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Papa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den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Language,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and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un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ngage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ent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 w:before="72"/>
        <w:ind w:left="113" w:right="162" w:hanging="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13" w:right="677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y,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Languag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Engage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anu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ohe.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2"/>
          <w:szCs w:val="22"/>
        </w:rPr>
        <w:sectPr>
          <w:pgSz w:w="11907" w:h="16840"/>
          <w:pgMar w:header="0" w:footer="897" w:top="1520" w:bottom="1100" w:left="1020" w:right="1020"/>
        </w:sectPr>
      </w:pPr>
    </w:p>
    <w:p>
      <w:pPr>
        <w:spacing w:before="64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un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2"/>
          <w:szCs w:val="22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 w:before="72"/>
        <w:ind w:right="101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neede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ss-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13" w:right="0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ve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7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Pap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Ka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2"/>
          <w:szCs w:val="22"/>
        </w:rPr>
        <w:t>ohe.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Ta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ge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ed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pa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2"/>
          <w:szCs w:val="22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single" w:color="000000"/>
        </w:rPr>
        <w:t>on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2"/>
          <w:szCs w:val="22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 w:before="72"/>
        <w:ind w:right="220"/>
        <w:jc w:val="left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1"/>
          <w:w w:val="100"/>
        </w:rPr>
        <w:t>he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neede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h.</w:t>
      </w:r>
      <w:r>
        <w:rPr>
          <w:b w:val="0"/>
          <w:bCs w:val="0"/>
          <w:spacing w:val="0"/>
          <w:w w:val="100"/>
        </w:rPr>
      </w:r>
    </w:p>
    <w:p>
      <w:pPr>
        <w:spacing w:after="0" w:line="275" w:lineRule="auto"/>
        <w:jc w:val="left"/>
        <w:sectPr>
          <w:pgSz w:w="11907" w:h="16840"/>
          <w:pgMar w:header="0" w:footer="897" w:top="1540" w:bottom="1100" w:left="1020" w:right="1020"/>
        </w:sectPr>
      </w:pPr>
    </w:p>
    <w:p>
      <w:pPr>
        <w:pStyle w:val="BodyText"/>
        <w:spacing w:before="80"/>
        <w:ind w:right="0"/>
        <w:jc w:val="left"/>
      </w:pPr>
      <w:r>
        <w:rPr/>
        <w:pict>
          <v:group style="position:absolute;margin-left:55.200001pt;margin-top:57.419983pt;width:484.8pt;height:.1pt;mso-position-horizontal-relative:page;mso-position-vertical-relative:page;z-index:-15671" coordorigin="1104,1148" coordsize="9696,2">
            <v:shape style="position:absolute;left:1104;top:1148;width:9696;height:2" coordorigin="1104,1148" coordsize="9696,0" path="m1104,1148l10800,1148e" filled="f" stroked="t" strokeweight="1.42pt" strokecolor="#003865">
              <v:path arrowok="t"/>
            </v:shape>
            <w10:wrap type="none"/>
          </v:group>
        </w:pict>
      </w:r>
      <w:bookmarkStart w:name="References" w:id="111"/>
      <w:bookmarkEnd w:id="111"/>
      <w:r>
        <w:rPr/>
      </w:r>
      <w:bookmarkStart w:name="_bookmark68" w:id="112"/>
      <w:bookmarkEnd w:id="112"/>
      <w:r>
        <w:rPr/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F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C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exact" w:before="77"/>
        <w:ind w:left="112" w:right="181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0.650002pt;margin-top:-26.440002pt;width:493.9pt;height:20.62pt;mso-position-horizontal-relative:page;mso-position-vertical-relative:paragraph;z-index:-15670" coordorigin="1013,-529" coordsize="9878,412">
            <v:group style="position:absolute;left:1104;top:-468;width:9696;height:290" coordorigin="1104,-468" coordsize="9696,290">
              <v:shape style="position:absolute;left:1104;top:-468;width:9696;height:290" coordorigin="1104,-468" coordsize="9696,290" path="m1104,-177l10800,-177,10800,-468,1104,-468,1104,-177xe" filled="t" fillcolor="#003865" stroked="f">
                <v:path arrowok="t"/>
                <v:fill type="solid"/>
              </v:shape>
            </v:group>
            <v:group style="position:absolute;left:1044;top:-498;width:9816;height:2" coordorigin="1044,-498" coordsize="9816,2">
              <v:shape style="position:absolute;left:1044;top:-498;width:9816;height:2" coordorigin="1044,-498" coordsize="9816,0" path="m1044,-498l10860,-498e" filled="f" stroked="t" strokeweight="3.1pt" strokecolor="#003865">
                <v:path arrowok="t"/>
              </v:shape>
            </v:group>
            <v:group style="position:absolute;left:1044;top:-147;width:9816;height:2" coordorigin="1044,-147" coordsize="9816,2">
              <v:shape style="position:absolute;left:1044;top:-147;width:9816;height:2" coordorigin="1044,-147" coordsize="9816,0" path="m1044,-147l10860,-147e" filled="f" stroked="t" strokeweight="3.1pt" strokecolor="#003865">
                <v:path arrowok="t"/>
              </v:shape>
            </v:group>
            <v:group style="position:absolute;left:1074;top:-468;width:2;height:290" coordorigin="1074,-468" coordsize="2,290">
              <v:shape style="position:absolute;left:1074;top:-468;width:2;height:290" coordorigin="1074,-468" coordsize="0,290" path="m1074,-468l1074,-177e" filled="f" stroked="t" strokeweight="3.1pt" strokecolor="#003865">
                <v:path arrowok="t"/>
              </v:shape>
            </v:group>
            <v:group style="position:absolute;left:10830;top:-468;width:2;height:290" coordorigin="10830,-468" coordsize="2,290">
              <v:shape style="position:absolute;left:10830;top:-468;width:2;height:290" coordorigin="10830,-468" coordsize="0,290" path="m10830,-468l10830,-177e" filled="f" stroked="t" strokeweight="3.1pt" strokecolor="#00386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Ade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5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2006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</w:rPr>
      </w:r>
      <w:hyperlink r:id="rId90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To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w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ds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oh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ent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upp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w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Zea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none"/>
        </w:rPr>
        <w:t> </w:t>
      </w:r>
      <w:hyperlink r:id="rId90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ili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So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Po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J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Zea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4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6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76.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exact"/>
        <w:ind w:right="220"/>
        <w:jc w:val="left"/>
      </w:pPr>
      <w:r>
        <w:rPr>
          <w:b w:val="0"/>
          <w:bCs w:val="0"/>
          <w:color w:val="303030"/>
          <w:spacing w:val="-1"/>
          <w:w w:val="100"/>
        </w:rPr>
        <w:t>La</w:t>
      </w:r>
      <w:r>
        <w:rPr>
          <w:b w:val="0"/>
          <w:bCs w:val="0"/>
          <w:color w:val="303030"/>
          <w:spacing w:val="0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be</w:t>
      </w:r>
      <w:r>
        <w:rPr>
          <w:b w:val="0"/>
          <w:bCs w:val="0"/>
          <w:color w:val="303030"/>
          <w:spacing w:val="-2"/>
          <w:w w:val="100"/>
        </w:rPr>
        <w:t>r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,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R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Ta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ana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k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u w:val="single" w:color="465399"/>
        </w:rPr>
        <w:t>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En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5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hyperlink r:id="rId91"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h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p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: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eA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v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z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en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an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k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-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on</w:t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exact"/>
        <w:ind w:right="192"/>
        <w:jc w:val="left"/>
      </w:pPr>
      <w:r>
        <w:rPr>
          <w:b w:val="0"/>
          <w:bCs w:val="0"/>
          <w:color w:val="303030"/>
          <w:spacing w:val="-4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2"/>
          <w:w w:val="100"/>
        </w:rPr>
        <w:t>c</w:t>
      </w:r>
      <w:r>
        <w:rPr>
          <w:b w:val="0"/>
          <w:bCs w:val="0"/>
          <w:color w:val="303030"/>
          <w:spacing w:val="-2"/>
          <w:w w:val="100"/>
        </w:rPr>
        <w:t>l</w:t>
      </w:r>
      <w:r>
        <w:rPr>
          <w:b w:val="0"/>
          <w:bCs w:val="0"/>
          <w:color w:val="303030"/>
          <w:spacing w:val="-1"/>
          <w:w w:val="100"/>
        </w:rPr>
        <w:t>ean</w:t>
      </w:r>
      <w:r>
        <w:rPr>
          <w:b w:val="0"/>
          <w:bCs w:val="0"/>
          <w:color w:val="303030"/>
          <w:spacing w:val="0"/>
          <w:w w:val="100"/>
        </w:rPr>
        <w:t>,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C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W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ng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t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on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En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5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st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hyperlink r:id="rId92"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h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p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: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eA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v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z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en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l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l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-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on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M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c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C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l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u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,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 </w:t>
        </w:r>
      </w:hyperlink>
      <w:r>
        <w:rPr>
          <w:b w:val="0"/>
          <w:bCs w:val="0"/>
          <w:i w:val="0"/>
          <w:color w:val="303030"/>
          <w:spacing w:val="-4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u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c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k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and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.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none"/>
        </w:rPr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-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252" w:lineRule="exact" w:before="2"/>
        <w:ind w:right="3241"/>
        <w:jc w:val="left"/>
      </w:pPr>
      <w:r>
        <w:rPr>
          <w:b w:val="0"/>
          <w:bCs w:val="0"/>
          <w:color w:val="303030"/>
          <w:spacing w:val="2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h</w:t>
      </w:r>
      <w:r>
        <w:rPr>
          <w:b w:val="0"/>
          <w:bCs w:val="0"/>
          <w:color w:val="303030"/>
          <w:spacing w:val="0"/>
          <w:w w:val="100"/>
        </w:rPr>
        <w:t>e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En</w:t>
      </w:r>
      <w:r>
        <w:rPr>
          <w:b w:val="0"/>
          <w:bCs w:val="0"/>
          <w:color w:val="303030"/>
          <w:spacing w:val="0"/>
          <w:w w:val="100"/>
        </w:rPr>
        <w:t>c</w:t>
      </w:r>
      <w:r>
        <w:rPr>
          <w:b w:val="0"/>
          <w:bCs w:val="0"/>
          <w:color w:val="303030"/>
          <w:spacing w:val="-3"/>
          <w:w w:val="100"/>
        </w:rPr>
        <w:t>y</w:t>
      </w:r>
      <w:r>
        <w:rPr>
          <w:b w:val="0"/>
          <w:bCs w:val="0"/>
          <w:color w:val="303030"/>
          <w:spacing w:val="0"/>
          <w:w w:val="100"/>
        </w:rPr>
        <w:t>c</w:t>
      </w:r>
      <w:r>
        <w:rPr>
          <w:b w:val="0"/>
          <w:bCs w:val="0"/>
          <w:color w:val="303030"/>
          <w:spacing w:val="-2"/>
          <w:w w:val="100"/>
        </w:rPr>
        <w:t>l</w:t>
      </w:r>
      <w:r>
        <w:rPr>
          <w:b w:val="0"/>
          <w:bCs w:val="0"/>
          <w:color w:val="303030"/>
          <w:spacing w:val="-1"/>
          <w:w w:val="100"/>
        </w:rPr>
        <w:t>opaed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f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4"/>
          <w:w w:val="100"/>
        </w:rPr>
        <w:t>N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w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Zea</w:t>
      </w:r>
      <w:r>
        <w:rPr>
          <w:b w:val="0"/>
          <w:bCs w:val="0"/>
          <w:color w:val="303030"/>
          <w:spacing w:val="-2"/>
          <w:w w:val="100"/>
        </w:rPr>
        <w:t>l</w:t>
      </w:r>
      <w:r>
        <w:rPr>
          <w:b w:val="0"/>
          <w:bCs w:val="0"/>
          <w:color w:val="303030"/>
          <w:spacing w:val="-1"/>
          <w:w w:val="100"/>
        </w:rPr>
        <w:t>and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R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-3"/>
          <w:w w:val="100"/>
        </w:rPr>
        <w:t>v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d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1</w:t>
      </w:r>
      <w:r>
        <w:rPr>
          <w:b w:val="0"/>
          <w:bCs w:val="0"/>
          <w:color w:val="303030"/>
          <w:spacing w:val="0"/>
          <w:w w:val="100"/>
        </w:rPr>
        <w:t>5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Au</w:t>
      </w:r>
      <w:r>
        <w:rPr>
          <w:b w:val="0"/>
          <w:bCs w:val="0"/>
          <w:color w:val="303030"/>
          <w:spacing w:val="2"/>
          <w:w w:val="100"/>
        </w:rPr>
        <w:t>g</w:t>
      </w:r>
      <w:r>
        <w:rPr>
          <w:b w:val="0"/>
          <w:bCs w:val="0"/>
          <w:color w:val="303030"/>
          <w:spacing w:val="-3"/>
          <w:w w:val="100"/>
        </w:rPr>
        <w:t>u</w:t>
      </w:r>
      <w:r>
        <w:rPr>
          <w:b w:val="0"/>
          <w:bCs w:val="0"/>
          <w:color w:val="303030"/>
          <w:spacing w:val="0"/>
          <w:w w:val="100"/>
        </w:rPr>
        <w:t>st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2012</w:t>
      </w:r>
      <w:r>
        <w:rPr>
          <w:b w:val="0"/>
          <w:bCs w:val="0"/>
          <w:color w:val="303030"/>
          <w:spacing w:val="-1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f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3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</w:r>
      <w:hyperlink r:id="rId93"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p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: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eA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go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v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z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au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c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k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l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and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-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r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e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i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right="567"/>
        <w:jc w:val="left"/>
      </w:pP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nnon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2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B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ay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of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P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en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t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y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.</w:t>
      </w:r>
      <w:r>
        <w:rPr>
          <w:b w:val="0"/>
          <w:bCs w:val="0"/>
          <w:i w:val="0"/>
          <w:color w:val="00000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En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00000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00000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00000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00000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00000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00000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15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3"/>
          <w:w w:val="100"/>
          <w:u w:val="none"/>
        </w:rPr>
      </w:r>
      <w:hyperlink r:id="rId94"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p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: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eA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v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z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b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y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f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p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l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y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e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i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2" w:right="39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nnon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2"/>
          <w:w w:val="100"/>
          <w:sz w:val="22"/>
          <w:szCs w:val="22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sz w:val="22"/>
          <w:szCs w:val="22"/>
          <w:u w:val="single" w:color="465399"/>
        </w:rPr>
        <w:t>M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single" w:color="465399"/>
        </w:rPr>
        <w:t>ana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sz w:val="22"/>
          <w:szCs w:val="22"/>
          <w:u w:val="single" w:color="465399"/>
        </w:rPr>
        <w:t>w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sz w:val="22"/>
          <w:szCs w:val="22"/>
          <w:u w:val="single" w:color="465399"/>
        </w:rPr>
        <w:t>t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single" w:color="465399"/>
        </w:rPr>
        <w:t>ū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sz w:val="22"/>
          <w:szCs w:val="22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single" w:color="465399"/>
        </w:rPr>
        <w:t>and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sz w:val="22"/>
          <w:szCs w:val="22"/>
          <w:u w:val="single" w:color="465399"/>
        </w:rPr>
        <w:t>H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sz w:val="22"/>
          <w:szCs w:val="22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sz w:val="22"/>
          <w:szCs w:val="22"/>
          <w:u w:val="single" w:color="465399"/>
        </w:rPr>
        <w:t>w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single" w:color="465399"/>
        </w:rPr>
        <w:t>henu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sz w:val="22"/>
          <w:szCs w:val="22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single" w:color="465399"/>
        </w:rPr>
        <w:t>.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–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3"/>
          <w:w w:val="100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opaed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3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Zea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"/>
          <w:w w:val="100"/>
          <w:sz w:val="22"/>
          <w:szCs w:val="22"/>
          <w:u w:val="none"/>
        </w:rPr>
        <w:t>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  <w:t>.</w:t>
      </w:r>
    </w:p>
    <w:p>
      <w:pPr>
        <w:pStyle w:val="BodyText"/>
        <w:spacing w:line="252" w:lineRule="exact"/>
        <w:ind w:right="122"/>
        <w:jc w:val="left"/>
      </w:pPr>
      <w:r>
        <w:rPr>
          <w:b w:val="0"/>
          <w:bCs w:val="0"/>
          <w:color w:val="303030"/>
          <w:spacing w:val="-2"/>
          <w:w w:val="100"/>
        </w:rPr>
        <w:t>R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-3"/>
          <w:w w:val="100"/>
        </w:rPr>
        <w:t>v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d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1</w:t>
      </w:r>
      <w:r>
        <w:rPr>
          <w:b w:val="0"/>
          <w:bCs w:val="0"/>
          <w:color w:val="303030"/>
          <w:spacing w:val="0"/>
          <w:w w:val="100"/>
        </w:rPr>
        <w:t>5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-3"/>
          <w:w w:val="100"/>
        </w:rPr>
        <w:t>u</w:t>
      </w:r>
      <w:r>
        <w:rPr>
          <w:b w:val="0"/>
          <w:bCs w:val="0"/>
          <w:color w:val="303030"/>
          <w:spacing w:val="2"/>
          <w:w w:val="100"/>
        </w:rPr>
        <w:t>g</w:t>
      </w:r>
      <w:r>
        <w:rPr>
          <w:b w:val="0"/>
          <w:bCs w:val="0"/>
          <w:color w:val="303030"/>
          <w:spacing w:val="-1"/>
          <w:w w:val="100"/>
        </w:rPr>
        <w:t>u</w:t>
      </w:r>
      <w:r>
        <w:rPr>
          <w:b w:val="0"/>
          <w:bCs w:val="0"/>
          <w:color w:val="303030"/>
          <w:spacing w:val="0"/>
          <w:w w:val="100"/>
        </w:rPr>
        <w:t>st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20</w:t>
      </w:r>
      <w:r>
        <w:rPr>
          <w:b w:val="0"/>
          <w:bCs w:val="0"/>
          <w:color w:val="303030"/>
          <w:spacing w:val="-3"/>
          <w:w w:val="100"/>
        </w:rPr>
        <w:t>1</w:t>
      </w:r>
      <w:r>
        <w:rPr>
          <w:b w:val="0"/>
          <w:bCs w:val="0"/>
          <w:color w:val="303030"/>
          <w:spacing w:val="0"/>
          <w:w w:val="100"/>
        </w:rPr>
        <w:t>2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f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1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 </w:t>
      </w:r>
      <w:hyperlink r:id="rId95">
        <w:r>
          <w:rPr>
            <w:b w:val="0"/>
            <w:bCs w:val="0"/>
            <w:color w:val="000000"/>
            <w:spacing w:val="-1"/>
            <w:w w:val="100"/>
          </w:rPr>
          <w:t>h</w:t>
        </w:r>
        <w:r>
          <w:rPr>
            <w:b w:val="0"/>
            <w:bCs w:val="0"/>
            <w:color w:val="000000"/>
            <w:spacing w:val="-2"/>
            <w:w w:val="100"/>
          </w:rPr>
          <w:t>t</w:t>
        </w:r>
        <w:r>
          <w:rPr>
            <w:b w:val="0"/>
            <w:bCs w:val="0"/>
            <w:color w:val="000000"/>
            <w:spacing w:val="1"/>
            <w:w w:val="100"/>
          </w:rPr>
          <w:t>t</w:t>
        </w:r>
        <w:r>
          <w:rPr>
            <w:b w:val="0"/>
            <w:bCs w:val="0"/>
            <w:color w:val="000000"/>
            <w:spacing w:val="-1"/>
            <w:w w:val="100"/>
          </w:rPr>
          <w:t>p</w:t>
        </w:r>
        <w:r>
          <w:rPr>
            <w:b w:val="0"/>
            <w:bCs w:val="0"/>
            <w:color w:val="000000"/>
            <w:spacing w:val="-2"/>
            <w:w w:val="100"/>
          </w:rPr>
          <w:t>:</w:t>
        </w:r>
        <w:r>
          <w:rPr>
            <w:b w:val="0"/>
            <w:bCs w:val="0"/>
            <w:color w:val="000000"/>
            <w:spacing w:val="1"/>
            <w:w w:val="100"/>
          </w:rPr>
          <w:t>/</w:t>
        </w:r>
        <w:r>
          <w:rPr>
            <w:b w:val="0"/>
            <w:bCs w:val="0"/>
            <w:color w:val="000000"/>
            <w:spacing w:val="1"/>
            <w:w w:val="100"/>
          </w:rPr>
          <w:t>/</w:t>
        </w:r>
        <w:r>
          <w:rPr>
            <w:b w:val="0"/>
            <w:bCs w:val="0"/>
            <w:color w:val="000000"/>
            <w:spacing w:val="-4"/>
            <w:w w:val="100"/>
          </w:rPr>
          <w:t>w</w:t>
        </w:r>
        <w:r>
          <w:rPr>
            <w:b w:val="0"/>
            <w:bCs w:val="0"/>
            <w:color w:val="000000"/>
            <w:spacing w:val="-2"/>
            <w:w w:val="100"/>
          </w:rPr>
          <w:t>w</w:t>
        </w:r>
        <w:r>
          <w:rPr>
            <w:b w:val="0"/>
            <w:bCs w:val="0"/>
            <w:color w:val="000000"/>
            <w:spacing w:val="-4"/>
            <w:w w:val="100"/>
          </w:rPr>
          <w:t>w</w:t>
        </w:r>
        <w:r>
          <w:rPr>
            <w:b w:val="0"/>
            <w:bCs w:val="0"/>
            <w:color w:val="000000"/>
            <w:spacing w:val="1"/>
            <w:w w:val="100"/>
          </w:rPr>
          <w:t>.</w:t>
        </w:r>
        <w:r>
          <w:rPr>
            <w:b w:val="0"/>
            <w:bCs w:val="0"/>
            <w:color w:val="000000"/>
            <w:spacing w:val="1"/>
            <w:w w:val="100"/>
          </w:rPr>
          <w:t>T</w:t>
        </w:r>
        <w:r>
          <w:rPr>
            <w:b w:val="0"/>
            <w:bCs w:val="0"/>
            <w:color w:val="000000"/>
            <w:spacing w:val="-1"/>
            <w:w w:val="100"/>
          </w:rPr>
          <w:t>eA</w:t>
        </w:r>
        <w:r>
          <w:rPr>
            <w:b w:val="0"/>
            <w:bCs w:val="0"/>
            <w:color w:val="000000"/>
            <w:spacing w:val="0"/>
            <w:w w:val="100"/>
          </w:rPr>
          <w:t>r</w:t>
        </w:r>
        <w:r>
          <w:rPr>
            <w:b w:val="0"/>
            <w:bCs w:val="0"/>
            <w:color w:val="000000"/>
            <w:spacing w:val="-1"/>
            <w:w w:val="100"/>
          </w:rPr>
          <w:t>a</w:t>
        </w:r>
        <w:r>
          <w:rPr>
            <w:b w:val="0"/>
            <w:bCs w:val="0"/>
            <w:color w:val="000000"/>
            <w:spacing w:val="-2"/>
            <w:w w:val="100"/>
          </w:rPr>
          <w:t>.</w:t>
        </w:r>
        <w:r>
          <w:rPr>
            <w:b w:val="0"/>
            <w:bCs w:val="0"/>
            <w:color w:val="000000"/>
            <w:spacing w:val="2"/>
            <w:w w:val="100"/>
          </w:rPr>
          <w:t>g</w:t>
        </w:r>
        <w:r>
          <w:rPr>
            <w:b w:val="0"/>
            <w:bCs w:val="0"/>
            <w:color w:val="000000"/>
            <w:spacing w:val="-1"/>
            <w:w w:val="100"/>
          </w:rPr>
          <w:t>o</w:t>
        </w:r>
        <w:r>
          <w:rPr>
            <w:b w:val="0"/>
            <w:bCs w:val="0"/>
            <w:color w:val="000000"/>
            <w:spacing w:val="-3"/>
            <w:w w:val="100"/>
          </w:rPr>
          <w:t>v</w:t>
        </w:r>
        <w:r>
          <w:rPr>
            <w:b w:val="0"/>
            <w:bCs w:val="0"/>
            <w:color w:val="000000"/>
            <w:spacing w:val="1"/>
            <w:w w:val="100"/>
          </w:rPr>
          <w:t>t</w:t>
        </w:r>
        <w:r>
          <w:rPr>
            <w:b w:val="0"/>
            <w:bCs w:val="0"/>
            <w:color w:val="000000"/>
            <w:spacing w:val="1"/>
            <w:w w:val="100"/>
          </w:rPr>
          <w:t>.</w:t>
        </w:r>
        <w:r>
          <w:rPr>
            <w:b w:val="0"/>
            <w:bCs w:val="0"/>
            <w:color w:val="000000"/>
            <w:spacing w:val="-1"/>
            <w:w w:val="100"/>
          </w:rPr>
          <w:t>n</w:t>
        </w:r>
        <w:r>
          <w:rPr>
            <w:b w:val="0"/>
            <w:bCs w:val="0"/>
            <w:color w:val="000000"/>
            <w:spacing w:val="-3"/>
            <w:w w:val="100"/>
          </w:rPr>
          <w:t>z</w:t>
        </w:r>
        <w:r>
          <w:rPr>
            <w:b w:val="0"/>
            <w:bCs w:val="0"/>
            <w:color w:val="000000"/>
            <w:spacing w:val="1"/>
            <w:w w:val="100"/>
          </w:rPr>
          <w:t>/</w:t>
        </w:r>
        <w:r>
          <w:rPr>
            <w:b w:val="0"/>
            <w:bCs w:val="0"/>
            <w:color w:val="000000"/>
            <w:spacing w:val="-1"/>
            <w:w w:val="100"/>
          </w:rPr>
          <w:t>e</w:t>
        </w:r>
        <w:r>
          <w:rPr>
            <w:b w:val="0"/>
            <w:bCs w:val="0"/>
            <w:color w:val="000000"/>
            <w:spacing w:val="-3"/>
            <w:w w:val="100"/>
          </w:rPr>
          <w:t>n</w:t>
        </w:r>
        <w:r>
          <w:rPr>
            <w:b w:val="0"/>
            <w:bCs w:val="0"/>
            <w:color w:val="000000"/>
            <w:spacing w:val="1"/>
            <w:w w:val="100"/>
          </w:rPr>
          <w:t>/</w:t>
        </w:r>
        <w:r>
          <w:rPr>
            <w:b w:val="0"/>
            <w:bCs w:val="0"/>
            <w:color w:val="000000"/>
            <w:spacing w:val="0"/>
            <w:w w:val="100"/>
          </w:rPr>
          <w:t>m</w:t>
        </w:r>
        <w:r>
          <w:rPr>
            <w:b w:val="0"/>
            <w:bCs w:val="0"/>
            <w:color w:val="000000"/>
            <w:spacing w:val="-1"/>
            <w:w w:val="100"/>
          </w:rPr>
          <w:t>ana</w:t>
        </w:r>
        <w:r>
          <w:rPr>
            <w:b w:val="0"/>
            <w:bCs w:val="0"/>
            <w:color w:val="000000"/>
            <w:spacing w:val="-4"/>
            <w:w w:val="100"/>
          </w:rPr>
          <w:t>w</w:t>
        </w:r>
        <w:r>
          <w:rPr>
            <w:b w:val="0"/>
            <w:bCs w:val="0"/>
            <w:color w:val="000000"/>
            <w:spacing w:val="-1"/>
            <w:w w:val="100"/>
          </w:rPr>
          <w:t>a</w:t>
        </w:r>
        <w:r>
          <w:rPr>
            <w:b w:val="0"/>
            <w:bCs w:val="0"/>
            <w:color w:val="000000"/>
            <w:spacing w:val="1"/>
            <w:w w:val="100"/>
          </w:rPr>
          <w:t>t</w:t>
        </w:r>
        <w:r>
          <w:rPr>
            <w:b w:val="0"/>
            <w:bCs w:val="0"/>
            <w:color w:val="000000"/>
            <w:spacing w:val="-1"/>
            <w:w w:val="100"/>
          </w:rPr>
          <w:t>u</w:t>
        </w:r>
        <w:r>
          <w:rPr>
            <w:b w:val="0"/>
            <w:bCs w:val="0"/>
            <w:color w:val="000000"/>
            <w:spacing w:val="2"/>
            <w:w w:val="100"/>
          </w:rPr>
          <w:t>-</w:t>
        </w:r>
        <w:r>
          <w:rPr>
            <w:b w:val="0"/>
            <w:bCs w:val="0"/>
            <w:color w:val="000000"/>
            <w:spacing w:val="-1"/>
            <w:w w:val="100"/>
          </w:rPr>
          <w:t>a</w:t>
        </w:r>
        <w:r>
          <w:rPr>
            <w:b w:val="0"/>
            <w:bCs w:val="0"/>
            <w:color w:val="000000"/>
            <w:spacing w:val="-3"/>
            <w:w w:val="100"/>
          </w:rPr>
          <w:t>n</w:t>
        </w:r>
        <w:r>
          <w:rPr>
            <w:b w:val="0"/>
            <w:bCs w:val="0"/>
            <w:color w:val="000000"/>
            <w:spacing w:val="-1"/>
            <w:w w:val="100"/>
          </w:rPr>
          <w:t>d</w:t>
        </w:r>
        <w:r>
          <w:rPr>
            <w:b w:val="0"/>
            <w:bCs w:val="0"/>
            <w:color w:val="000000"/>
            <w:spacing w:val="0"/>
            <w:w w:val="100"/>
          </w:rPr>
          <w:t>-</w:t>
        </w:r>
        <w:r>
          <w:rPr>
            <w:b w:val="0"/>
            <w:bCs w:val="0"/>
            <w:color w:val="000000"/>
            <w:spacing w:val="-1"/>
            <w:w w:val="100"/>
          </w:rPr>
          <w:t>ho</w:t>
        </w:r>
        <w:r>
          <w:rPr>
            <w:b w:val="0"/>
            <w:bCs w:val="0"/>
            <w:color w:val="000000"/>
            <w:spacing w:val="0"/>
            <w:w w:val="100"/>
          </w:rPr>
          <w:t>r</w:t>
        </w:r>
        <w:r>
          <w:rPr>
            <w:b w:val="0"/>
            <w:bCs w:val="0"/>
            <w:color w:val="000000"/>
            <w:spacing w:val="-1"/>
            <w:w w:val="100"/>
          </w:rPr>
          <w:t>o</w:t>
        </w:r>
        <w:r>
          <w:rPr>
            <w:b w:val="0"/>
            <w:bCs w:val="0"/>
            <w:color w:val="000000"/>
            <w:spacing w:val="-4"/>
            <w:w w:val="100"/>
          </w:rPr>
          <w:t>w</w:t>
        </w:r>
        <w:r>
          <w:rPr>
            <w:b w:val="0"/>
            <w:bCs w:val="0"/>
            <w:color w:val="000000"/>
            <w:spacing w:val="-1"/>
            <w:w w:val="100"/>
          </w:rPr>
          <w:t>henua</w:t>
        </w:r>
        <w:r>
          <w:rPr>
            <w:b w:val="0"/>
            <w:bCs w:val="0"/>
            <w:color w:val="000000"/>
            <w:spacing w:val="1"/>
            <w:w w:val="100"/>
          </w:rPr>
          <w:t>-</w:t>
        </w:r>
        <w:r>
          <w:rPr>
            <w:b w:val="0"/>
            <w:bCs w:val="0"/>
            <w:color w:val="000000"/>
            <w:spacing w:val="0"/>
            <w:w w:val="100"/>
          </w:rPr>
          <w:t>r</w:t>
        </w:r>
        <w:r>
          <w:rPr>
            <w:b w:val="0"/>
            <w:bCs w:val="0"/>
            <w:color w:val="000000"/>
            <w:spacing w:val="-3"/>
            <w:w w:val="100"/>
          </w:rPr>
          <w:t>e</w:t>
        </w:r>
        <w:r>
          <w:rPr>
            <w:b w:val="0"/>
            <w:bCs w:val="0"/>
            <w:color w:val="000000"/>
            <w:spacing w:val="2"/>
            <w:w w:val="100"/>
          </w:rPr>
          <w:t>g</w:t>
        </w:r>
        <w:r>
          <w:rPr>
            <w:b w:val="0"/>
            <w:bCs w:val="0"/>
            <w:color w:val="000000"/>
            <w:spacing w:val="-2"/>
            <w:w w:val="100"/>
          </w:rPr>
          <w:t>i</w:t>
        </w:r>
        <w:r>
          <w:rPr>
            <w:b w:val="0"/>
            <w:bCs w:val="0"/>
            <w:color w:val="000000"/>
            <w:spacing w:val="-1"/>
            <w:w w:val="100"/>
          </w:rPr>
          <w:t>o</w:t>
        </w:r>
        <w:r>
          <w:rPr>
            <w:b w:val="0"/>
            <w:bCs w:val="0"/>
            <w:color w:val="000000"/>
            <w:spacing w:val="0"/>
            <w:w w:val="100"/>
          </w:rPr>
          <w:t>n.</w:t>
        </w:r>
      </w:hyperlink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1" w:lineRule="auto"/>
        <w:ind w:left="112" w:right="19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ag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200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sz w:val="22"/>
          <w:szCs w:val="22"/>
        </w:rPr>
      </w:r>
      <w:hyperlink r:id="rId96"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ng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,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1980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-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200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1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: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epo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gn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none"/>
        </w:rPr>
        <w:t> </w:t>
      </w:r>
      <w:hyperlink r:id="rId96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v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5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7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So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Po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v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ua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&amp;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ch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9" w:lineRule="auto"/>
        <w:ind w:left="112" w:right="94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ry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7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’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200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sz w:val="22"/>
          <w:szCs w:val="22"/>
        </w:rPr>
      </w:r>
      <w:hyperlink r:id="rId97"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uen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nal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dhood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none"/>
        </w:rPr>
        <w:t> </w:t>
      </w:r>
      <w:hyperlink r:id="rId97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edu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oung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6"/>
            <w:w w:val="100"/>
            <w:sz w:val="22"/>
            <w:szCs w:val="22"/>
            <w:u w:val="single" w:color="465399"/>
          </w:rPr>
          <w:t>’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ogn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v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beh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v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v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201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hyperlink r:id="rId98"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h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tt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: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4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m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4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2"/>
            <w:w w:val="100"/>
            <w:sz w:val="22"/>
            <w:szCs w:val="22"/>
            <w:u w:val="none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v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t.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z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4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s-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and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-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pub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pub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a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4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rk-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and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-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s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op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y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_o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3"/>
            <w:w w:val="100"/>
            <w:sz w:val="22"/>
            <w:szCs w:val="22"/>
            <w:u w:val="none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_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i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3"/>
            <w:w w:val="100"/>
            <w:sz w:val="22"/>
            <w:szCs w:val="22"/>
            <w:u w:val="none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l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uen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2"/>
            <w:w w:val="100"/>
            <w:sz w:val="22"/>
            <w:szCs w:val="22"/>
            <w:u w:val="none"/>
          </w:rPr>
          <w:t>-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f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-</w:t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nal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p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0" w:lineRule="auto"/>
        <w:ind w:left="112" w:right="16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Mi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ll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7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303030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rr,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200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sz w:val="22"/>
          <w:szCs w:val="22"/>
        </w:rPr>
      </w:r>
      <w:hyperlink r:id="rId99"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dhood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on: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4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v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w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.</w:t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epo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b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Zea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oun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Edu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rch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Edu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5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ng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du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2" w:lineRule="exact"/>
        <w:ind w:right="0"/>
        <w:jc w:val="left"/>
      </w:pPr>
      <w:r>
        <w:rPr>
          <w:b w:val="0"/>
          <w:bCs w:val="0"/>
          <w:color w:val="303030"/>
          <w:spacing w:val="1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-3"/>
          <w:w w:val="100"/>
        </w:rPr>
        <w:t>n</w:t>
      </w:r>
      <w:r>
        <w:rPr>
          <w:b w:val="0"/>
          <w:bCs w:val="0"/>
          <w:color w:val="303030"/>
          <w:spacing w:val="2"/>
          <w:w w:val="100"/>
        </w:rPr>
        <w:t>g</w:t>
      </w:r>
      <w:r>
        <w:rPr>
          <w:b w:val="0"/>
          <w:bCs w:val="0"/>
          <w:color w:val="303030"/>
          <w:spacing w:val="-3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,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Cl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-1"/>
          <w:w w:val="100"/>
        </w:rPr>
        <w:t>u</w:t>
      </w:r>
      <w:r>
        <w:rPr>
          <w:b w:val="0"/>
          <w:bCs w:val="0"/>
          <w:color w:val="303030"/>
          <w:spacing w:val="-1"/>
          <w:w w:val="100"/>
        </w:rPr>
        <w:t>d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a.</w:t>
      </w:r>
      <w:r>
        <w:rPr>
          <w:b w:val="0"/>
          <w:bCs w:val="0"/>
          <w:color w:val="30303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t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h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nd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u w:val="none"/>
        </w:rPr>
        <w:t>.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En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15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3"/>
          <w:w w:val="100"/>
          <w:u w:val="none"/>
        </w:rPr>
      </w:r>
      <w:hyperlink r:id="rId100"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p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: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eA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v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z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l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and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e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i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.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auto"/>
        <w:ind w:left="112" w:right="17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ope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op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2011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sz w:val="22"/>
          <w:szCs w:val="22"/>
        </w:rPr>
      </w:r>
      <w:hyperlink r:id="rId101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4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: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none"/>
        </w:rPr>
        <w:t> </w:t>
      </w:r>
      <w:hyperlink r:id="rId101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-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edu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be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ng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hoo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?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v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9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4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201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3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hyperlink r:id="rId101"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4"/>
            <w:w w:val="100"/>
            <w:sz w:val="22"/>
            <w:szCs w:val="22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r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da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t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ao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e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c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3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7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0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2"/>
            <w:w w:val="100"/>
            <w:sz w:val="22"/>
            <w:szCs w:val="22"/>
            <w:u w:val="none"/>
          </w:rPr>
          <w:t>/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47034256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1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1"/>
            <w:w w:val="100"/>
            <w:sz w:val="22"/>
            <w:szCs w:val="22"/>
            <w:u w:val="none"/>
          </w:rPr>
          <w:t>p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d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2"/>
            <w:w w:val="100"/>
            <w:sz w:val="22"/>
            <w:szCs w:val="22"/>
            <w:u w:val="none"/>
          </w:rPr>
          <w:t>f</w:t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exact"/>
        <w:ind w:right="247"/>
        <w:jc w:val="left"/>
      </w:pPr>
      <w:r>
        <w:rPr>
          <w:b w:val="0"/>
          <w:bCs w:val="0"/>
          <w:color w:val="303030"/>
          <w:spacing w:val="-1"/>
          <w:w w:val="100"/>
        </w:rPr>
        <w:t>P</w:t>
      </w:r>
      <w:r>
        <w:rPr>
          <w:b w:val="0"/>
          <w:bCs w:val="0"/>
          <w:color w:val="303030"/>
          <w:spacing w:val="-1"/>
          <w:w w:val="100"/>
        </w:rPr>
        <w:t>o</w:t>
      </w:r>
      <w:r>
        <w:rPr>
          <w:b w:val="0"/>
          <w:bCs w:val="0"/>
          <w:color w:val="303030"/>
          <w:spacing w:val="-2"/>
          <w:w w:val="100"/>
        </w:rPr>
        <w:t>ll</w:t>
      </w:r>
      <w:r>
        <w:rPr>
          <w:b w:val="0"/>
          <w:bCs w:val="0"/>
          <w:color w:val="303030"/>
          <w:spacing w:val="-1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c</w:t>
      </w:r>
      <w:r>
        <w:rPr>
          <w:b w:val="0"/>
          <w:bCs w:val="0"/>
          <w:color w:val="303030"/>
          <w:spacing w:val="2"/>
          <w:w w:val="100"/>
        </w:rPr>
        <w:t>k</w:t>
      </w:r>
      <w:r>
        <w:rPr>
          <w:b w:val="0"/>
          <w:bCs w:val="0"/>
          <w:color w:val="303030"/>
          <w:spacing w:val="0"/>
          <w:w w:val="100"/>
        </w:rPr>
        <w:t>,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K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H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w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k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</w:t>
      </w:r>
      <w:r>
        <w:rPr>
          <w:rFonts w:ascii="Arial" w:hAnsi="Arial" w:cs="Arial" w:eastAsia="Arial"/>
          <w:b w:val="0"/>
          <w:bCs w:val="0"/>
          <w:i/>
          <w:color w:val="465399"/>
          <w:spacing w:val="-6"/>
          <w:w w:val="100"/>
          <w:u w:val="single" w:color="465399"/>
        </w:rPr>
        <w:t>’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s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B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ay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15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hyperlink r:id="rId102"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m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 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h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p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: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//w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v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z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en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h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k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s-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ba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y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-r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on.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right="245"/>
        <w:jc w:val="left"/>
      </w:pPr>
      <w:r>
        <w:rPr>
          <w:b w:val="0"/>
          <w:bCs w:val="0"/>
          <w:spacing w:val="-1"/>
          <w:w w:val="100"/>
        </w:rPr>
        <w:t>Sou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oa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g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u w:val="none"/>
        </w:rPr>
      </w:r>
      <w:r>
        <w:rPr>
          <w:b w:val="0"/>
          <w:bCs w:val="0"/>
          <w:i w:val="0"/>
          <w:spacing w:val="0"/>
          <w:w w:val="100"/>
          <w:u w:val="none"/>
        </w:rPr>
        <w:t>.</w:t>
      </w:r>
      <w:r>
        <w:rPr>
          <w:b w:val="0"/>
          <w:bCs w:val="0"/>
          <w:i w:val="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465399"/>
          <w:spacing w:val="-1"/>
          <w:w w:val="100"/>
          <w:u w:val="none"/>
        </w:rPr>
      </w:r>
      <w:r>
        <w:rPr>
          <w:b w:val="0"/>
          <w:bCs w:val="0"/>
          <w:i w:val="0"/>
          <w:color w:val="465399"/>
          <w:spacing w:val="2"/>
          <w:w w:val="100"/>
          <w:u w:val="single" w:color="465399"/>
        </w:rPr>
        <w:t>T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e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-4"/>
          <w:w w:val="100"/>
          <w:u w:val="single" w:color="465399"/>
        </w:rPr>
        <w:t>A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r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a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-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2"/>
          <w:w w:val="100"/>
          <w:u w:val="single" w:color="465399"/>
        </w:rPr>
        <w:t>T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he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E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n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c</w:t>
      </w:r>
      <w:r>
        <w:rPr>
          <w:b w:val="0"/>
          <w:bCs w:val="0"/>
          <w:i w:val="0"/>
          <w:color w:val="465399"/>
          <w:spacing w:val="-3"/>
          <w:w w:val="100"/>
          <w:u w:val="single" w:color="465399"/>
        </w:rPr>
        <w:t>y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c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l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opaed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i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a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of</w:t>
      </w:r>
      <w:r>
        <w:rPr>
          <w:b w:val="0"/>
          <w:bCs w:val="0"/>
          <w:i w:val="0"/>
          <w:color w:val="465399"/>
          <w:spacing w:val="2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N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ew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 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Zea</w:t>
      </w:r>
      <w:r>
        <w:rPr>
          <w:b w:val="0"/>
          <w:bCs w:val="0"/>
          <w:i w:val="0"/>
          <w:color w:val="465399"/>
          <w:spacing w:val="-2"/>
          <w:w w:val="100"/>
          <w:u w:val="single" w:color="465399"/>
        </w:rPr>
        <w:t>l</w:t>
      </w:r>
      <w:r>
        <w:rPr>
          <w:b w:val="0"/>
          <w:bCs w:val="0"/>
          <w:i w:val="0"/>
          <w:color w:val="465399"/>
          <w:spacing w:val="-1"/>
          <w:w w:val="100"/>
          <w:u w:val="single" w:color="465399"/>
        </w:rPr>
        <w:t>an</w:t>
      </w:r>
      <w:r>
        <w:rPr>
          <w:b w:val="0"/>
          <w:bCs w:val="0"/>
          <w:i w:val="0"/>
          <w:color w:val="465399"/>
          <w:spacing w:val="0"/>
          <w:w w:val="100"/>
          <w:u w:val="single" w:color="465399"/>
        </w:rPr>
        <w:t>d</w:t>
      </w:r>
      <w:r>
        <w:rPr>
          <w:b w:val="0"/>
          <w:bCs w:val="0"/>
          <w:i w:val="0"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00000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5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st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000000"/>
          <w:spacing w:val="-3"/>
          <w:w w:val="100"/>
          <w:u w:val="none"/>
        </w:rPr>
      </w:r>
      <w:hyperlink r:id="rId103"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p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: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eA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v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z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e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a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c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oa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s</w:t>
        </w:r>
        <w:r>
          <w:rPr>
            <w:b w:val="0"/>
            <w:bCs w:val="0"/>
            <w:i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-</w:t>
        </w:r>
        <w:r>
          <w:rPr>
            <w:b w:val="0"/>
            <w:bCs w:val="0"/>
            <w:i w:val="0"/>
            <w:color w:val="000000"/>
            <w:spacing w:val="0"/>
            <w:w w:val="100"/>
            <w:u w:val="single" w:color="000000"/>
          </w:rPr>
          <w:t>r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e</w:t>
        </w:r>
        <w:r>
          <w:rPr>
            <w:b w:val="0"/>
            <w:bCs w:val="0"/>
            <w:i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i w:val="0"/>
            <w:color w:val="000000"/>
            <w:spacing w:val="-2"/>
            <w:w w:val="100"/>
            <w:u w:val="single" w:color="000000"/>
          </w:rPr>
          <w:t>i</w:t>
        </w:r>
        <w:r>
          <w:rPr>
            <w:b w:val="0"/>
            <w:bCs w:val="0"/>
            <w:i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i w:val="0"/>
            <w:color w:val="000000"/>
            <w:spacing w:val="-3"/>
            <w:w w:val="100"/>
            <w:u w:val="single" w:color="000000"/>
          </w:rPr>
          <w:t>n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  <w:r>
        <w:rPr>
          <w:b w:val="0"/>
          <w:bCs w:val="0"/>
          <w:i w:val="0"/>
          <w:color w:val="000000"/>
          <w:spacing w:val="0"/>
          <w:w w:val="100"/>
          <w:u w:val="none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exact"/>
        <w:ind w:right="467"/>
        <w:jc w:val="left"/>
      </w:pP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cs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N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w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Zea</w:t>
      </w:r>
      <w:r>
        <w:rPr>
          <w:b w:val="0"/>
          <w:bCs w:val="0"/>
          <w:color w:val="303030"/>
          <w:spacing w:val="-2"/>
          <w:w w:val="100"/>
        </w:rPr>
        <w:t>l</w:t>
      </w:r>
      <w:r>
        <w:rPr>
          <w:b w:val="0"/>
          <w:bCs w:val="0"/>
          <w:color w:val="303030"/>
          <w:spacing w:val="-1"/>
          <w:w w:val="100"/>
        </w:rPr>
        <w:t>an</w:t>
      </w:r>
      <w:r>
        <w:rPr>
          <w:b w:val="0"/>
          <w:bCs w:val="0"/>
          <w:color w:val="303030"/>
          <w:spacing w:val="0"/>
          <w:w w:val="100"/>
        </w:rPr>
        <w:t>d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(</w:t>
      </w:r>
      <w:r>
        <w:rPr>
          <w:b w:val="0"/>
          <w:bCs w:val="0"/>
          <w:color w:val="303030"/>
          <w:spacing w:val="-1"/>
          <w:w w:val="100"/>
        </w:rPr>
        <w:t>n</w:t>
      </w:r>
      <w:r>
        <w:rPr>
          <w:b w:val="0"/>
          <w:bCs w:val="0"/>
          <w:color w:val="303030"/>
          <w:spacing w:val="1"/>
          <w:w w:val="100"/>
        </w:rPr>
        <w:t>.</w:t>
      </w:r>
      <w:r>
        <w:rPr>
          <w:b w:val="0"/>
          <w:bCs w:val="0"/>
          <w:color w:val="303030"/>
          <w:spacing w:val="-1"/>
          <w:w w:val="100"/>
        </w:rPr>
        <w:t>d</w:t>
      </w:r>
      <w:r>
        <w:rPr>
          <w:b w:val="0"/>
          <w:bCs w:val="0"/>
          <w:color w:val="303030"/>
          <w:spacing w:val="-2"/>
          <w:w w:val="100"/>
        </w:rPr>
        <w:t>.</w:t>
      </w:r>
      <w:r>
        <w:rPr>
          <w:b w:val="0"/>
          <w:bCs w:val="0"/>
          <w:color w:val="303030"/>
          <w:spacing w:val="0"/>
          <w:w w:val="100"/>
        </w:rPr>
        <w:t>).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Va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ou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3"/>
          <w:w w:val="100"/>
        </w:rPr>
        <w:t>e</w:t>
      </w:r>
      <w:r>
        <w:rPr>
          <w:b w:val="0"/>
          <w:bCs w:val="0"/>
          <w:color w:val="303030"/>
          <w:spacing w:val="2"/>
          <w:w w:val="100"/>
        </w:rPr>
        <w:t>g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ona</w:t>
      </w:r>
      <w:r>
        <w:rPr>
          <w:b w:val="0"/>
          <w:bCs w:val="0"/>
          <w:color w:val="303030"/>
          <w:spacing w:val="0"/>
          <w:w w:val="100"/>
        </w:rPr>
        <w:t>l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Qu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c</w:t>
      </w:r>
      <w:r>
        <w:rPr>
          <w:b w:val="0"/>
          <w:bCs w:val="0"/>
          <w:color w:val="303030"/>
          <w:spacing w:val="2"/>
          <w:w w:val="100"/>
        </w:rPr>
        <w:t>k</w:t>
      </w:r>
      <w:r>
        <w:rPr>
          <w:b w:val="0"/>
          <w:bCs w:val="0"/>
          <w:color w:val="303030"/>
          <w:spacing w:val="-3"/>
          <w:w w:val="100"/>
        </w:rPr>
        <w:t>s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p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3"/>
          <w:w w:val="100"/>
        </w:rPr>
        <w:t>o</w:t>
      </w:r>
      <w:r>
        <w:rPr>
          <w:b w:val="0"/>
          <w:bCs w:val="0"/>
          <w:color w:val="303030"/>
          <w:spacing w:val="3"/>
          <w:w w:val="100"/>
        </w:rPr>
        <w:t>f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2"/>
          <w:w w:val="100"/>
        </w:rPr>
        <w:t>l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-3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R</w:t>
      </w:r>
      <w:r>
        <w:rPr>
          <w:b w:val="0"/>
          <w:bCs w:val="0"/>
          <w:color w:val="303030"/>
          <w:spacing w:val="-3"/>
          <w:w w:val="100"/>
        </w:rPr>
        <w:t>e</w:t>
      </w:r>
      <w:r>
        <w:rPr>
          <w:b w:val="0"/>
          <w:bCs w:val="0"/>
          <w:color w:val="303030"/>
          <w:spacing w:val="1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-3"/>
          <w:w w:val="100"/>
        </w:rPr>
        <w:t>v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d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1</w:t>
      </w:r>
      <w:r>
        <w:rPr>
          <w:b w:val="0"/>
          <w:bCs w:val="0"/>
          <w:color w:val="303030"/>
          <w:spacing w:val="0"/>
          <w:w w:val="100"/>
        </w:rPr>
        <w:t>5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-3"/>
          <w:w w:val="100"/>
        </w:rPr>
        <w:t>u</w:t>
      </w:r>
      <w:r>
        <w:rPr>
          <w:b w:val="0"/>
          <w:bCs w:val="0"/>
          <w:color w:val="303030"/>
          <w:spacing w:val="2"/>
          <w:w w:val="100"/>
        </w:rPr>
        <w:t>g</w:t>
      </w:r>
      <w:r>
        <w:rPr>
          <w:b w:val="0"/>
          <w:bCs w:val="0"/>
          <w:color w:val="303030"/>
          <w:spacing w:val="-1"/>
          <w:w w:val="100"/>
        </w:rPr>
        <w:t>u</w:t>
      </w:r>
      <w:r>
        <w:rPr>
          <w:b w:val="0"/>
          <w:bCs w:val="0"/>
          <w:color w:val="303030"/>
          <w:spacing w:val="-3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t</w:t>
      </w:r>
      <w:r>
        <w:rPr>
          <w:b w:val="0"/>
          <w:bCs w:val="0"/>
          <w:color w:val="303030"/>
          <w:spacing w:val="2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2012</w:t>
      </w:r>
      <w:r>
        <w:rPr>
          <w:b w:val="0"/>
          <w:bCs w:val="0"/>
          <w:color w:val="303030"/>
          <w:spacing w:val="-1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f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3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</w:r>
      <w:hyperlink r:id="rId104"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h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p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: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-4"/>
            <w:w w:val="100"/>
            <w:u w:val="single" w:color="000000"/>
          </w:rPr>
          <w:t>w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o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v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.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n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z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C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u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2006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C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en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u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H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o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m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eP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g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e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Q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u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i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c</w:t>
        </w:r>
        <w:r>
          <w:rPr>
            <w:b w:val="0"/>
            <w:bCs w:val="0"/>
            <w:color w:val="000000"/>
            <w:spacing w:val="2"/>
            <w:w w:val="100"/>
            <w:u w:val="single" w:color="000000"/>
          </w:rPr>
          <w:t>k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3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s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/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bou</w:t>
        </w:r>
        <w:r>
          <w:rPr>
            <w:b w:val="0"/>
            <w:bCs w:val="0"/>
            <w:color w:val="000000"/>
            <w:spacing w:val="1"/>
            <w:w w:val="100"/>
            <w:u w:val="single" w:color="000000"/>
          </w:rPr>
          <w:t>t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P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l</w:t>
        </w:r>
        <w:r>
          <w:rPr>
            <w:b w:val="0"/>
            <w:bCs w:val="0"/>
            <w:color w:val="000000"/>
            <w:spacing w:val="-1"/>
            <w:w w:val="100"/>
            <w:u w:val="single" w:color="000000"/>
          </w:rPr>
          <w:t>a</w:t>
        </w:r>
        <w:r>
          <w:rPr>
            <w:b w:val="0"/>
            <w:bCs w:val="0"/>
            <w:color w:val="000000"/>
            <w:spacing w:val="0"/>
            <w:w w:val="100"/>
            <w:u w:val="single" w:color="000000"/>
          </w:rPr>
          <w:t>c</w:t>
        </w:r>
        <w:r>
          <w:rPr>
            <w:b w:val="0"/>
            <w:bCs w:val="0"/>
            <w:color w:val="000000"/>
            <w:spacing w:val="-2"/>
            <w:w w:val="100"/>
            <w:u w:val="single" w:color="000000"/>
          </w:rPr>
          <w:t>e</w:t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1" w:lineRule="auto"/>
        <w:ind w:left="112" w:right="142" w:hanging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cs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Zea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ry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2010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sz w:val="22"/>
          <w:szCs w:val="22"/>
        </w:rPr>
      </w:r>
      <w:hyperlink r:id="rId105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du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peop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sz w:val="22"/>
          <w:szCs w:val="22"/>
          <w:u w:val="none"/>
        </w:rPr>
        <w:t> </w:t>
      </w:r>
      <w:hyperlink r:id="rId105"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ew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Zea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5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7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g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ho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exact"/>
        <w:ind w:left="112" w:right="24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ss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201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be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pub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color w:val="30303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rv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up</w:t>
      </w:r>
      <w:r>
        <w:rPr>
          <w:rFonts w:ascii="Arial" w:hAnsi="Arial" w:cs="Arial" w:eastAsia="Arial"/>
          <w:b w:val="0"/>
          <w:bCs w:val="0"/>
          <w:i/>
          <w:color w:val="30303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color w:val="30303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/>
          <w:color w:val="30303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/>
          <w:color w:val="30303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i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/>
          <w:color w:val="30303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/>
          <w:color w:val="303030"/>
          <w:spacing w:val="-1"/>
          <w:w w:val="100"/>
          <w:sz w:val="22"/>
          <w:szCs w:val="22"/>
        </w:rPr>
        <w:t>an.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252" w:lineRule="exact"/>
        <w:jc w:val="left"/>
        <w:rPr>
          <w:rFonts w:ascii="Arial" w:hAnsi="Arial" w:cs="Arial" w:eastAsia="Arial"/>
          <w:sz w:val="22"/>
          <w:szCs w:val="22"/>
        </w:rPr>
        <w:sectPr>
          <w:pgSz w:w="11907" w:h="16840"/>
          <w:pgMar w:header="0" w:footer="897" w:top="1320" w:bottom="1100" w:left="1020" w:right="1020"/>
        </w:sectPr>
      </w:pPr>
    </w:p>
    <w:p>
      <w:pPr>
        <w:pStyle w:val="BodyText"/>
        <w:spacing w:line="241" w:lineRule="auto" w:before="72"/>
        <w:ind w:right="0"/>
        <w:jc w:val="left"/>
      </w:pP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-4"/>
          <w:w w:val="100"/>
        </w:rPr>
        <w:t>w</w:t>
      </w:r>
      <w:r>
        <w:rPr>
          <w:b w:val="0"/>
          <w:bCs w:val="0"/>
          <w:color w:val="303030"/>
          <w:spacing w:val="-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1"/>
          <w:w w:val="100"/>
        </w:rPr>
        <w:t>b</w:t>
      </w:r>
      <w:r>
        <w:rPr>
          <w:b w:val="0"/>
          <w:bCs w:val="0"/>
          <w:color w:val="303030"/>
          <w:spacing w:val="0"/>
          <w:w w:val="100"/>
        </w:rPr>
        <w:t>r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c</w:t>
      </w:r>
      <w:r>
        <w:rPr>
          <w:b w:val="0"/>
          <w:bCs w:val="0"/>
          <w:color w:val="303030"/>
          <w:spacing w:val="2"/>
          <w:w w:val="100"/>
        </w:rPr>
        <w:t>k</w:t>
      </w:r>
      <w:r>
        <w:rPr>
          <w:b w:val="0"/>
          <w:bCs w:val="0"/>
          <w:color w:val="303030"/>
          <w:spacing w:val="0"/>
          <w:w w:val="100"/>
        </w:rPr>
        <w:t>,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N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2"/>
          <w:w w:val="100"/>
          <w:u w:val="single" w:color="465399"/>
        </w:rPr>
        <w:t>W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k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t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u w:val="single" w:color="465399"/>
        </w:rPr>
        <w:t>e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–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h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En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y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c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opaed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4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N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w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Zea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and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5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st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hyperlink r:id="rId106"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h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p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: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eA</w:t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v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.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n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z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en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/</w:t>
        </w:r>
        <w:r>
          <w:rPr>
            <w:b w:val="0"/>
            <w:bCs w:val="0"/>
            <w:i w:val="0"/>
            <w:color w:val="303030"/>
            <w:spacing w:val="-4"/>
            <w:w w:val="100"/>
            <w:u w:val="none"/>
          </w:rPr>
          <w:t>w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k</w:t>
        </w:r>
        <w:r>
          <w:rPr>
            <w:b w:val="0"/>
            <w:bCs w:val="0"/>
            <w:i w:val="0"/>
            <w:color w:val="303030"/>
            <w:spacing w:val="-3"/>
            <w:w w:val="100"/>
            <w:u w:val="none"/>
          </w:rPr>
          <w:t>a</w:t>
        </w:r>
        <w:r>
          <w:rPr>
            <w:b w:val="0"/>
            <w:bCs w:val="0"/>
            <w:i w:val="0"/>
            <w:color w:val="303030"/>
            <w:spacing w:val="1"/>
            <w:w w:val="100"/>
            <w:u w:val="none"/>
          </w:rPr>
          <w:t>t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-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r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e</w:t>
        </w:r>
        <w:r>
          <w:rPr>
            <w:b w:val="0"/>
            <w:bCs w:val="0"/>
            <w:i w:val="0"/>
            <w:color w:val="303030"/>
            <w:spacing w:val="2"/>
            <w:w w:val="100"/>
            <w:u w:val="none"/>
          </w:rPr>
          <w:t>g</w:t>
        </w:r>
        <w:r>
          <w:rPr>
            <w:b w:val="0"/>
            <w:bCs w:val="0"/>
            <w:i w:val="0"/>
            <w:color w:val="303030"/>
            <w:spacing w:val="-2"/>
            <w:w w:val="100"/>
            <w:u w:val="none"/>
          </w:rPr>
          <w:t>i</w:t>
        </w:r>
        <w:r>
          <w:rPr>
            <w:b w:val="0"/>
            <w:bCs w:val="0"/>
            <w:i w:val="0"/>
            <w:color w:val="303030"/>
            <w:spacing w:val="-1"/>
            <w:w w:val="100"/>
            <w:u w:val="none"/>
          </w:rPr>
          <w:t>on.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exact"/>
        <w:ind w:right="1112"/>
        <w:jc w:val="left"/>
      </w:pPr>
      <w:r>
        <w:rPr>
          <w:b w:val="0"/>
          <w:bCs w:val="0"/>
          <w:color w:val="303030"/>
          <w:spacing w:val="5"/>
          <w:w w:val="100"/>
        </w:rPr>
        <w:t>W</w:t>
      </w:r>
      <w:r>
        <w:rPr>
          <w:b w:val="0"/>
          <w:bCs w:val="0"/>
          <w:color w:val="303030"/>
          <w:spacing w:val="-4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k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-1"/>
          <w:w w:val="100"/>
        </w:rPr>
        <w:t>ped</w:t>
      </w:r>
      <w:r>
        <w:rPr>
          <w:b w:val="0"/>
          <w:bCs w:val="0"/>
          <w:color w:val="303030"/>
          <w:spacing w:val="-2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a</w:t>
      </w:r>
      <w:r>
        <w:rPr>
          <w:b w:val="0"/>
          <w:bCs w:val="0"/>
          <w:color w:val="303030"/>
          <w:spacing w:val="-2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(</w:t>
      </w:r>
      <w:r>
        <w:rPr>
          <w:b w:val="0"/>
          <w:bCs w:val="0"/>
          <w:color w:val="303030"/>
          <w:spacing w:val="-1"/>
          <w:w w:val="100"/>
        </w:rPr>
        <w:t>2012</w:t>
      </w:r>
      <w:r>
        <w:rPr>
          <w:b w:val="0"/>
          <w:bCs w:val="0"/>
          <w:color w:val="303030"/>
          <w:spacing w:val="-2"/>
          <w:w w:val="100"/>
        </w:rPr>
        <w:t>)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</w:rPr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R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eg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i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ons</w:t>
      </w:r>
      <w:r>
        <w:rPr>
          <w:rFonts w:ascii="Arial" w:hAnsi="Arial" w:cs="Arial" w:eastAsia="Arial"/>
          <w:b w:val="0"/>
          <w:bCs w:val="0"/>
          <w:i/>
          <w:color w:val="465399"/>
          <w:spacing w:val="1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of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N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ew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single" w:color="465399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Zea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l</w:t>
      </w:r>
      <w:r>
        <w:rPr>
          <w:rFonts w:ascii="Arial" w:hAnsi="Arial" w:cs="Arial" w:eastAsia="Arial"/>
          <w:b w:val="0"/>
          <w:bCs w:val="0"/>
          <w:i/>
          <w:color w:val="465399"/>
          <w:spacing w:val="-1"/>
          <w:w w:val="100"/>
          <w:u w:val="single" w:color="465399"/>
        </w:rPr>
        <w:t>an</w:t>
      </w:r>
      <w:r>
        <w:rPr>
          <w:rFonts w:ascii="Arial" w:hAnsi="Arial" w:cs="Arial" w:eastAsia="Arial"/>
          <w:b w:val="0"/>
          <w:bCs w:val="0"/>
          <w:i/>
          <w:color w:val="465399"/>
          <w:spacing w:val="-2"/>
          <w:w w:val="100"/>
          <w:u w:val="single" w:color="465399"/>
        </w:rPr>
        <w:t>d</w:t>
      </w:r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u w:val="none"/>
        </w:rPr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ona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l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ap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2"/>
          <w:w w:val="100"/>
          <w:u w:val="none"/>
        </w:rPr>
        <w:t>i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v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e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d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2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4"/>
          <w:w w:val="100"/>
          <w:u w:val="none"/>
        </w:rPr>
        <w:t>A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g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u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s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t</w:t>
      </w:r>
      <w:r>
        <w:rPr>
          <w:b w:val="0"/>
          <w:bCs w:val="0"/>
          <w:i w:val="0"/>
          <w:color w:val="303030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2012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303030"/>
          <w:spacing w:val="1"/>
          <w:w w:val="100"/>
          <w:u w:val="none"/>
        </w:rPr>
        <w:t>f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r</w:t>
      </w:r>
      <w:r>
        <w:rPr>
          <w:b w:val="0"/>
          <w:bCs w:val="0"/>
          <w:i w:val="0"/>
          <w:color w:val="303030"/>
          <w:spacing w:val="-3"/>
          <w:w w:val="100"/>
          <w:u w:val="none"/>
        </w:rPr>
        <w:t>o</w:t>
      </w:r>
      <w:r>
        <w:rPr>
          <w:b w:val="0"/>
          <w:bCs w:val="0"/>
          <w:i w:val="0"/>
          <w:color w:val="30303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303030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0000FF"/>
          <w:spacing w:val="-1"/>
          <w:w w:val="100"/>
          <w:u w:val="none"/>
        </w:rPr>
      </w:r>
      <w:hyperlink r:id="rId107"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h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t</w:t>
        </w:r>
        <w:r>
          <w:rPr>
            <w:b w:val="0"/>
            <w:bCs w:val="0"/>
            <w:i w:val="0"/>
            <w:color w:val="0000FF"/>
            <w:spacing w:val="-3"/>
            <w:w w:val="100"/>
            <w:u w:val="single" w:color="0000FF"/>
          </w:rPr>
          <w:t>p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: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en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.</w:t>
        </w:r>
        <w:r>
          <w:rPr>
            <w:b w:val="0"/>
            <w:bCs w:val="0"/>
            <w:i w:val="0"/>
            <w:color w:val="0000FF"/>
            <w:spacing w:val="-4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2"/>
            <w:w w:val="100"/>
            <w:u w:val="single" w:color="0000FF"/>
          </w:rPr>
          <w:t>k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ped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a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.</w:t>
        </w:r>
        <w:r>
          <w:rPr>
            <w:b w:val="0"/>
            <w:bCs w:val="0"/>
            <w:i w:val="0"/>
            <w:color w:val="0000FF"/>
            <w:spacing w:val="-3"/>
            <w:w w:val="100"/>
            <w:u w:val="single" w:color="0000FF"/>
          </w:rPr>
          <w:t>o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g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-4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2"/>
            <w:w w:val="100"/>
            <w:u w:val="single" w:color="0000FF"/>
          </w:rPr>
          <w:t>k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/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R</w:t>
        </w:r>
        <w:r>
          <w:rPr>
            <w:b w:val="0"/>
            <w:bCs w:val="0"/>
            <w:i w:val="0"/>
            <w:color w:val="0000FF"/>
            <w:spacing w:val="-3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2"/>
            <w:w w:val="100"/>
            <w:u w:val="single" w:color="0000FF"/>
          </w:rPr>
          <w:t>g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i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on</w:t>
        </w:r>
        <w:r>
          <w:rPr>
            <w:b w:val="0"/>
            <w:bCs w:val="0"/>
            <w:i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_</w:t>
        </w:r>
        <w:r>
          <w:rPr>
            <w:b w:val="0"/>
            <w:bCs w:val="0"/>
            <w:i w:val="0"/>
            <w:color w:val="0000FF"/>
            <w:spacing w:val="-3"/>
            <w:w w:val="100"/>
            <w:u w:val="single" w:color="0000FF"/>
          </w:rPr>
          <w:t>o</w:t>
        </w:r>
        <w:r>
          <w:rPr>
            <w:b w:val="0"/>
            <w:bCs w:val="0"/>
            <w:i w:val="0"/>
            <w:color w:val="0000FF"/>
            <w:spacing w:val="3"/>
            <w:w w:val="100"/>
            <w:u w:val="single" w:color="0000FF"/>
          </w:rPr>
          <w:t>f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_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e</w:t>
        </w:r>
        <w:r>
          <w:rPr>
            <w:b w:val="0"/>
            <w:bCs w:val="0"/>
            <w:i w:val="0"/>
            <w:color w:val="0000FF"/>
            <w:spacing w:val="-4"/>
            <w:w w:val="100"/>
            <w:u w:val="single" w:color="0000FF"/>
          </w:rPr>
          <w:t>w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_Zea</w:t>
        </w:r>
        <w:r>
          <w:rPr>
            <w:b w:val="0"/>
            <w:bCs w:val="0"/>
            <w:i w:val="0"/>
            <w:color w:val="0000FF"/>
            <w:spacing w:val="-2"/>
            <w:w w:val="100"/>
            <w:u w:val="single" w:color="0000FF"/>
          </w:rPr>
          <w:t>l</w:t>
        </w:r>
        <w:r>
          <w:rPr>
            <w:b w:val="0"/>
            <w:bCs w:val="0"/>
            <w:i w:val="0"/>
            <w:color w:val="0000FF"/>
            <w:spacing w:val="-1"/>
            <w:w w:val="100"/>
            <w:u w:val="single" w:color="0000FF"/>
          </w:rPr>
          <w:t>an</w:t>
        </w:r>
        <w:r>
          <w:rPr>
            <w:b w:val="0"/>
            <w:bCs w:val="0"/>
            <w:i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i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i w:val="0"/>
            <w:color w:val="303030"/>
            <w:spacing w:val="0"/>
            <w:w w:val="100"/>
            <w:u w:val="none"/>
          </w:rPr>
          <w:t>.</w:t>
        </w:r>
        <w:r>
          <w:rPr>
            <w:b w:val="0"/>
            <w:bCs w:val="0"/>
            <w:i w:val="0"/>
            <w:color w:val="000000"/>
            <w:spacing w:val="0"/>
            <w:w w:val="100"/>
            <w:u w:val="none"/>
          </w:rPr>
        </w:r>
      </w:hyperlink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03030"/>
          <w:spacing w:val="5"/>
          <w:w w:val="100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li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C.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0303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Hi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R.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30303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30303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n,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303030"/>
          <w:spacing w:val="-1"/>
          <w:w w:val="100"/>
          <w:sz w:val="22"/>
          <w:szCs w:val="22"/>
        </w:rPr>
        <w:t>200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9</w:t>
      </w:r>
      <w:r>
        <w:rPr>
          <w:rFonts w:ascii="Arial" w:hAnsi="Arial" w:cs="Arial" w:eastAsia="Arial"/>
          <w:b w:val="0"/>
          <w:bCs w:val="0"/>
          <w:color w:val="30303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color w:val="30303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65399"/>
          <w:spacing w:val="-3"/>
          <w:w w:val="100"/>
          <w:sz w:val="22"/>
          <w:szCs w:val="22"/>
        </w:rPr>
      </w:r>
      <w:hyperlink r:id="rId108"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ent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edge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</w:hyperlink>
      <w:r>
        <w:rPr>
          <w:rFonts w:ascii="Arial" w:hAnsi="Arial" w:cs="Arial" w:eastAsia="Arial"/>
          <w:b w:val="0"/>
          <w:bCs w:val="0"/>
          <w:i/>
          <w:color w:val="465399"/>
          <w:spacing w:val="0"/>
          <w:w w:val="100"/>
          <w:sz w:val="22"/>
          <w:szCs w:val="22"/>
          <w:u w:val="none"/>
        </w:rPr>
        <w:t> </w:t>
      </w:r>
      <w:hyperlink r:id="rId108"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adu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l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hood: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u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k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ey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nd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i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ngs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f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he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m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n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Le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a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ne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s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@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3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16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 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p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r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o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2"/>
            <w:w w:val="100"/>
            <w:sz w:val="22"/>
            <w:szCs w:val="22"/>
            <w:u w:val="single" w:color="465399"/>
          </w:rPr>
          <w:t>j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e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single" w:color="465399"/>
          </w:rPr>
          <w:t>c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-1"/>
            <w:w w:val="100"/>
            <w:sz w:val="22"/>
            <w:szCs w:val="22"/>
            <w:u w:val="single" w:color="465399"/>
          </w:rPr>
          <w:t>t</w:t>
        </w:r>
        <w:r>
          <w:rPr>
            <w:rFonts w:ascii="Arial" w:hAnsi="Arial" w:cs="Arial" w:eastAsia="Arial"/>
            <w:b w:val="0"/>
            <w:bCs w:val="0"/>
            <w:i/>
            <w:color w:val="465399"/>
            <w:spacing w:val="0"/>
            <w:w w:val="100"/>
            <w:sz w:val="22"/>
            <w:szCs w:val="22"/>
            <w:u w:val="none"/>
          </w:rPr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0"/>
            <w:w w:val="100"/>
            <w:sz w:val="22"/>
            <w:szCs w:val="22"/>
            <w:u w:val="none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303030"/>
            <w:spacing w:val="-3"/>
            <w:w w:val="100"/>
            <w:sz w:val="22"/>
            <w:szCs w:val="22"/>
            <w:u w:val="none"/>
          </w:rPr>
          <w:t> </w:t>
        </w:r>
      </w:hyperlink>
      <w:r>
        <w:rPr>
          <w:rFonts w:ascii="Arial" w:hAnsi="Arial" w:cs="Arial" w:eastAsia="Arial"/>
          <w:b w:val="0"/>
          <w:bCs w:val="0"/>
          <w:i w:val="0"/>
          <w:color w:val="303030"/>
          <w:spacing w:val="7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ng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on: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ry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Edu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w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Zea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an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oun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2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Edu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1"/>
          <w:w w:val="100"/>
          <w:sz w:val="22"/>
          <w:szCs w:val="22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ona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2"/>
          <w:w w:val="100"/>
          <w:sz w:val="22"/>
          <w:szCs w:val="22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1"/>
          <w:w w:val="100"/>
          <w:sz w:val="22"/>
          <w:szCs w:val="22"/>
          <w:u w:val="none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rc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-3"/>
          <w:w w:val="100"/>
          <w:sz w:val="22"/>
          <w:szCs w:val="22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303030"/>
          <w:spacing w:val="0"/>
          <w:w w:val="100"/>
          <w:sz w:val="22"/>
          <w:szCs w:val="22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1907" w:h="16840"/>
          <w:pgMar w:header="0" w:footer="897" w:top="1040" w:bottom="1100" w:left="1020" w:right="1020"/>
        </w:sectPr>
      </w:pPr>
    </w:p>
    <w:p>
      <w:pPr>
        <w:pStyle w:val="BodyText"/>
        <w:spacing w:before="72"/>
        <w:ind w:right="0"/>
        <w:jc w:val="left"/>
      </w:pPr>
      <w:bookmarkStart w:name="Appendix A: Tables for Part 1 – A ‘snaps" w:id="113"/>
      <w:bookmarkEnd w:id="113"/>
      <w:r>
        <w:rPr/>
      </w:r>
      <w:bookmarkStart w:name="_bookmark69" w:id="114"/>
      <w:bookmarkEnd w:id="114"/>
      <w:r>
        <w:rPr/>
      </w:r>
      <w:r>
        <w:rPr>
          <w:b w:val="0"/>
          <w:bCs w:val="0"/>
          <w:color w:val="EAF1DD"/>
          <w:spacing w:val="13"/>
          <w:w w:val="100"/>
        </w:rPr>
        <w:t>AP</w:t>
      </w:r>
      <w:r>
        <w:rPr>
          <w:b w:val="0"/>
          <w:bCs w:val="0"/>
          <w:color w:val="EAF1DD"/>
          <w:spacing w:val="15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END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X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0"/>
          <w:w w:val="100"/>
        </w:rPr>
        <w:t>:</w:t>
      </w:r>
      <w:r>
        <w:rPr>
          <w:b w:val="0"/>
          <w:bCs w:val="0"/>
          <w:color w:val="EAF1DD"/>
          <w:spacing w:val="30"/>
          <w:w w:val="100"/>
        </w:rPr>
        <w:t> 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AB</w:t>
      </w:r>
      <w:r>
        <w:rPr>
          <w:b w:val="0"/>
          <w:bCs w:val="0"/>
          <w:color w:val="EAF1DD"/>
          <w:spacing w:val="14"/>
          <w:w w:val="100"/>
        </w:rPr>
        <w:t>L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F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R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PAR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1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–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A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‘</w:t>
      </w:r>
      <w:r>
        <w:rPr>
          <w:b w:val="0"/>
          <w:bCs w:val="0"/>
          <w:color w:val="EAF1DD"/>
          <w:spacing w:val="15"/>
          <w:w w:val="100"/>
        </w:rPr>
        <w:t>S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3"/>
          <w:w w:val="100"/>
        </w:rPr>
        <w:t>A</w:t>
      </w:r>
      <w:r>
        <w:rPr>
          <w:b w:val="0"/>
          <w:bCs w:val="0"/>
          <w:color w:val="EAF1DD"/>
          <w:spacing w:val="15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S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0"/>
          <w:w w:val="100"/>
        </w:rPr>
        <w:t>’</w:t>
      </w:r>
      <w:r>
        <w:rPr>
          <w:b w:val="0"/>
          <w:bCs w:val="0"/>
          <w:color w:val="EAF1DD"/>
          <w:spacing w:val="28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F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EC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N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1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W</w:t>
      </w:r>
      <w:r>
        <w:rPr>
          <w:b w:val="0"/>
          <w:bCs w:val="0"/>
          <w:color w:val="EAF1DD"/>
          <w:spacing w:val="37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ZEA</w:t>
      </w:r>
      <w:r>
        <w:rPr>
          <w:b w:val="0"/>
          <w:bCs w:val="0"/>
          <w:color w:val="EAF1DD"/>
          <w:spacing w:val="14"/>
          <w:w w:val="100"/>
        </w:rPr>
        <w:t>L</w:t>
      </w:r>
      <w:r>
        <w:rPr>
          <w:b w:val="0"/>
          <w:bCs w:val="0"/>
          <w:color w:val="EAF1DD"/>
          <w:spacing w:val="13"/>
          <w:w w:val="100"/>
        </w:rPr>
        <w:t>AN</w:t>
      </w:r>
      <w:r>
        <w:rPr>
          <w:b w:val="0"/>
          <w:bCs w:val="0"/>
          <w:color w:val="EAF1DD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6"/>
        <w:ind w:left="83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0.650002pt;margin-top:-27.816378pt;width:493.9pt;height:20.74pt;mso-position-horizontal-relative:page;mso-position-vertical-relative:paragraph;z-index:-15669" coordorigin="1013,-556" coordsize="9878,415">
            <v:group style="position:absolute;left:1104;top:-495;width:9696;height:293" coordorigin="1104,-495" coordsize="9696,293">
              <v:shape style="position:absolute;left:1104;top:-495;width:9696;height:293" coordorigin="1104,-495" coordsize="9696,293" path="m1104,-203l10800,-203,10800,-495,1104,-495,1104,-203xe" filled="t" fillcolor="#003865" stroked="f">
                <v:path arrowok="t"/>
                <v:fill type="solid"/>
              </v:shape>
            </v:group>
            <v:group style="position:absolute;left:1044;top:-525;width:9816;height:2" coordorigin="1044,-525" coordsize="9816,2">
              <v:shape style="position:absolute;left:1044;top:-525;width:9816;height:2" coordorigin="1044,-525" coordsize="9816,0" path="m1044,-525l10860,-525e" filled="f" stroked="t" strokeweight="3.1pt" strokecolor="#003865">
                <v:path arrowok="t"/>
              </v:shape>
            </v:group>
            <v:group style="position:absolute;left:1044;top:-173;width:9816;height:2" coordorigin="1044,-173" coordsize="9816,2">
              <v:shape style="position:absolute;left:1044;top:-173;width:9816;height:2" coordorigin="1044,-173" coordsize="9816,0" path="m1044,-173l10860,-173e" filled="f" stroked="t" strokeweight="3.1pt" strokecolor="#003865">
                <v:path arrowok="t"/>
              </v:shape>
            </v:group>
            <v:group style="position:absolute;left:1074;top:-495;width:2;height:293" coordorigin="1074,-495" coordsize="2,293">
              <v:shape style="position:absolute;left:1074;top:-495;width:2;height:293" coordorigin="1074,-495" coordsize="0,293" path="m1074,-495l1074,-203e" filled="f" stroked="t" strokeweight="3.1pt" strokecolor="#003865">
                <v:path arrowok="t"/>
              </v:shape>
            </v:group>
            <v:group style="position:absolute;left:10830;top:-495;width:2;height:293" coordorigin="10830,-495" coordsize="2,293">
              <v:shape style="position:absolute;left:10830;top:-495;width:2;height:293" coordorigin="10830,-495" coordsize="0,293" path="m10830,-495l10830,-203e" filled="f" stroked="t" strokeweight="3.1pt" strokecolor="#00386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815483pt;margin-top:56.56498pt;width:427.73859pt;height:176.715088pt;mso-position-horizontal-relative:page;mso-position-vertical-relative:paragraph;z-index:-15668" coordorigin="2236,1131" coordsize="8555,3534">
            <v:shape style="position:absolute;left:2236;top:1131;width:8555;height:3534" coordorigin="2236,1131" coordsize="8555,3534" path="m2236,1131l10791,1131,10791,4666,2236,4666,2236,1131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200512pt;margin-top:28.290792pt;width:.589172pt;height:.1pt;mso-position-horizontal-relative:page;mso-position-vertical-relative:paragraph;z-index:-15667" coordorigin="1164,566" coordsize="12,2">
            <v:shape style="position:absolute;left:1164;top:566;width:12;height:2" coordorigin="1164,566" coordsize="12,0" path="m1164,566l1176,566,1164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815201pt;margin-top:28.290792pt;width:.589172pt;height:.1pt;mso-position-horizontal-relative:page;mso-position-vertical-relative:paragraph;z-index:-15666" coordorigin="2236,566" coordsize="12,2">
            <v:shape style="position:absolute;left:2236;top:566;width:12;height:2" coordorigin="2236,566" coordsize="12,0" path="m2236,566l2248,566,2236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7.245193pt;margin-top:28.290792pt;width:.589172pt;height:.1pt;mso-position-horizontal-relative:page;mso-position-vertical-relative:paragraph;z-index:-15665" coordorigin="3945,566" coordsize="12,2">
            <v:shape style="position:absolute;left:3945;top:566;width:12;height:2" coordorigin="3945,566" coordsize="12,0" path="m3945,566l3957,566,3945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2.675201pt;margin-top:28.290792pt;width:.589172pt;height:.1pt;mso-position-horizontal-relative:page;mso-position-vertical-relative:paragraph;z-index:-15664" coordorigin="5654,566" coordsize="12,2">
            <v:shape style="position:absolute;left:5654;top:566;width:12;height:2" coordorigin="5654,566" coordsize="12,0" path="m5654,566l5665,566,5654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8.105133pt;margin-top:28.290792pt;width:.589172pt;height:.1pt;mso-position-horizontal-relative:page;mso-position-vertical-relative:paragraph;z-index:-15663" coordorigin="7362,566" coordsize="12,2">
            <v:shape style="position:absolute;left:7362;top:566;width:12;height:2" coordorigin="7362,566" coordsize="12,0" path="m7362,566l7374,566,7362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535126pt;margin-top:28.290792pt;width:.589172pt;height:.1pt;mso-position-horizontal-relative:page;mso-position-vertical-relative:paragraph;z-index:-15662" coordorigin="9071,566" coordsize="12,2">
            <v:shape style="position:absolute;left:9071;top:566;width:12;height:2" coordorigin="9071,566" coordsize="12,0" path="m9071,566l9082,566,9071,566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8.965088pt;margin-top:28.290792pt;width:.589172pt;height:.1pt;mso-position-horizontal-relative:page;mso-position-vertical-relative:paragraph;z-index:-15661" coordorigin="10779,566" coordsize="12,2">
            <v:shape style="position:absolute;left:10779;top:566;width:12;height:2" coordorigin="10779,566" coordsize="12,0" path="m10779,566l10791,566,10779,566x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hildr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00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12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60" w:hRule="exact"/>
        </w:trPr>
        <w:tc>
          <w:tcPr>
            <w:tcW w:w="106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/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5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right="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line="266" w:lineRule="auto" w:before="8"/>
              <w:ind w:left="564" w:right="0" w:hanging="2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2" w:hRule="exact"/>
        </w:trPr>
        <w:tc>
          <w:tcPr>
            <w:tcW w:w="1066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6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2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 w:before="12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32" w:right="225"/>
        <w:jc w:val="left"/>
        <w:rPr>
          <w:rFonts w:ascii="Calibri" w:hAnsi="Calibri" w:cs="Calibri" w:eastAsia="Calibri"/>
        </w:rPr>
      </w:pPr>
      <w:r>
        <w:rPr/>
        <w:pict>
          <v:group style="position:absolute;margin-left:111.5214pt;margin-top:52.852753pt;width:428.326751pt;height:136.42908pt;mso-position-horizontal-relative:page;mso-position-vertical-relative:paragraph;z-index:-15660" coordorigin="2230,1057" coordsize="8567,2729">
            <v:group style="position:absolute;left:2236;top:1063;width:8555;height:2717" coordorigin="2236,1063" coordsize="8555,2717">
              <v:shape style="position:absolute;left:2236;top:1063;width:8555;height:2717" coordorigin="2236,1063" coordsize="8555,2717" path="m2236,1063l10791,1063,10791,3780,2236,3780,2236,1063xe" filled="t" fillcolor="#FFFFFF" stroked="f">
                <v:path arrowok="t"/>
                <v:fill type="solid"/>
              </v:shape>
            </v:group>
            <v:group style="position:absolute;left:2236;top:3780;width:2;height:2" coordorigin="2236,3780" coordsize="2,2">
              <v:shape style="position:absolute;left:2236;top:3780;width:2;height:2" coordorigin="2236,3780" coordsize="0,0" path="m2236,3780l2236,3780e" filled="f" stroked="t" strokeweight="0pt" strokecolor="#D0D7E5">
                <v:path arrowok="t"/>
              </v:shape>
            </v:group>
            <v:group style="position:absolute;left:3945;top:3780;width:2;height:2" coordorigin="3945,3780" coordsize="2,2">
              <v:shape style="position:absolute;left:3945;top:3780;width:2;height:2" coordorigin="3945,3780" coordsize="0,0" path="m3945,3780l3945,3780e" filled="f" stroked="t" strokeweight="0pt" strokecolor="#D0D7E5">
                <v:path arrowok="t"/>
              </v:shape>
            </v:group>
            <v:group style="position:absolute;left:5654;top:3780;width:2;height:2" coordorigin="5654,3780" coordsize="2,2">
              <v:shape style="position:absolute;left:5654;top:3780;width:2;height:2" coordorigin="5654,3780" coordsize="0,0" path="m5654,3780l5654,3780e" filled="f" stroked="t" strokeweight="0pt" strokecolor="#D0D7E5">
                <v:path arrowok="t"/>
              </v:shape>
            </v:group>
            <v:group style="position:absolute;left:7362;top:3780;width:2;height:2" coordorigin="7362,3780" coordsize="2,2">
              <v:shape style="position:absolute;left:7362;top:3780;width:2;height:2" coordorigin="7362,3780" coordsize="0,0" path="m7362,3780l7362,3780e" filled="f" stroked="t" strokeweight="0pt" strokecolor="#D0D7E5">
                <v:path arrowok="t"/>
              </v:shape>
            </v:group>
            <v:group style="position:absolute;left:9071;top:3780;width:2;height:2" coordorigin="9071,3780" coordsize="2,2">
              <v:shape style="position:absolute;left:9071;top:3780;width:2;height:2" coordorigin="9071,3780" coordsize="0,0" path="m9071,3780l9071,3780e" filled="f" stroked="t" strokeweight="0pt" strokecolor="#D0D7E5">
                <v:path arrowok="t"/>
              </v:shape>
            </v:group>
            <v:group style="position:absolute;left:10779;top:3780;width:2;height:2" coordorigin="10779,3780" coordsize="2,2">
              <v:shape style="position:absolute;left:10779;top:3780;width:2;height:2" coordorigin="10779,3780" coordsize="0,0" path="m10779,3780l10779,3780e" filled="f" stroked="t" strokeweight="0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200806pt;margin-top:25.507534pt;width:.589172pt;height:.1pt;mso-position-horizontal-relative:page;mso-position-vertical-relative:paragraph;z-index:-15659" coordorigin="1164,510" coordsize="12,2">
            <v:shape style="position:absolute;left:1164;top:510;width:12;height:2" coordorigin="1164,510" coordsize="12,0" path="m1164,510l1176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815437pt;margin-top:25.507534pt;width:.589172pt;height:.1pt;mso-position-horizontal-relative:page;mso-position-vertical-relative:paragraph;z-index:-15658" coordorigin="2236,510" coordsize="12,2">
            <v:shape style="position:absolute;left:2236;top:510;width:12;height:2" coordorigin="2236,510" coordsize="12,0" path="m2236,510l2248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7.245377pt;margin-top:25.507534pt;width:.589172pt;height:.1pt;mso-position-horizontal-relative:page;mso-position-vertical-relative:paragraph;z-index:-15657" coordorigin="3945,510" coordsize="12,2">
            <v:shape style="position:absolute;left:3945;top:510;width:12;height:2" coordorigin="3945,510" coordsize="12,0" path="m3945,510l3957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2.675323pt;margin-top:25.507534pt;width:.589172pt;height:.1pt;mso-position-horizontal-relative:page;mso-position-vertical-relative:paragraph;z-index:-15656" coordorigin="5654,510" coordsize="12,2">
            <v:shape style="position:absolute;left:5654;top:510;width:12;height:2" coordorigin="5654,510" coordsize="12,0" path="m5654,510l5665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8.105255pt;margin-top:25.507534pt;width:.589172pt;height:.1pt;mso-position-horizontal-relative:page;mso-position-vertical-relative:paragraph;z-index:-15655" coordorigin="7362,510" coordsize="12,2">
            <v:shape style="position:absolute;left:7362;top:510;width:12;height:2" coordorigin="7362,510" coordsize="12,0" path="m7362,510l7374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535187pt;margin-top:25.507534pt;width:.589172pt;height:.1pt;mso-position-horizontal-relative:page;mso-position-vertical-relative:paragraph;z-index:-15654" coordorigin="9071,510" coordsize="12,2">
            <v:shape style="position:absolute;left:9071;top:510;width:12;height:2" coordorigin="9071,510" coordsize="12,0" path="m9071,510l9082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8.965088pt;margin-top:25.507534pt;width:.589172pt;height:.1pt;mso-position-horizontal-relative:page;mso-position-vertical-relative:paragraph;z-index:-15653" coordorigin="10779,510" coordsize="12,2">
            <v:shape style="position:absolute;left:10779;top:510;width:12;height:2" coordorigin="10779,510" coordsize="12,0" path="m10779,510l10791,510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hildr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47" w:hRule="exact"/>
        </w:trPr>
        <w:tc>
          <w:tcPr>
            <w:tcW w:w="106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/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5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right="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0"/>
                <w:szCs w:val="20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line="265" w:lineRule="auto" w:before="8"/>
              <w:ind w:left="564" w:right="0" w:hanging="2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1066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single" w:sz="10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2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8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1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5" w:hRule="exact"/>
        </w:trPr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2ECE3"/>
          </w:tcPr>
          <w:p>
            <w:pPr>
              <w:pStyle w:val="TableParagraph"/>
              <w:spacing w:line="235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0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714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 w:before="11"/>
              <w:ind w:left="111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9"/>
                <w:szCs w:val="19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32" w:right="131"/>
        <w:jc w:val="left"/>
        <w:rPr>
          <w:rFonts w:ascii="Calibri" w:hAnsi="Calibri" w:cs="Calibri" w:eastAsia="Calibri"/>
        </w:rPr>
      </w:pPr>
      <w:r>
        <w:rPr/>
        <w:pict>
          <v:group style="position:absolute;margin-left:58.20039pt;margin-top:-12.490134pt;width:.1pt;height:.1pt;mso-position-horizontal-relative:page;mso-position-vertical-relative:paragraph;z-index:-15652" coordorigin="1164,-250" coordsize="2,2">
            <v:shape style="position:absolute;left:1164;top:-250;width:2;height:2" coordorigin="1164,-250" coordsize="0,0" path="m1164,-250l1164,-25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119.042274pt;margin-top:38.558113pt;width:420.935355pt;height:90.962485pt;mso-position-horizontal-relative:page;mso-position-vertical-relative:paragraph;z-index:-15651" coordorigin="2381,771" coordsize="8419,1819">
            <v:group style="position:absolute;left:2386;top:777;width:8408;height:1808" coordorigin="2386,777" coordsize="8408,1808">
              <v:shape style="position:absolute;left:2386;top:777;width:8408;height:1808" coordorigin="2386,777" coordsize="8408,1808" path="m2386,777l10794,777,10794,2585,2386,2585,2386,777xe" filled="t" fillcolor="#FFFFFF" stroked="f">
                <v:path arrowok="t"/>
                <v:fill type="solid"/>
              </v:shape>
            </v:group>
            <v:group style="position:absolute;left:2386;top:2585;width:2;height:2" coordorigin="2386,2585" coordsize="2,2">
              <v:shape style="position:absolute;left:2386;top:2585;width:2;height:2" coordorigin="2386,2585" coordsize="0,0" path="m2386,2585l2386,2585e" filled="f" stroked="t" strokeweight="0pt" strokecolor="#D0D7E5">
                <v:path arrowok="t"/>
              </v:shape>
            </v:group>
            <v:group style="position:absolute;left:2386;top:2585;width:9;height:2" coordorigin="2386,2585" coordsize="9,2">
              <v:shape style="position:absolute;left:2386;top:2585;width:9;height:2" coordorigin="2386,2585" coordsize="9,0" path="m2396,2585l2386,2585,2396,2585xe" filled="t" fillcolor="#D0D7E5" stroked="f">
                <v:path arrowok="t"/>
                <v:fill type="solid"/>
              </v:shape>
            </v:group>
            <v:group style="position:absolute;left:3086;top:2585;width:2;height:2" coordorigin="3086,2585" coordsize="2,2">
              <v:shape style="position:absolute;left:3086;top:2585;width:2;height:2" coordorigin="3086,2585" coordsize="0,0" path="m3086,2585l3086,2585e" filled="f" stroked="t" strokeweight="0pt" strokecolor="#D0D7E5">
                <v:path arrowok="t"/>
              </v:shape>
            </v:group>
            <v:group style="position:absolute;left:3086;top:2585;width:9;height:2" coordorigin="3086,2585" coordsize="9,2">
              <v:shape style="position:absolute;left:3086;top:2585;width:9;height:2" coordorigin="3086,2585" coordsize="9,0" path="m3096,2585l3086,2585,3096,2585xe" filled="t" fillcolor="#D0D7E5" stroked="f">
                <v:path arrowok="t"/>
                <v:fill type="solid"/>
              </v:shape>
            </v:group>
            <v:group style="position:absolute;left:3786;top:2585;width:2;height:2" coordorigin="3786,2585" coordsize="2,2">
              <v:shape style="position:absolute;left:3786;top:2585;width:2;height:2" coordorigin="3786,2585" coordsize="0,0" path="m3786,2585l3786,2585e" filled="f" stroked="t" strokeweight="0pt" strokecolor="#D0D7E5">
                <v:path arrowok="t"/>
              </v:shape>
            </v:group>
            <v:group style="position:absolute;left:3786;top:2585;width:9;height:2" coordorigin="3786,2585" coordsize="9,2">
              <v:shape style="position:absolute;left:3786;top:2585;width:9;height:2" coordorigin="3786,2585" coordsize="9,0" path="m3795,2585l3786,2585,3795,2585xe" filled="t" fillcolor="#D0D7E5" stroked="f">
                <v:path arrowok="t"/>
                <v:fill type="solid"/>
              </v:shape>
            </v:group>
            <v:group style="position:absolute;left:4486;top:2585;width:2;height:2" coordorigin="4486,2585" coordsize="2,2">
              <v:shape style="position:absolute;left:4486;top:2585;width:2;height:2" coordorigin="4486,2585" coordsize="0,0" path="m4486,2585l4486,2585e" filled="f" stroked="t" strokeweight="0pt" strokecolor="#D0D7E5">
                <v:path arrowok="t"/>
              </v:shape>
            </v:group>
            <v:group style="position:absolute;left:4486;top:2585;width:9;height:2" coordorigin="4486,2585" coordsize="9,2">
              <v:shape style="position:absolute;left:4486;top:2585;width:9;height:2" coordorigin="4486,2585" coordsize="9,0" path="m4495,2585l4486,2585,4495,2585xe" filled="t" fillcolor="#D0D7E5" stroked="f">
                <v:path arrowok="t"/>
                <v:fill type="solid"/>
              </v:shape>
            </v:group>
            <v:group style="position:absolute;left:5186;top:2585;width:2;height:2" coordorigin="5186,2585" coordsize="2,2">
              <v:shape style="position:absolute;left:5186;top:2585;width:2;height:2" coordorigin="5186,2585" coordsize="0,0" path="m5186,2585l5186,2585e" filled="f" stroked="t" strokeweight="0pt" strokecolor="#D0D7E5">
                <v:path arrowok="t"/>
              </v:shape>
            </v:group>
            <v:group style="position:absolute;left:5186;top:2585;width:9;height:2" coordorigin="5186,2585" coordsize="9,2">
              <v:shape style="position:absolute;left:5186;top:2585;width:9;height:2" coordorigin="5186,2585" coordsize="9,0" path="m5195,2585l5186,2585,5195,2585xe" filled="t" fillcolor="#D0D7E5" stroked="f">
                <v:path arrowok="t"/>
                <v:fill type="solid"/>
              </v:shape>
            </v:group>
            <v:group style="position:absolute;left:5886;top:2585;width:2;height:2" coordorigin="5886,2585" coordsize="2,2">
              <v:shape style="position:absolute;left:5886;top:2585;width:2;height:2" coordorigin="5886,2585" coordsize="0,0" path="m5886,2585l5886,2585e" filled="f" stroked="t" strokeweight="0pt" strokecolor="#D0D7E5">
                <v:path arrowok="t"/>
              </v:shape>
            </v:group>
            <v:group style="position:absolute;left:5886;top:2585;width:9;height:2" coordorigin="5886,2585" coordsize="9,2">
              <v:shape style="position:absolute;left:5886;top:2585;width:9;height:2" coordorigin="5886,2585" coordsize="9,0" path="m5895,2585l5886,2585,5895,2585xe" filled="t" fillcolor="#D0D7E5" stroked="f">
                <v:path arrowok="t"/>
                <v:fill type="solid"/>
              </v:shape>
            </v:group>
            <v:group style="position:absolute;left:6586;top:2585;width:2;height:2" coordorigin="6586,2585" coordsize="2,2">
              <v:shape style="position:absolute;left:6586;top:2585;width:2;height:2" coordorigin="6586,2585" coordsize="0,0" path="m6586,2585l6586,2585e" filled="f" stroked="t" strokeweight="0pt" strokecolor="#D0D7E5">
                <v:path arrowok="t"/>
              </v:shape>
            </v:group>
            <v:group style="position:absolute;left:6586;top:2585;width:9;height:2" coordorigin="6586,2585" coordsize="9,2">
              <v:shape style="position:absolute;left:6586;top:2585;width:9;height:2" coordorigin="6586,2585" coordsize="9,0" path="m6595,2585l6586,2585,6595,2585xe" filled="t" fillcolor="#D0D7E5" stroked="f">
                <v:path arrowok="t"/>
                <v:fill type="solid"/>
              </v:shape>
            </v:group>
            <v:group style="position:absolute;left:7285;top:2585;width:2;height:2" coordorigin="7285,2585" coordsize="2,2">
              <v:shape style="position:absolute;left:7285;top:2585;width:2;height:2" coordorigin="7285,2585" coordsize="0,0" path="m7285,2585l7285,2585e" filled="f" stroked="t" strokeweight="0pt" strokecolor="#D0D7E5">
                <v:path arrowok="t"/>
              </v:shape>
            </v:group>
            <v:group style="position:absolute;left:7285;top:2585;width:9;height:2" coordorigin="7285,2585" coordsize="9,2">
              <v:shape style="position:absolute;left:7285;top:2585;width:9;height:2" coordorigin="7285,2585" coordsize="9,0" path="m7295,2585l7285,2585,7295,2585xe" filled="t" fillcolor="#D0D7E5" stroked="f">
                <v:path arrowok="t"/>
                <v:fill type="solid"/>
              </v:shape>
            </v:group>
            <v:group style="position:absolute;left:7985;top:2585;width:2;height:2" coordorigin="7985,2585" coordsize="2,2">
              <v:shape style="position:absolute;left:7985;top:2585;width:2;height:2" coordorigin="7985,2585" coordsize="0,0" path="m7985,2585l7985,2585e" filled="f" stroked="t" strokeweight="0pt" strokecolor="#D0D7E5">
                <v:path arrowok="t"/>
              </v:shape>
            </v:group>
            <v:group style="position:absolute;left:7985;top:2585;width:9;height:2" coordorigin="7985,2585" coordsize="9,2">
              <v:shape style="position:absolute;left:7985;top:2585;width:9;height:2" coordorigin="7985,2585" coordsize="9,0" path="m7995,2585l7985,2585,7995,2585xe" filled="t" fillcolor="#D0D7E5" stroked="f">
                <v:path arrowok="t"/>
                <v:fill type="solid"/>
              </v:shape>
            </v:group>
            <v:group style="position:absolute;left:8685;top:2585;width:2;height:2" coordorigin="8685,2585" coordsize="2,2">
              <v:shape style="position:absolute;left:8685;top:2585;width:2;height:2" coordorigin="8685,2585" coordsize="0,0" path="m8685,2585l8685,2585e" filled="f" stroked="t" strokeweight="0pt" strokecolor="#D0D7E5">
                <v:path arrowok="t"/>
              </v:shape>
            </v:group>
            <v:group style="position:absolute;left:8685;top:2585;width:9;height:2" coordorigin="8685,2585" coordsize="9,2">
              <v:shape style="position:absolute;left:8685;top:2585;width:9;height:2" coordorigin="8685,2585" coordsize="9,0" path="m8694,2585l8685,2585,8694,2585xe" filled="t" fillcolor="#D0D7E5" stroked="f">
                <v:path arrowok="t"/>
                <v:fill type="solid"/>
              </v:shape>
            </v:group>
            <v:group style="position:absolute;left:9385;top:2585;width:2;height:2" coordorigin="9385,2585" coordsize="2,2">
              <v:shape style="position:absolute;left:9385;top:2585;width:2;height:2" coordorigin="9385,2585" coordsize="0,0" path="m9385,2585l9385,2585e" filled="f" stroked="t" strokeweight="0pt" strokecolor="#D0D7E5">
                <v:path arrowok="t"/>
              </v:shape>
            </v:group>
            <v:group style="position:absolute;left:9385;top:2585;width:9;height:2" coordorigin="9385,2585" coordsize="9,2">
              <v:shape style="position:absolute;left:9385;top:2585;width:9;height:2" coordorigin="9385,2585" coordsize="9,0" path="m9394,2585l9385,2585,9394,2585xe" filled="t" fillcolor="#D0D7E5" stroked="f">
                <v:path arrowok="t"/>
                <v:fill type="solid"/>
              </v:shape>
            </v:group>
            <v:group style="position:absolute;left:10085;top:2585;width:2;height:2" coordorigin="10085,2585" coordsize="2,2">
              <v:shape style="position:absolute;left:10085;top:2585;width:2;height:2" coordorigin="10085,2585" coordsize="0,0" path="m10085,2585l10085,2585e" filled="f" stroked="t" strokeweight="0pt" strokecolor="#D0D7E5">
                <v:path arrowok="t"/>
              </v:shape>
            </v:group>
            <v:group style="position:absolute;left:10085;top:2585;width:9;height:2" coordorigin="10085,2585" coordsize="9,2">
              <v:shape style="position:absolute;left:10085;top:2585;width:9;height:2" coordorigin="10085,2585" coordsize="9,0" path="m10094,2585l10085,2585,10094,2585xe" filled="t" fillcolor="#D0D7E5" stroked="f">
                <v:path arrowok="t"/>
                <v:fill type="solid"/>
              </v:shape>
            </v:group>
            <v:group style="position:absolute;left:10785;top:2585;width:2;height:2" coordorigin="10785,2585" coordsize="2,2">
              <v:shape style="position:absolute;left:10785;top:2585;width:2;height:2" coordorigin="10785,2585" coordsize="0,0" path="m10785,2585l10785,2585e" filled="f" stroked="t" strokeweight="0pt" strokecolor="#D0D7E5">
                <v:path arrowok="t"/>
              </v:shape>
            </v:group>
            <v:group style="position:absolute;left:10785;top:2585;width:9;height:2" coordorigin="10785,2585" coordsize="9,2">
              <v:shape style="position:absolute;left:10785;top:2585;width:9;height:2" coordorigin="10785,2585" coordsize="9,0" path="m10794,2585l10785,2585,10794,2585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8.200874pt;margin-top:25.442167pt;width:.466568pt;height:.1pt;mso-position-horizontal-relative:page;mso-position-vertical-relative:paragraph;z-index:-15650" coordorigin="1164,509" coordsize="9,2">
            <v:shape style="position:absolute;left:1164;top:509;width:9;height:2" coordorigin="1164,509" coordsize="9,0" path="m1164,509l1173,509,1164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9.321281pt;margin-top:25.442167pt;width:.466568pt;height:.1pt;mso-position-horizontal-relative:page;mso-position-vertical-relative:paragraph;z-index:-15649" coordorigin="2386,509" coordsize="9,2">
            <v:shape style="position:absolute;left:2386;top:509;width:9;height:2" coordorigin="2386,509" coordsize="9,0" path="m2386,509l2396,509,23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4.313889pt;margin-top:25.442167pt;width:.466568pt;height:.1pt;mso-position-horizontal-relative:page;mso-position-vertical-relative:paragraph;z-index:-15648" coordorigin="3086,509" coordsize="9,2">
            <v:shape style="position:absolute;left:3086;top:509;width:9;height:2" coordorigin="3086,509" coordsize="9,0" path="m3086,509l3096,509,30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9.306488pt;margin-top:25.442167pt;width:.466568pt;height:.1pt;mso-position-horizontal-relative:page;mso-position-vertical-relative:paragraph;z-index:-15647" coordorigin="3786,509" coordsize="9,2">
            <v:shape style="position:absolute;left:3786;top:509;width:9;height:2" coordorigin="3786,509" coordsize="9,0" path="m3786,509l3795,509,37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4.299088pt;margin-top:25.442167pt;width:.466568pt;height:.1pt;mso-position-horizontal-relative:page;mso-position-vertical-relative:paragraph;z-index:-15646" coordorigin="4486,509" coordsize="9,2">
            <v:shape style="position:absolute;left:4486;top:509;width:9;height:2" coordorigin="4486,509" coordsize="9,0" path="m4486,509l4495,509,44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9.291687pt;margin-top:25.442167pt;width:.466568pt;height:.1pt;mso-position-horizontal-relative:page;mso-position-vertical-relative:paragraph;z-index:-15645" coordorigin="5186,509" coordsize="9,2">
            <v:shape style="position:absolute;left:5186;top:509;width:9;height:2" coordorigin="5186,509" coordsize="9,0" path="m5186,509l5195,509,51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4.284271pt;margin-top:25.442167pt;width:.466568pt;height:.1pt;mso-position-horizontal-relative:page;mso-position-vertical-relative:paragraph;z-index:-15644" coordorigin="5886,509" coordsize="9,2">
            <v:shape style="position:absolute;left:5886;top:509;width:9;height:2" coordorigin="5886,509" coordsize="9,0" path="m5886,509l5895,509,58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9.276886pt;margin-top:25.442167pt;width:.466568pt;height:.1pt;mso-position-horizontal-relative:page;mso-position-vertical-relative:paragraph;z-index:-15643" coordorigin="6586,509" coordsize="9,2">
            <v:shape style="position:absolute;left:6586;top:509;width:9;height:2" coordorigin="6586,509" coordsize="9,0" path="m6586,509l6595,509,6586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4.26947pt;margin-top:25.442167pt;width:.466568pt;height:.1pt;mso-position-horizontal-relative:page;mso-position-vertical-relative:paragraph;z-index:-15642" coordorigin="7285,509" coordsize="9,2">
            <v:shape style="position:absolute;left:7285;top:509;width:9;height:2" coordorigin="7285,509" coordsize="9,0" path="m7285,509l7295,509,7285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262085pt;margin-top:25.442167pt;width:.466568pt;height:.1pt;mso-position-horizontal-relative:page;mso-position-vertical-relative:paragraph;z-index:-15641" coordorigin="7985,509" coordsize="9,2">
            <v:shape style="position:absolute;left:7985;top:509;width:9;height:2" coordorigin="7985,509" coordsize="9,0" path="m7985,509l7995,509,7985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4.254669pt;margin-top:25.442167pt;width:.466568pt;height:.1pt;mso-position-horizontal-relative:page;mso-position-vertical-relative:paragraph;z-index:-15640" coordorigin="8685,509" coordsize="9,2">
            <v:shape style="position:absolute;left:8685;top:509;width:9;height:2" coordorigin="8685,509" coordsize="9,0" path="m8685,509l8694,509,8685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9.247284pt;margin-top:25.442167pt;width:.466568pt;height:.1pt;mso-position-horizontal-relative:page;mso-position-vertical-relative:paragraph;z-index:-15639" coordorigin="9385,509" coordsize="9,2">
            <v:shape style="position:absolute;left:9385;top:509;width:9;height:2" coordorigin="9385,509" coordsize="9,0" path="m9385,509l9394,509,9385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4.239838pt;margin-top:25.442167pt;width:.466568pt;height:.1pt;mso-position-horizontal-relative:page;mso-position-vertical-relative:paragraph;z-index:-15638" coordorigin="10085,509" coordsize="9,2">
            <v:shape style="position:absolute;left:10085;top:509;width:9;height:2" coordorigin="10085,509" coordsize="9,0" path="m10085,509l10094,509,10085,509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232483pt;margin-top:25.44171pt;width:.466568pt;height:.1pt;mso-position-horizontal-relative:page;mso-position-vertical-relative:paragraph;z-index:-15637" coordorigin="10785,509" coordsize="9,2">
            <v:shape style="position:absolute;left:10785;top:509;width:9;height:2" coordorigin="10785,509" coordsize="9,0" path="m10785,509l10794,509,10785,509x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eek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2" w:hRule="exact"/>
        </w:trPr>
        <w:tc>
          <w:tcPr>
            <w:tcW w:w="1218" w:type="dxa"/>
            <w:tcBorders>
              <w:top w:val="single" w:sz="5" w:space="0" w:color="000000"/>
              <w:left w:val="nil" w:sz="6" w:space="0" w:color="auto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8"/>
              <w:ind w:left="17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2" w:hRule="exact"/>
        </w:trPr>
        <w:tc>
          <w:tcPr>
            <w:tcW w:w="1218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19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Und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7" w:hRule="exact"/>
        </w:trPr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4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0"/>
                <w:sz w:val="18"/>
                <w:szCs w:val="18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8" w:lineRule="auto"/>
        <w:ind w:left="832" w:right="677"/>
        <w:jc w:val="left"/>
        <w:rPr>
          <w:rFonts w:ascii="Calibri" w:hAnsi="Calibri" w:cs="Calibri" w:eastAsia="Calibri"/>
        </w:rPr>
      </w:pPr>
      <w:r>
        <w:rPr/>
        <w:pict>
          <v:group style="position:absolute;margin-left:57.922337pt;margin-top:-36.99297pt;width:1.024628pt;height:.560292pt;mso-position-horizontal-relative:page;mso-position-vertical-relative:paragraph;z-index:-15636" coordorigin="1158,-740" coordsize="20,11">
            <v:group style="position:absolute;left:1164;top:-734;width:2;height:2" coordorigin="1164,-734" coordsize="2,2">
              <v:shape style="position:absolute;left:1164;top:-734;width:2;height:2" coordorigin="1164,-734" coordsize="0,0" path="m1164,-734l1164,-734e" filled="f" stroked="t" strokeweight="0pt" strokecolor="#D0D7E5">
                <v:path arrowok="t"/>
              </v:shape>
            </v:group>
            <v:group style="position:absolute;left:1164;top:-734;width:9;height:2" coordorigin="1164,-734" coordsize="9,2">
              <v:shape style="position:absolute;left:1164;top:-734;width:9;height:2" coordorigin="1164,-734" coordsize="9,0" path="m1173,-734l1164,-734,1173,-734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t)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rag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hildr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</w:p>
    <w:p>
      <w:pPr>
        <w:spacing w:after="0" w:line="278" w:lineRule="auto"/>
        <w:jc w:val="left"/>
        <w:rPr>
          <w:rFonts w:ascii="Calibri" w:hAnsi="Calibri" w:cs="Calibri" w:eastAsia="Calibri"/>
        </w:rPr>
        <w:sectPr>
          <w:pgSz w:w="11907" w:h="16840"/>
          <w:pgMar w:header="0" w:footer="897" w:top="1100" w:bottom="1100" w:left="1020" w:right="1000"/>
        </w:sectPr>
      </w:pPr>
    </w:p>
    <w:p>
      <w:pPr>
        <w:spacing w:line="90" w:lineRule="exact" w:before="5"/>
        <w:rPr>
          <w:sz w:val="9"/>
          <w:szCs w:val="9"/>
        </w:rPr>
      </w:pPr>
      <w:r>
        <w:rPr/>
        <w:pict>
          <v:group style="position:absolute;margin-left:58.200249pt;margin-top:56.69656pt;width:.537944pt;height:.1pt;mso-position-horizontal-relative:page;mso-position-vertical-relative:page;z-index:-15634" coordorigin="1164,1134" coordsize="11,2">
            <v:shape style="position:absolute;left:1164;top:1134;width:11;height:2" coordorigin="1164,1134" coordsize="11,0" path="m1164,1134l1175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8.665024pt;margin-top:56.69656pt;width:.538483pt;height:.1pt;mso-position-horizontal-relative:page;mso-position-vertical-relative:page;z-index:-15633" coordorigin="2973,1134" coordsize="11,2">
            <v:shape style="position:absolute;left:2973;top:1134;width:11;height:2" coordorigin="2973,1134" coordsize="11,0" path="m2973,1134l2984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6.744949pt;margin-top:56.69656pt;width:.538483pt;height:.1pt;mso-position-horizontal-relative:page;mso-position-vertical-relative:page;z-index:-15632" coordorigin="4535,1134" coordsize="11,2">
            <v:shape style="position:absolute;left:4535;top:1134;width:11;height:2" coordorigin="4535,1134" coordsize="11,0" path="m4535,1134l4546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82489pt;margin-top:56.69656pt;width:.538483pt;height:.1pt;mso-position-horizontal-relative:page;mso-position-vertical-relative:page;z-index:-15631" coordorigin="6096,1134" coordsize="11,2">
            <v:shape style="position:absolute;left:6096;top:1134;width:11;height:2" coordorigin="6096,1134" coordsize="11,0" path="m6096,1134l6107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2.904846pt;margin-top:56.69656pt;width:.538483pt;height:.1pt;mso-position-horizontal-relative:page;mso-position-vertical-relative:page;z-index:-15630" coordorigin="7658,1134" coordsize="11,2">
            <v:shape style="position:absolute;left:7658;top:1134;width:11;height:2" coordorigin="7658,1134" coordsize="11,0" path="m7658,1134l7669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0.984772pt;margin-top:56.69656pt;width:.539021pt;height:.1pt;mso-position-horizontal-relative:page;mso-position-vertical-relative:page;z-index:-15629" coordorigin="9220,1134" coordsize="11,2">
            <v:shape style="position:absolute;left:9220;top:1134;width:11;height:2" coordorigin="9220,1134" coordsize="11,0" path="m9220,1134l9230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065247pt;margin-top:56.69656pt;width:.537944pt;height:.1pt;mso-position-horizontal-relative:page;mso-position-vertical-relative:page;z-index:-15628" coordorigin="10781,1134" coordsize="11,2">
            <v:shape style="position:absolute;left:10781;top:1134;width:11;height:2" coordorigin="10781,1134" coordsize="11,0" path="m10781,1134l1079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200169pt;margin-top:181.105606pt;width:.1pt;height:.1pt;mso-position-horizontal-relative:page;mso-position-vertical-relative:page;z-index:-15627" coordorigin="1164,3622" coordsize="2,2">
            <v:shape style="position:absolute;left:1164;top:3622;width:2;height:2" coordorigin="1164,3622" coordsize="0,0" path="m1164,3622l1164,3622e" filled="f" stroked="t" strokeweight="0pt" strokecolor="#D0D7E5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2" w:hRule="exact"/>
        </w:trPr>
        <w:tc>
          <w:tcPr>
            <w:tcW w:w="1804" w:type="dxa"/>
            <w:tcBorders>
              <w:top w:val="single" w:sz="5" w:space="0" w:color="000000"/>
              <w:left w:val="nil" w:sz="6" w:space="0" w:color="auto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8"/>
                <w:szCs w:val="18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48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right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0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75" w:hRule="exact"/>
        </w:trPr>
        <w:tc>
          <w:tcPr>
            <w:tcW w:w="180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93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4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3" w:lineRule="exact"/>
              <w:ind w:left="2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hours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 w:before="13"/>
              <w:ind w:left="102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56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148.396667pt;margin-top:-121.430405pt;width:391.47433pt;height:112.073715pt;mso-position-horizontal-relative:page;mso-position-vertical-relative:paragraph;z-index:-15635" coordorigin="2968,-2429" coordsize="7829,2241">
            <v:group style="position:absolute;left:2973;top:-2423;width:7819;height:2231" coordorigin="2973,-2423" coordsize="7819,2231">
              <v:shape style="position:absolute;left:2973;top:-2423;width:7819;height:2231" coordorigin="2973,-2423" coordsize="7819,2231" path="m2973,-2423l10792,-2423,10792,-192,2973,-192,2973,-2423xe" filled="t" fillcolor="#FFFFFF" stroked="f">
                <v:path arrowok="t"/>
                <v:fill type="solid"/>
              </v:shape>
            </v:group>
            <v:group style="position:absolute;left:2973;top:-192;width:2;height:2" coordorigin="2973,-192" coordsize="2,2">
              <v:shape style="position:absolute;left:2973;top:-192;width:2;height:2" coordorigin="2973,-192" coordsize="0,0" path="m2973,-192l2973,-192e" filled="f" stroked="t" strokeweight="0pt" strokecolor="#D0D7E5">
                <v:path arrowok="t"/>
              </v:shape>
            </v:group>
            <v:group style="position:absolute;left:4535;top:-192;width:2;height:2" coordorigin="4535,-192" coordsize="2,2">
              <v:shape style="position:absolute;left:4535;top:-192;width:2;height:2" coordorigin="4535,-192" coordsize="0,0" path="m4535,-192l4535,-192e" filled="f" stroked="t" strokeweight="0pt" strokecolor="#D0D7E5">
                <v:path arrowok="t"/>
              </v:shape>
            </v:group>
            <v:group style="position:absolute;left:6097;top:-192;width:2;height:2" coordorigin="6097,-192" coordsize="2,2">
              <v:shape style="position:absolute;left:6097;top:-192;width:2;height:2" coordorigin="6097,-192" coordsize="0,0" path="m6097,-192l6097,-192e" filled="f" stroked="t" strokeweight="0pt" strokecolor="#D0D7E5">
                <v:path arrowok="t"/>
              </v:shape>
            </v:group>
            <v:group style="position:absolute;left:7658;top:-192;width:2;height:2" coordorigin="7658,-192" coordsize="2,2">
              <v:shape style="position:absolute;left:7658;top:-192;width:2;height:2" coordorigin="7658,-192" coordsize="0,0" path="m7658,-192l7658,-192e" filled="f" stroked="t" strokeweight="0pt" strokecolor="#D0D7E5">
                <v:path arrowok="t"/>
              </v:shape>
            </v:group>
            <v:group style="position:absolute;left:9220;top:-192;width:2;height:2" coordorigin="9220,-192" coordsize="2,2">
              <v:shape style="position:absolute;left:9220;top:-192;width:2;height:2" coordorigin="9220,-192" coordsize="0,0" path="m9220,-192l9220,-192e" filled="f" stroked="t" strokeweight="0pt" strokecolor="#D0D7E5">
                <v:path arrowok="t"/>
              </v:shape>
            </v:group>
            <v:group style="position:absolute;left:10781;top:-192;width:2;height:2" coordorigin="10781,-192" coordsize="2,2">
              <v:shape style="position:absolute;left:10781;top:-192;width:2;height:2" coordorigin="10781,-192" coordsize="0,0" path="m10781,-192l10781,-192e" filled="f" stroked="t" strokeweight="0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6.804657pt;margin-top:40.885502pt;width:382.818329pt;height:85.174554pt;mso-position-horizontal-relative:page;mso-position-vertical-relative:paragraph;z-index:-15626" coordorigin="3136,818" coordsize="7656,1703">
            <v:shape style="position:absolute;left:3136;top:818;width:7656;height:1703" coordorigin="3136,818" coordsize="7656,1703" path="m3136,818l10792,818,10792,2521,3136,2521,3136,818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200237pt;margin-top:28.267124pt;width:.527298pt;height:.1pt;mso-position-horizontal-relative:page;mso-position-vertical-relative:paragraph;z-index:-15625" coordorigin="1164,565" coordsize="11,2">
            <v:shape style="position:absolute;left:1164;top:565;width:11;height:2" coordorigin="1164,565" coordsize="11,0" path="m1164,565l1175,565,116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6.804962pt;margin-top:28.267124pt;width:.527298pt;height:.1pt;mso-position-horizontal-relative:page;mso-position-vertical-relative:paragraph;z-index:-15624" coordorigin="3136,565" coordsize="11,2">
            <v:shape style="position:absolute;left:3136;top:565;width:11;height:2" coordorigin="3136,565" coordsize="11,0" path="m3136,565l3147,565,3136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3.263168pt;margin-top:28.267124pt;width:.527298pt;height:.1pt;mso-position-horizontal-relative:page;mso-position-vertical-relative:paragraph;z-index:-15623" coordorigin="4665,565" coordsize="11,2">
            <v:shape style="position:absolute;left:4665;top:565;width:11;height:2" coordorigin="4665,565" coordsize="11,0" path="m4665,565l4676,565,4665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9.721375pt;margin-top:28.267124pt;width:.527298pt;height:.1pt;mso-position-horizontal-relative:page;mso-position-vertical-relative:paragraph;z-index:-15622" coordorigin="6194,565" coordsize="11,2">
            <v:shape style="position:absolute;left:6194;top:565;width:11;height:2" coordorigin="6194,565" coordsize="11,0" path="m6194,565l6205,565,619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6.179596pt;margin-top:28.267124pt;width:.527298pt;height:.1pt;mso-position-horizontal-relative:page;mso-position-vertical-relative:paragraph;z-index:-15621" coordorigin="7724,565" coordsize="11,2">
            <v:shape style="position:absolute;left:7724;top:565;width:11;height:2" coordorigin="7724,565" coordsize="11,0" path="m7724,565l7734,565,772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2.637817pt;margin-top:28.267124pt;width:.527298pt;height:.1pt;mso-position-horizontal-relative:page;mso-position-vertical-relative:paragraph;z-index:-15620" coordorigin="9253,565" coordsize="11,2">
            <v:shape style="position:absolute;left:9253;top:565;width:11;height:2" coordorigin="9253,565" coordsize="11,0" path="m9253,565l9263,565,9253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095947pt;margin-top:28.267124pt;width:.527298pt;height:.1pt;mso-position-horizontal-relative:page;mso-position-vertical-relative:paragraph;z-index:-15619" coordorigin="10782,565" coordsize="11,2">
            <v:shape style="position:absolute;left:10782;top:565;width:11;height:2" coordorigin="10782,565" coordsize="11,0" path="m10782,565l10792,565,10782,565x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t)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1967" w:type="dxa"/>
            <w:tcBorders>
              <w:top w:val="single" w:sz="5" w:space="0" w:color="000000"/>
              <w:left w:val="nil" w:sz="6" w:space="0" w:color="auto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left="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8"/>
                <w:szCs w:val="18"/>
              </w:rPr>
              <w:t>ā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left="4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ika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right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8"/>
                <w:szCs w:val="18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6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9" w:hRule="exact"/>
        </w:trPr>
        <w:tc>
          <w:tcPr>
            <w:tcW w:w="196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lly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6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6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6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6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single" w:sz="9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6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0"/>
              <w:ind w:left="91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0" w:hRule="exact"/>
        </w:trPr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10" w:lineRule="exact"/>
              <w:ind w:left="22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ore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 w:before="10"/>
              <w:ind w:left="100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7"/>
                <w:szCs w:val="17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7"/>
                <w:szCs w:val="17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8.199444pt;margin-top:25.518927pt;width:.445385pt;height:.1pt;mso-position-horizontal-relative:page;mso-position-vertical-relative:paragraph;z-index:-15618" coordorigin="1164,510" coordsize="9,2">
            <v:shape style="position:absolute;left:1164;top:510;width:9;height:2" coordorigin="1164,510" coordsize="9,0" path="m1164,510l1173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732201pt;margin-top:25.518927pt;width:.445831pt;height:.1pt;mso-position-horizontal-relative:page;mso-position-vertical-relative:paragraph;z-index:-15617" coordorigin="1735,510" coordsize="9,2">
            <v:shape style="position:absolute;left:1735;top:510;width:9;height:2" coordorigin="1735,510" coordsize="9,0" path="m1735,510l1744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1.377701pt;margin-top:25.518927pt;width:.446277pt;height:.1pt;mso-position-horizontal-relative:page;mso-position-vertical-relative:paragraph;z-index:-15616" coordorigin="3028,510" coordsize="9,2">
            <v:shape style="position:absolute;left:3028;top:510;width:9;height:2" coordorigin="3028,510" coordsize="9,0" path="m3028,510l3036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02359pt;margin-top:25.518927pt;width:.445831pt;height:.1pt;mso-position-horizontal-relative:page;mso-position-vertical-relative:paragraph;z-index:-15615" coordorigin="4320,510" coordsize="9,2">
            <v:shape style="position:absolute;left:4320;top:510;width:9;height:2" coordorigin="4320,510" coordsize="9,0" path="m4320,510l4329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0.669067pt;margin-top:25.518927pt;width:.445831pt;height:.1pt;mso-position-horizontal-relative:page;mso-position-vertical-relative:paragraph;z-index:-15614" coordorigin="5613,510" coordsize="9,2">
            <v:shape style="position:absolute;left:5613;top:510;width:9;height:2" coordorigin="5613,510" coordsize="9,0" path="m5613,510l5622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5.314575pt;margin-top:25.518927pt;width:.445831pt;height:.1pt;mso-position-horizontal-relative:page;mso-position-vertical-relative:paragraph;z-index:-15613" coordorigin="6906,510" coordsize="9,2">
            <v:shape style="position:absolute;left:6906;top:510;width:9;height:2" coordorigin="6906,510" coordsize="9,0" path="m6906,510l6915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9.960083pt;margin-top:25.518927pt;width:.445831pt;height:.1pt;mso-position-horizontal-relative:page;mso-position-vertical-relative:paragraph;z-index:-15612" coordorigin="8199,510" coordsize="9,2">
            <v:shape style="position:absolute;left:8199;top:510;width:9;height:2" coordorigin="8199,510" coordsize="9,0" path="m8199,510l8208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4.60553pt;margin-top:25.518927pt;width:.445831pt;height:.1pt;mso-position-horizontal-relative:page;mso-position-vertical-relative:paragraph;z-index:-15611" coordorigin="9492,510" coordsize="9,2">
            <v:shape style="position:absolute;left:9492;top:510;width:9;height:2" coordorigin="9492,510" coordsize="9,0" path="m9492,510l9501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014099pt;margin-top:25.282042pt;width:.919601pt;height:.47377pt;mso-position-horizontal-relative:page;mso-position-vertical-relative:paragraph;z-index:-15610" coordorigin="10780,506" coordsize="18,9">
            <v:group style="position:absolute;left:10785;top:510;width:9;height:2" coordorigin="10785,510" coordsize="9,2">
              <v:shape style="position:absolute;left:10785;top:510;width:9;height:2" coordorigin="10785,510" coordsize="9,0" path="m10785,510l10794,510e" filled="t" fillcolor="#D0D7E5" stroked="f">
                <v:path arrowok="t"/>
                <v:fill type="solid"/>
              </v:shape>
            </v:group>
            <v:group style="position:absolute;left:10794;top:510;width:2;height:2" coordorigin="10794,510" coordsize="2,2">
              <v:shape style="position:absolute;left:10794;top:510;width:2;height:2" coordorigin="10794,510" coordsize="0,0" path="m10794,510l10794,510e" filled="f" stroked="t" strokeweight="0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69696pt;margin-top:47.78598pt;width:.1pt;height:.1pt;mso-position-horizontal-relative:page;mso-position-vertical-relative:paragraph;z-index:-15609" coordorigin="10794,956" coordsize="2,2">
            <v:shape style="position:absolute;left:10794;top:956;width:2;height:2" coordorigin="10794,956" coordsize="0,0" path="m10794,956l10794,95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410156pt;margin-top:58.395653pt;width:.580726pt;height:1.047540pt;mso-position-horizontal-relative:page;mso-position-vertical-relative:paragraph;z-index:-15608" coordorigin="10788,1168" coordsize="12,21">
            <v:group style="position:absolute;left:10794;top:1174;width:2;height:2" coordorigin="10794,1174" coordsize="2,2">
              <v:shape style="position:absolute;left:10794;top:1174;width:2;height:2" coordorigin="10794,1174" coordsize="0,0" path="m10794,1174l10794,1174e" filled="f" stroked="t" strokeweight="0pt" strokecolor="#D0D7E5">
                <v:path arrowok="t"/>
              </v:shape>
            </v:group>
            <v:group style="position:absolute;left:10794;top:1174;width:2;height:9" coordorigin="10794,1174" coordsize="2,9">
              <v:shape style="position:absolute;left:10794;top:1174;width:2;height:9" coordorigin="10794,1174" coordsize="0,9" path="m10794,1178l10794,1178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69.292366pt;width:.580726pt;height:1.047540pt;mso-position-horizontal-relative:page;mso-position-vertical-relative:paragraph;z-index:-15607" coordorigin="10788,1386" coordsize="12,21">
            <v:group style="position:absolute;left:10794;top:1392;width:2;height:2" coordorigin="10794,1392" coordsize="2,2">
              <v:shape style="position:absolute;left:10794;top:1392;width:2;height:2" coordorigin="10794,1392" coordsize="0,0" path="m10794,1392l10794,1392e" filled="f" stroked="t" strokeweight="0pt" strokecolor="#D0D7E5">
                <v:path arrowok="t"/>
              </v:shape>
            </v:group>
            <v:group style="position:absolute;left:10794;top:1392;width:2;height:9" coordorigin="10794,1392" coordsize="2,9">
              <v:shape style="position:absolute;left:10794;top:1392;width:2;height:9" coordorigin="10794,1392" coordsize="0,9" path="m10794,1396l10794,1396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80.189079pt;width:.580726pt;height:1.047540pt;mso-position-horizontal-relative:page;mso-position-vertical-relative:paragraph;z-index:-15606" coordorigin="10788,1604" coordsize="12,21">
            <v:group style="position:absolute;left:10794;top:1610;width:2;height:2" coordorigin="10794,1610" coordsize="2,2">
              <v:shape style="position:absolute;left:10794;top:1610;width:2;height:2" coordorigin="10794,1610" coordsize="0,0" path="m10794,1610l10794,1610e" filled="f" stroked="t" strokeweight="0pt" strokecolor="#D0D7E5">
                <v:path arrowok="t"/>
              </v:shape>
            </v:group>
            <v:group style="position:absolute;left:10794;top:1610;width:2;height:9" coordorigin="10794,1610" coordsize="2,9">
              <v:shape style="position:absolute;left:10794;top:1610;width:2;height:9" coordorigin="10794,1610" coordsize="0,9" path="m10794,1614l10794,1614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91.085793pt;width:.580726pt;height:1.047540pt;mso-position-horizontal-relative:page;mso-position-vertical-relative:paragraph;z-index:-15605" coordorigin="10788,1822" coordsize="12,21">
            <v:group style="position:absolute;left:10794;top:1827;width:2;height:2" coordorigin="10794,1827" coordsize="2,2">
              <v:shape style="position:absolute;left:10794;top:1827;width:2;height:2" coordorigin="10794,1827" coordsize="0,0" path="m10794,1827l10794,1827e" filled="f" stroked="t" strokeweight="0pt" strokecolor="#D0D7E5">
                <v:path arrowok="t"/>
              </v:shape>
            </v:group>
            <v:group style="position:absolute;left:10794;top:1827;width:2;height:9" coordorigin="10794,1827" coordsize="2,9">
              <v:shape style="position:absolute;left:10794;top:1827;width:2;height:9" coordorigin="10794,1827" coordsize="0,9" path="m10794,1832l10794,1832e" filled="f" stroked="t" strokeweight=".57377pt" strokecolor="#D0D7E5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t)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ura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hildr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12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1" w:hRule="exact"/>
        </w:trPr>
        <w:tc>
          <w:tcPr>
            <w:tcW w:w="566" w:type="dxa"/>
            <w:tcBorders>
              <w:top w:val="single" w:sz="5" w:space="0" w:color="000000"/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9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7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7"/>
              <w:ind w:right="1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2"/>
              <w:ind w:right="1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9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3" w:hRule="exact"/>
        </w:trPr>
        <w:tc>
          <w:tcPr>
            <w:tcW w:w="56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33.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10.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6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19.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39.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16.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20.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10.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16.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17.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0.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46.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18.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left="167" w:right="27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46.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19.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1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right="109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0.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19.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8" w:hRule="exact"/>
        </w:trPr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9" w:lineRule="exact"/>
              <w:ind w:right="29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77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43.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19.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3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"/>
              <w:ind w:left="77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15.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297" w:type="dxa"/>
            <w:tcBorders>
              <w:top w:val="nil" w:sz="6" w:space="0" w:color="auto"/>
              <w:left w:val="single" w:sz="4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 w:before="12"/>
              <w:ind w:left="84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5"/>
                <w:szCs w:val="15"/>
              </w:rPr>
              <w:t>2.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39.410156pt;margin-top:-67.580879pt;width:.580726pt;height:1.047540pt;mso-position-horizontal-relative:page;mso-position-vertical-relative:paragraph;z-index:-15604" coordorigin="10788,-1352" coordsize="12,21">
            <v:group style="position:absolute;left:10794;top:-1346;width:2;height:2" coordorigin="10794,-1346" coordsize="2,2">
              <v:shape style="position:absolute;left:10794;top:-1346;width:2;height:2" coordorigin="10794,-1346" coordsize="0,0" path="m10794,-1346l10794,-1346e" filled="f" stroked="t" strokeweight="0pt" strokecolor="#D0D7E5">
                <v:path arrowok="t"/>
              </v:shape>
            </v:group>
            <v:group style="position:absolute;left:10794;top:-1346;width:2;height:9" coordorigin="10794,-1346" coordsize="2,9">
              <v:shape style="position:absolute;left:10794;top:-1346;width:2;height:9" coordorigin="10794,-1346" coordsize="0,9" path="m10794,-1341l10794,-1341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-56.68417pt;width:.580726pt;height:1.047540pt;mso-position-horizontal-relative:page;mso-position-vertical-relative:paragraph;z-index:-15603" coordorigin="10788,-1134" coordsize="12,21">
            <v:group style="position:absolute;left:10794;top:-1128;width:2;height:2" coordorigin="10794,-1128" coordsize="2,2">
              <v:shape style="position:absolute;left:10794;top:-1128;width:2;height:2" coordorigin="10794,-1128" coordsize="0,0" path="m10794,-1128l10794,-1128e" filled="f" stroked="t" strokeweight="0pt" strokecolor="#D0D7E5">
                <v:path arrowok="t"/>
              </v:shape>
            </v:group>
            <v:group style="position:absolute;left:10794;top:-1128;width:2;height:9" coordorigin="10794,-1128" coordsize="2,9">
              <v:shape style="position:absolute;left:10794;top:-1128;width:2;height:9" coordorigin="10794,-1128" coordsize="0,9" path="m10794,-1123l10794,-1123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-45.787457pt;width:.580726pt;height:1.047540pt;mso-position-horizontal-relative:page;mso-position-vertical-relative:paragraph;z-index:-15602" coordorigin="10788,-916" coordsize="12,21">
            <v:group style="position:absolute;left:10794;top:-910;width:2;height:2" coordorigin="10794,-910" coordsize="2,2">
              <v:shape style="position:absolute;left:10794;top:-910;width:2;height:2" coordorigin="10794,-910" coordsize="0,0" path="m10794,-910l10794,-910e" filled="f" stroked="t" strokeweight="0pt" strokecolor="#D0D7E5">
                <v:path arrowok="t"/>
              </v:shape>
            </v:group>
            <v:group style="position:absolute;left:10794;top:-910;width:2;height:9" coordorigin="10794,-910" coordsize="2,9">
              <v:shape style="position:absolute;left:10794;top:-910;width:2;height:9" coordorigin="10794,-910" coordsize="0,9" path="m10794,-905l10794,-905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-34.890743pt;width:.580726pt;height:1.047540pt;mso-position-horizontal-relative:page;mso-position-vertical-relative:paragraph;z-index:-15601" coordorigin="10788,-698" coordsize="12,21">
            <v:group style="position:absolute;left:10794;top:-692;width:2;height:2" coordorigin="10794,-692" coordsize="2,2">
              <v:shape style="position:absolute;left:10794;top:-692;width:2;height:2" coordorigin="10794,-692" coordsize="0,0" path="m10794,-692l10794,-692e" filled="f" stroked="t" strokeweight="0pt" strokecolor="#D0D7E5">
                <v:path arrowok="t"/>
              </v:shape>
            </v:group>
            <v:group style="position:absolute;left:10794;top:-692;width:2;height:9" coordorigin="10794,-692" coordsize="2,9">
              <v:shape style="position:absolute;left:10794;top:-692;width:2;height:9" coordorigin="10794,-692" coordsize="0,9" path="m10794,-687l10794,-687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10156pt;margin-top:-23.994032pt;width:.580726pt;height:1.047540pt;mso-position-horizontal-relative:page;mso-position-vertical-relative:paragraph;z-index:-15600" coordorigin="10788,-480" coordsize="12,21">
            <v:group style="position:absolute;left:10794;top:-474;width:2;height:2" coordorigin="10794,-474" coordsize="2,2">
              <v:shape style="position:absolute;left:10794;top:-474;width:2;height:2" coordorigin="10794,-474" coordsize="0,0" path="m10794,-474l10794,-474e" filled="f" stroked="t" strokeweight="0pt" strokecolor="#D0D7E5">
                <v:path arrowok="t"/>
              </v:shape>
            </v:group>
            <v:group style="position:absolute;left:10794;top:-474;width:2;height:9" coordorigin="10794,-474" coordsize="2,9">
              <v:shape style="position:absolute;left:10794;top:-474;width:2;height:9" coordorigin="10794,-474" coordsize="0,9" path="m10794,-469l10794,-469e" filled="f" stroked="t" strokeweight=".57377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69696pt;margin-top:-12.810283pt;width:.1pt;height:.1pt;mso-position-horizontal-relative:page;mso-position-vertical-relative:paragraph;z-index:-15599" coordorigin="10794,-256" coordsize="2,2">
            <v:shape style="position:absolute;left:10794;top:-256;width:2;height:2" coordorigin="10794,-256" coordsize="0,0" path="m10794,-256l10794,-25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158.568817pt;margin-top:38.873676pt;width:381.114683pt;height:90.324106pt;mso-position-horizontal-relative:page;mso-position-vertical-relative:paragraph;z-index:-15598" coordorigin="3171,777" coordsize="7622,1806">
            <v:shape style="position:absolute;left:3171;top:777;width:7622;height:1806" coordorigin="3171,777" coordsize="7622,1806" path="m3171,777l10794,777,10794,2584,3171,2584,3171,777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201057pt;margin-top:25.492447pt;width:.472961pt;height:.1pt;mso-position-horizontal-relative:page;mso-position-vertical-relative:paragraph;z-index:-15597" coordorigin="1164,510" coordsize="9,2">
            <v:shape style="position:absolute;left:1164;top:510;width:9;height:2" coordorigin="1164,510" coordsize="9,0" path="m1164,510l1173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8.568909pt;margin-top:25.492447pt;width:.473434pt;height:.1pt;mso-position-horizontal-relative:page;mso-position-vertical-relative:paragraph;z-index:-15596" coordorigin="3171,510" coordsize="9,2">
            <v:shape style="position:absolute;left:3171;top:510;width:9;height:2" coordorigin="3171,510" coordsize="9,0" path="m3171,510l3181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0.288834pt;margin-top:25.492447pt;width:.473434pt;height:.1pt;mso-position-horizontal-relative:page;mso-position-vertical-relative:paragraph;z-index:-15595" coordorigin="3806,510" coordsize="9,2">
            <v:shape style="position:absolute;left:3806;top:510;width:9;height:2" coordorigin="3806,510" coordsize="9,0" path="m3806,510l3815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2.009171pt;margin-top:25.492447pt;width:.473434pt;height:.1pt;mso-position-horizontal-relative:page;mso-position-vertical-relative:paragraph;z-index:-15594" coordorigin="4440,510" coordsize="9,2">
            <v:shape style="position:absolute;left:4440;top:510;width:9;height:2" coordorigin="4440,510" coordsize="9,0" path="m4440,510l4450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3.72908pt;margin-top:25.492447pt;width:.473434pt;height:.1pt;mso-position-horizontal-relative:page;mso-position-vertical-relative:paragraph;z-index:-15593" coordorigin="5075,510" coordsize="9,2">
            <v:shape style="position:absolute;left:5075;top:510;width:9;height:2" coordorigin="5075,510" coordsize="9,0" path="m5075,510l5084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5.449005pt;margin-top:25.492447pt;width:.473908pt;height:.1pt;mso-position-horizontal-relative:page;mso-position-vertical-relative:paragraph;z-index:-15592" coordorigin="5709,510" coordsize="9,2">
            <v:shape style="position:absolute;left:5709;top:510;width:9;height:2" coordorigin="5709,510" coordsize="9,0" path="m5709,510l5718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7.169342pt;margin-top:25.492447pt;width:.473434pt;height:.1pt;mso-position-horizontal-relative:page;mso-position-vertical-relative:paragraph;z-index:-15591" coordorigin="6343,510" coordsize="9,2">
            <v:shape style="position:absolute;left:6343;top:510;width:9;height:2" coordorigin="6343,510" coordsize="9,0" path="m6343,510l6353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8.889252pt;margin-top:25.492447pt;width:.473434pt;height:.1pt;mso-position-horizontal-relative:page;mso-position-vertical-relative:paragraph;z-index:-15590" coordorigin="6978,510" coordsize="9,2">
            <v:shape style="position:absolute;left:6978;top:510;width:9;height:2" coordorigin="6978,510" coordsize="9,0" path="m6978,510l6987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0.609589pt;margin-top:25.492447pt;width:.473434pt;height:.1pt;mso-position-horizontal-relative:page;mso-position-vertical-relative:paragraph;z-index:-15589" coordorigin="7612,510" coordsize="9,2">
            <v:shape style="position:absolute;left:7612;top:510;width:9;height:2" coordorigin="7612,510" coordsize="9,0" path="m7612,510l7622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2.329529pt;margin-top:25.492447pt;width:.473434pt;height:.1pt;mso-position-horizontal-relative:page;mso-position-vertical-relative:paragraph;z-index:-15588" coordorigin="8247,510" coordsize="9,2">
            <v:shape style="position:absolute;left:8247;top:510;width:9;height:2" coordorigin="8247,510" coordsize="9,0" path="m8247,510l8256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4.049866pt;margin-top:25.492447pt;width:.473434pt;height:.1pt;mso-position-horizontal-relative:page;mso-position-vertical-relative:paragraph;z-index:-15587" coordorigin="8881,510" coordsize="9,2">
            <v:shape style="position:absolute;left:8881;top:510;width:9;height:2" coordorigin="8881,510" coordsize="9,0" path="m8881,510l8890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5.769775pt;margin-top:25.492447pt;width:.473434pt;height:.1pt;mso-position-horizontal-relative:page;mso-position-vertical-relative:paragraph;z-index:-15586" coordorigin="9515,510" coordsize="9,2">
            <v:shape style="position:absolute;left:9515;top:510;width:9;height:2" coordorigin="9515,510" coordsize="9,0" path="m9515,510l9525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489685pt;margin-top:25.492447pt;width:.473908pt;height:.1pt;mso-position-horizontal-relative:page;mso-position-vertical-relative:paragraph;z-index:-15585" coordorigin="10150,510" coordsize="9,2">
            <v:shape style="position:absolute;left:10150;top:510;width:9;height:2" coordorigin="10150,510" coordsize="9,0" path="m10150,510l10159,510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210083pt;margin-top:25.492447pt;width:.473434pt;height:.1pt;mso-position-horizontal-relative:page;mso-position-vertical-relative:paragraph;z-index:-15584" coordorigin="10784,510" coordsize="9,2">
            <v:shape style="position:absolute;left:10784;top:510;width:9;height:2" coordorigin="10784,510" coordsize="9,0" path="m10784,510l10794,510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ces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12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2" w:hRule="exact"/>
        </w:trPr>
        <w:tc>
          <w:tcPr>
            <w:tcW w:w="2003" w:type="dxa"/>
            <w:tcBorders>
              <w:top w:val="single" w:sz="5" w:space="0" w:color="000000"/>
              <w:left w:val="nil" w:sz="6" w:space="0" w:color="auto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1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7"/>
              <w:ind w:left="140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85"/>
                <w:sz w:val="19"/>
                <w:szCs w:val="19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6" w:hRule="exact"/>
        </w:trPr>
        <w:tc>
          <w:tcPr>
            <w:tcW w:w="2003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732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770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850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941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058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9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3" w:hRule="exact"/>
        </w:trPr>
        <w:tc>
          <w:tcPr>
            <w:tcW w:w="20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pi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85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85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2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right="101"/>
              <w:jc w:val="righ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0"/>
                <w:sz w:val="18"/>
                <w:szCs w:val="18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 w:before="11"/>
              <w:ind w:left="36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2003" w:type="dxa"/>
            <w:tcBorders>
              <w:top w:val="single" w:sz="5" w:space="0" w:color="000000"/>
              <w:left w:val="nil" w:sz="6" w:space="0" w:color="auto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7"/>
              <w:ind w:left="19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85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594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630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704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782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923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158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361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7"/>
              <w:ind w:left="17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8"/>
                <w:szCs w:val="18"/>
              </w:rPr>
              <w:t>290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8.201031pt;margin-top:-12.100999pt;width:.1pt;height:.1pt;mso-position-horizontal-relative:page;mso-position-vertical-relative:paragraph;z-index:-15583" coordorigin="1164,-242" coordsize="2,2">
            <v:shape style="position:absolute;left:1164;top:-242;width:2;height:2" coordorigin="1164,-242" coordsize="0,0" path="m1164,-242l1164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158.569122pt;margin-top:-12.100999pt;width:.1pt;height:.1pt;mso-position-horizontal-relative:page;mso-position-vertical-relative:paragraph;z-index:-15582" coordorigin="3171,-242" coordsize="2,2">
            <v:shape style="position:absolute;left:3171;top:-242;width:2;height:2" coordorigin="3171,-242" coordsize="0,0" path="m3171,-242l3171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190.289246pt;margin-top:-12.100999pt;width:.1pt;height:.1pt;mso-position-horizontal-relative:page;mso-position-vertical-relative:paragraph;z-index:-15581" coordorigin="3806,-242" coordsize="2,2">
            <v:shape style="position:absolute;left:3806;top:-242;width:2;height:2" coordorigin="3806,-242" coordsize="0,0" path="m3806,-242l3806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22.009354pt;margin-top:-12.100999pt;width:.1pt;height:.1pt;mso-position-horizontal-relative:page;mso-position-vertical-relative:paragraph;z-index:-15580" coordorigin="4440,-242" coordsize="2,2">
            <v:shape style="position:absolute;left:4440;top:-242;width:2;height:2" coordorigin="4440,-242" coordsize="0,0" path="m4440,-242l4440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53.729462pt;margin-top:-12.100999pt;width:.1pt;height:.1pt;mso-position-horizontal-relative:page;mso-position-vertical-relative:paragraph;z-index:-15579" coordorigin="5075,-242" coordsize="2,2">
            <v:shape style="position:absolute;left:5075;top:-242;width:2;height:2" coordorigin="5075,-242" coordsize="0,0" path="m5075,-242l5075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85.449585pt;margin-top:-12.100999pt;width:.1pt;height:.1pt;mso-position-horizontal-relative:page;mso-position-vertical-relative:paragraph;z-index:-15578" coordorigin="5709,-242" coordsize="2,2">
            <v:shape style="position:absolute;left:5709;top:-242;width:2;height:2" coordorigin="5709,-242" coordsize="0,0" path="m5709,-242l5709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17.169678pt;margin-top:-12.100999pt;width:.1pt;height:.1pt;mso-position-horizontal-relative:page;mso-position-vertical-relative:paragraph;z-index:-15577" coordorigin="6343,-242" coordsize="2,2">
            <v:shape style="position:absolute;left:6343;top:-242;width:2;height:2" coordorigin="6343,-242" coordsize="0,0" path="m6343,-242l6343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48.889801pt;margin-top:-12.100999pt;width:.1pt;height:.1pt;mso-position-horizontal-relative:page;mso-position-vertical-relative:paragraph;z-index:-15576" coordorigin="6978,-242" coordsize="2,2">
            <v:shape style="position:absolute;left:6978;top:-242;width:2;height:2" coordorigin="6978,-242" coordsize="0,0" path="m6978,-242l6978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80.609924pt;margin-top:-12.100999pt;width:.1pt;height:.1pt;mso-position-horizontal-relative:page;mso-position-vertical-relative:paragraph;z-index:-15575" coordorigin="7612,-242" coordsize="2,2">
            <v:shape style="position:absolute;left:7612;top:-242;width:2;height:2" coordorigin="7612,-242" coordsize="0,0" path="m7612,-242l7612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12.330017pt;margin-top:-12.100999pt;width:.1pt;height:.1pt;mso-position-horizontal-relative:page;mso-position-vertical-relative:paragraph;z-index:-15574" coordorigin="8247,-242" coordsize="2,2">
            <v:shape style="position:absolute;left:8247;top:-242;width:2;height:2" coordorigin="8247,-242" coordsize="0,0" path="m8247,-242l8247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44.05014pt;margin-top:-12.100999pt;width:.1pt;height:.1pt;mso-position-horizontal-relative:page;mso-position-vertical-relative:paragraph;z-index:-15573" coordorigin="8881,-242" coordsize="2,2">
            <v:shape style="position:absolute;left:8881;top:-242;width:2;height:2" coordorigin="8881,-242" coordsize="0,0" path="m8881,-242l8881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75.770233pt;margin-top:-12.100999pt;width:.1pt;height:.1pt;mso-position-horizontal-relative:page;mso-position-vertical-relative:paragraph;z-index:-15572" coordorigin="9515,-242" coordsize="2,2">
            <v:shape style="position:absolute;left:9515;top:-242;width:2;height:2" coordorigin="9515,-242" coordsize="0,0" path="m9515,-242l9515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07.490356pt;margin-top:-12.100999pt;width:.1pt;height:.1pt;mso-position-horizontal-relative:page;mso-position-vertical-relative:paragraph;z-index:-15571" coordorigin="10150,-242" coordsize="2,2">
            <v:shape style="position:absolute;left:10150;top:-242;width:2;height:2" coordorigin="10150,-242" coordsize="0,0" path="m10150,-242l10150,-24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210449pt;margin-top:-12.100999pt;width:.1pt;height:.1pt;mso-position-horizontal-relative:page;mso-position-vertical-relative:paragraph;z-index:-15570" coordorigin="10784,-242" coordsize="2,2">
            <v:shape style="position:absolute;left:10784;top:-242;width:2;height:2" coordorigin="10784,-242" coordsize="0,0" path="m10784,-242l10784,-242e" filled="f" stroked="t" strokeweight="0pt" strokecolor="#D0D7E5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pgSz w:w="11907" w:h="16840"/>
          <w:pgMar w:header="0" w:footer="897" w:top="1020" w:bottom="1100" w:left="1060" w:right="1000"/>
        </w:sectPr>
      </w:pPr>
    </w:p>
    <w:p>
      <w:pPr>
        <w:spacing w:line="90" w:lineRule="exact" w:before="5"/>
        <w:rPr>
          <w:sz w:val="9"/>
          <w:szCs w:val="9"/>
        </w:rPr>
      </w:pPr>
      <w:r>
        <w:rPr/>
        <w:pict>
          <v:group style="position:absolute;margin-left:58.20023pt;margin-top:56.704365pt;width:.391439pt;height:.1pt;mso-position-horizontal-relative:page;mso-position-vertical-relative:page;z-index:-15569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2.272354pt;margin-top:56.704365pt;width:.39183pt;height:.1pt;mso-position-horizontal-relative:page;mso-position-vertical-relative:page;z-index:-15568" coordorigin="2245,1134" coordsize="8,2">
            <v:shape style="position:absolute;left:2245;top:1134;width:8;height:2" coordorigin="2245,1134" coordsize="8,0" path="m2245,1134l2253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4.556976pt;margin-top:56.704365pt;width:.39183pt;height:.1pt;mso-position-horizontal-relative:page;mso-position-vertical-relative:page;z-index:-15567" coordorigin="3891,1134" coordsize="8,2">
            <v:shape style="position:absolute;left:3891;top:1134;width:8;height:2" coordorigin="3891,1134" coordsize="8,0" path="m3891,1134l3899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658234pt;margin-top:56.704365pt;width:.39183pt;height:.1pt;mso-position-horizontal-relative:page;mso-position-vertical-relative:page;z-index:-15566" coordorigin="4753,1134" coordsize="8,2">
            <v:shape style="position:absolute;left:4753;top:1134;width:8;height:2" coordorigin="4753,1134" coordsize="8,0" path="m4753,1134l4761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0.759491pt;margin-top:56.704365pt;width:.39183pt;height:.1pt;mso-position-horizontal-relative:page;mso-position-vertical-relative:page;z-index:-15565" coordorigin="5615,1134" coordsize="8,2">
            <v:shape style="position:absolute;left:5615;top:1134;width:8;height:2" coordorigin="5615,1134" coordsize="8,0" path="m5615,1134l5623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3.860779pt;margin-top:56.704365pt;width:.39183pt;height:.1pt;mso-position-horizontal-relative:page;mso-position-vertical-relative:page;z-index:-15564" coordorigin="6477,1134" coordsize="8,2">
            <v:shape style="position:absolute;left:6477;top:1134;width:8;height:2" coordorigin="6477,1134" coordsize="8,0" path="m6477,1134l6485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6.962036pt;margin-top:56.704365pt;width:.392222pt;height:.1pt;mso-position-horizontal-relative:page;mso-position-vertical-relative:page;z-index:-15563" coordorigin="7339,1134" coordsize="8,2">
            <v:shape style="position:absolute;left:7339;top:1134;width:8;height:2" coordorigin="7339,1134" coordsize="8,0" path="m7339,1134l7347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0.063629pt;margin-top:56.704365pt;width:.39183pt;height:.1pt;mso-position-horizontal-relative:page;mso-position-vertical-relative:page;z-index:-15562" coordorigin="8201,1134" coordsize="8,2">
            <v:shape style="position:absolute;left:8201;top:1134;width:8;height:2" coordorigin="8201,1134" coordsize="8,0" path="m8201,1134l8209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164917pt;margin-top:56.704365pt;width:.39183pt;height:.1pt;mso-position-horizontal-relative:page;mso-position-vertical-relative:page;z-index:-15561" coordorigin="9063,1134" coordsize="8,2">
            <v:shape style="position:absolute;left:9063;top:1134;width:8;height:2" coordorigin="9063,1134" coordsize="8,0" path="m9063,1134l9071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6.266174pt;margin-top:56.704365pt;width:.39183pt;height:.1pt;mso-position-horizontal-relative:page;mso-position-vertical-relative:page;z-index:-15560" coordorigin="9925,1134" coordsize="8,2">
            <v:shape style="position:absolute;left:9925;top:1134;width:8;height:2" coordorigin="9925,1134" coordsize="8,0" path="m9925,1134l9933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67432pt;margin-top:56.704365pt;width:.391439pt;height:.1pt;mso-position-horizontal-relative:page;mso-position-vertical-relative:page;z-index:-15559" coordorigin="10787,1134" coordsize="8,2">
            <v:shape style="position:absolute;left:10787;top:1134;width:8;height:2" coordorigin="10787,1134" coordsize="8,0" path="m10787,1134l10795,1134e" filled="t" fillcolor="#D0D7E5" stroked="f">
              <v:path arrowok="t"/>
              <v:fill type="solid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4" w:hRule="exact"/>
        </w:trPr>
        <w:tc>
          <w:tcPr>
            <w:tcW w:w="2723" w:type="dxa"/>
            <w:gridSpan w:val="2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28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3" w:hRule="exact"/>
        </w:trPr>
        <w:tc>
          <w:tcPr>
            <w:tcW w:w="1078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82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urop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4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18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26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orr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pond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hoo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106,141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105,574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106,453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108,333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109,251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109,807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110,360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2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111,613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8" w:hRule="exact"/>
        </w:trPr>
        <w:tc>
          <w:tcPr>
            <w:tcW w:w="1078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ori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5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orr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pond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hoo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30,134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29,209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30,994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31,816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32,866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33,297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33,019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33,366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8" w:hRule="exact"/>
        </w:trPr>
        <w:tc>
          <w:tcPr>
            <w:tcW w:w="1078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29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5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orr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pond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hoo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7,834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8,086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8,454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8,836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9,166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9,431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9,697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9,993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8" w:hRule="exact"/>
        </w:trPr>
        <w:tc>
          <w:tcPr>
            <w:tcW w:w="1078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18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26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8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orr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pond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hoo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7,383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7,575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8,141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8,956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9,405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9,389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9,481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35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10,230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8" w:hRule="exact"/>
        </w:trPr>
        <w:tc>
          <w:tcPr>
            <w:tcW w:w="1078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7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r/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5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5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078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orr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pond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85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85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hoo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4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8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15"/>
              <w:ind w:right="155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85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9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2,475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2,060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2,145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2,232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2,397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2,597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2,697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9" w:lineRule="exact" w:before="29"/>
              <w:ind w:left="4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5,936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after="0" w:line="169" w:lineRule="exact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020" w:bottom="1080" w:left="1060" w:right="1000"/>
        </w:sectPr>
      </w:pPr>
    </w:p>
    <w:p>
      <w:pPr>
        <w:pStyle w:val="BodyText"/>
        <w:spacing w:before="80"/>
        <w:ind w:right="0"/>
        <w:jc w:val="left"/>
      </w:pPr>
      <w:r>
        <w:rPr/>
        <w:pict>
          <v:group style="position:absolute;margin-left:55.200001pt;margin-top:57.419983pt;width:484.8pt;height:.1pt;mso-position-horizontal-relative:page;mso-position-vertical-relative:page;z-index:-15558" coordorigin="1104,1148" coordsize="9696,2">
            <v:shape style="position:absolute;left:1104;top:1148;width:9696;height:2" coordorigin="1104,1148" coordsize="9696,0" path="m1104,1148l10800,1148e" filled="f" stroked="t" strokeweight="1.42pt" strokecolor="#003865">
              <v:path arrowok="t"/>
            </v:shape>
            <w10:wrap type="none"/>
          </v:group>
        </w:pict>
      </w:r>
      <w:r>
        <w:rPr/>
        <w:pict>
          <v:group style="position:absolute;margin-left:539.478882pt;margin-top:214.526642pt;width:.542309pt;height:.968744pt;mso-position-horizontal-relative:page;mso-position-vertical-relative:page;z-index:-15541" coordorigin="10790,4291" coordsize="11,19">
            <v:group style="position:absolute;left:10795;top:4296;width:2;height:2" coordorigin="10795,4296" coordsize="2,2">
              <v:shape style="position:absolute;left:10795;top:4296;width:2;height:2" coordorigin="10795,4296" coordsize="0,0" path="m10795,4296l10795,4296e" filled="f" stroked="t" strokeweight="0pt" strokecolor="#D0D7E5">
                <v:path arrowok="t"/>
              </v:shape>
            </v:group>
            <v:group style="position:absolute;left:10795;top:4296;width:2;height:9" coordorigin="10795,4296" coordsize="2,9">
              <v:shape style="position:absolute;left:10795;top:4296;width:2;height:9" coordorigin="10795,4296" coordsize="0,9" path="m10795,4300l10795,4300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224.517197pt;width:.542309pt;height:.968744pt;mso-position-horizontal-relative:page;mso-position-vertical-relative:page;z-index:-15540" coordorigin="10790,4490" coordsize="11,19">
            <v:group style="position:absolute;left:10795;top:4496;width:2;height:2" coordorigin="10795,4496" coordsize="2,2">
              <v:shape style="position:absolute;left:10795;top:4496;width:2;height:2" coordorigin="10795,4496" coordsize="0,0" path="m10795,4496l10795,4496e" filled="f" stroked="t" strokeweight="0pt" strokecolor="#D0D7E5">
                <v:path arrowok="t"/>
              </v:shape>
            </v:group>
            <v:group style="position:absolute;left:10795;top:4496;width:2;height:9" coordorigin="10795,4496" coordsize="2,9">
              <v:shape style="position:absolute;left:10795;top:4496;width:2;height:9" coordorigin="10795,4496" coordsize="0,9" path="m10795,4500l10795,4500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745911pt;margin-top:254.756073pt;width:.1pt;height:.1pt;mso-position-horizontal-relative:page;mso-position-vertical-relative:page;z-index:-15539" coordorigin="10795,5095" coordsize="2,2">
            <v:shape style="position:absolute;left:10795;top:5095;width:2;height:2" coordorigin="10795,5095" coordsize="0,0" path="m10795,5095l10795,509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264.746613pt;width:.1pt;height:.1pt;mso-position-horizontal-relative:page;mso-position-vertical-relative:page;z-index:-15538" coordorigin="10795,5295" coordsize="2,2">
            <v:shape style="position:absolute;left:10795;top:5295;width:2;height:2" coordorigin="10795,5295" coordsize="0,0" path="m10795,5295l10795,529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274.737183pt;width:.1pt;height:.1pt;mso-position-horizontal-relative:page;mso-position-vertical-relative:page;z-index:-15537" coordorigin="10795,5495" coordsize="2,2">
            <v:shape style="position:absolute;left:10795;top:5495;width:2;height:2" coordorigin="10795,5495" coordsize="0,0" path="m10795,5495l10795,549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284.727722pt;width:.1pt;height:.1pt;mso-position-horizontal-relative:page;mso-position-vertical-relative:page;z-index:-15536" coordorigin="10795,5695" coordsize="2,2">
            <v:shape style="position:absolute;left:10795;top:5695;width:2;height:2" coordorigin="10795,5695" coordsize="0,0" path="m10795,5695l10795,569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294.718292pt;width:.1pt;height:.1pt;mso-position-horizontal-relative:page;mso-position-vertical-relative:page;z-index:-15535" coordorigin="10795,5894" coordsize="2,2">
            <v:shape style="position:absolute;left:10795;top:5894;width:2;height:2" coordorigin="10795,5894" coordsize="0,0" path="m10795,5894l10795,58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04.708832pt;width:.1pt;height:.1pt;mso-position-horizontal-relative:page;mso-position-vertical-relative:page;z-index:-15534" coordorigin="10795,6094" coordsize="2,2">
            <v:shape style="position:absolute;left:10795;top:6094;width:2;height:2" coordorigin="10795,6094" coordsize="0,0" path="m10795,6094l10795,60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14.699402pt;width:.1pt;height:.1pt;mso-position-horizontal-relative:page;mso-position-vertical-relative:page;z-index:-15533" coordorigin="10795,6294" coordsize="2,2">
            <v:shape style="position:absolute;left:10795;top:6294;width:2;height:2" coordorigin="10795,6294" coordsize="0,0" path="m10795,6294l10795,62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24.689941pt;width:.1pt;height:.1pt;mso-position-horizontal-relative:page;mso-position-vertical-relative:page;z-index:-15532" coordorigin="10795,6494" coordsize="2,2">
            <v:shape style="position:absolute;left:10795;top:6494;width:2;height:2" coordorigin="10795,6494" coordsize="0,0" path="m10795,6494l10795,64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34.680511pt;width:.1pt;height:.1pt;mso-position-horizontal-relative:page;mso-position-vertical-relative:page;z-index:-15531" coordorigin="10795,6694" coordsize="2,2">
            <v:shape style="position:absolute;left:10795;top:6694;width:2;height:2" coordorigin="10795,6694" coordsize="0,0" path="m10795,6694l10795,66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44.671051pt;width:.1pt;height:.1pt;mso-position-horizontal-relative:page;mso-position-vertical-relative:page;z-index:-15530" coordorigin="10795,6893" coordsize="2,2">
            <v:shape style="position:absolute;left:10795;top:6893;width:2;height:2" coordorigin="10795,6893" coordsize="0,0" path="m10795,6893l10795,689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74.642731pt;width:.1pt;height:.1pt;mso-position-horizontal-relative:page;mso-position-vertical-relative:page;z-index:-15529" coordorigin="10795,7493" coordsize="2,2">
            <v:shape style="position:absolute;left:10795;top:7493;width:2;height:2" coordorigin="10795,7493" coordsize="0,0" path="m10795,7493l10795,749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84.63327pt;width:.1pt;height:.1pt;mso-position-horizontal-relative:page;mso-position-vertical-relative:page;z-index:-15528" coordorigin="10795,7693" coordsize="2,2">
            <v:shape style="position:absolute;left:10795;top:7693;width:2;height:2" coordorigin="10795,7693" coordsize="0,0" path="m10795,7693l10795,769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394.62381pt;width:.1pt;height:.1pt;mso-position-horizontal-relative:page;mso-position-vertical-relative:page;z-index:-15527" coordorigin="10795,7892" coordsize="2,2">
            <v:shape style="position:absolute;left:10795;top:7892;width:2;height:2" coordorigin="10795,7892" coordsize="0,0" path="m10795,7892l10795,78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04.61438pt;width:.1pt;height:.1pt;mso-position-horizontal-relative:page;mso-position-vertical-relative:page;z-index:-15526" coordorigin="10795,8092" coordsize="2,2">
            <v:shape style="position:absolute;left:10795;top:8092;width:2;height:2" coordorigin="10795,8092" coordsize="0,0" path="m10795,8092l10795,80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14.604919pt;width:.1pt;height:.1pt;mso-position-horizontal-relative:page;mso-position-vertical-relative:page;z-index:-15525" coordorigin="10795,8292" coordsize="2,2">
            <v:shape style="position:absolute;left:10795;top:8292;width:2;height:2" coordorigin="10795,8292" coordsize="0,0" path="m10795,8292l10795,82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24.59549pt;width:.1pt;height:.1pt;mso-position-horizontal-relative:page;mso-position-vertical-relative:page;z-index:-15524" coordorigin="10795,8492" coordsize="2,2">
            <v:shape style="position:absolute;left:10795;top:8492;width:2;height:2" coordorigin="10795,8492" coordsize="0,0" path="m10795,8492l10795,84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34.586029pt;width:.1pt;height:.1pt;mso-position-horizontal-relative:page;mso-position-vertical-relative:page;z-index:-15523" coordorigin="10795,8692" coordsize="2,2">
            <v:shape style="position:absolute;left:10795;top:8692;width:2;height:2" coordorigin="10795,8692" coordsize="0,0" path="m10795,8692l10795,86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44.576599pt;width:.1pt;height:.1pt;mso-position-horizontal-relative:page;mso-position-vertical-relative:page;z-index:-15522" coordorigin="10795,8892" coordsize="2,2">
            <v:shape style="position:absolute;left:10795;top:8892;width:2;height:2" coordorigin="10795,8892" coordsize="0,0" path="m10795,8892l10795,88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54.567139pt;width:.1pt;height:.1pt;mso-position-horizontal-relative:page;mso-position-vertical-relative:page;z-index:-15521" coordorigin="10795,9091" coordsize="2,2">
            <v:shape style="position:absolute;left:10795;top:9091;width:2;height:2" coordorigin="10795,9091" coordsize="0,0" path="m10795,9091l10795,909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84.538818pt;width:.1pt;height:.1pt;mso-position-horizontal-relative:page;mso-position-vertical-relative:page;z-index:-15520" coordorigin="10795,9691" coordsize="2,2">
            <v:shape style="position:absolute;left:10795;top:9691;width:2;height:2" coordorigin="10795,9691" coordsize="0,0" path="m10795,9691l10795,969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494.529358pt;width:.1pt;height:.1pt;mso-position-horizontal-relative:page;mso-position-vertical-relative:page;z-index:-15519" coordorigin="10795,9891" coordsize="2,2">
            <v:shape style="position:absolute;left:10795;top:9891;width:2;height:2" coordorigin="10795,9891" coordsize="0,0" path="m10795,9891l10795,989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04.519928pt;width:.1pt;height:.1pt;mso-position-horizontal-relative:page;mso-position-vertical-relative:page;z-index:-15518" coordorigin="10795,10090" coordsize="2,2">
            <v:shape style="position:absolute;left:10795;top:10090;width:2;height:2" coordorigin="10795,10090" coordsize="0,0" path="m10795,10090l10795,100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14.510498pt;width:.1pt;height:.1pt;mso-position-horizontal-relative:page;mso-position-vertical-relative:page;z-index:-15517" coordorigin="10795,10290" coordsize="2,2">
            <v:shape style="position:absolute;left:10795;top:10290;width:2;height:2" coordorigin="10795,10290" coordsize="0,0" path="m10795,10290l10795,102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24.501038pt;width:.1pt;height:.1pt;mso-position-horizontal-relative:page;mso-position-vertical-relative:page;z-index:-15516" coordorigin="10795,10490" coordsize="2,2">
            <v:shape style="position:absolute;left:10795;top:10490;width:2;height:2" coordorigin="10795,10490" coordsize="0,0" path="m10795,10490l10795,104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34.491577pt;width:.1pt;height:.1pt;mso-position-horizontal-relative:page;mso-position-vertical-relative:page;z-index:-15515" coordorigin="10795,10690" coordsize="2,2">
            <v:shape style="position:absolute;left:10795;top:10690;width:2;height:2" coordorigin="10795,10690" coordsize="0,0" path="m10795,10690l10795,106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44.482117pt;width:.1pt;height:.1pt;mso-position-horizontal-relative:page;mso-position-vertical-relative:page;z-index:-15514" coordorigin="10795,10890" coordsize="2,2">
            <v:shape style="position:absolute;left:10795;top:10890;width:2;height:2" coordorigin="10795,10890" coordsize="0,0" path="m10795,10890l10795,108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54.472656pt;width:.1pt;height:.1pt;mso-position-horizontal-relative:page;mso-position-vertical-relative:page;z-index:-15513" coordorigin="10795,11089" coordsize="2,2">
            <v:shape style="position:absolute;left:10795;top:11089;width:2;height:2" coordorigin="10795,11089" coordsize="0,0" path="m10795,11089l10795,1108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64.463257pt;width:.1pt;height:.1pt;mso-position-horizontal-relative:page;mso-position-vertical-relative:page;z-index:-15512" coordorigin="10795,11289" coordsize="2,2">
            <v:shape style="position:absolute;left:10795;top:11289;width:2;height:2" coordorigin="10795,11289" coordsize="0,0" path="m10795,11289l10795,1128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911pt;margin-top:574.453796pt;width:.1pt;height:.1pt;mso-position-horizontal-relative:page;mso-position-vertical-relative:page;z-index:-15511" coordorigin="10795,11489" coordsize="2,2">
            <v:shape style="position:absolute;left:10795;top:11489;width:2;height:2" coordorigin="10795,11489" coordsize="0,0" path="m10795,11489l10795,11489e" filled="f" stroked="t" strokeweight="0pt" strokecolor="#D0D7E5">
              <v:path arrowok="t"/>
            </v:shape>
            <w10:wrap type="none"/>
          </v:group>
        </w:pict>
      </w:r>
      <w:bookmarkStart w:name="Appendix B: Tables for Part 2 – The regi" w:id="115"/>
      <w:bookmarkEnd w:id="115"/>
      <w:r>
        <w:rPr/>
      </w:r>
      <w:bookmarkStart w:name="_bookmark70" w:id="116"/>
      <w:bookmarkEnd w:id="116"/>
      <w:r>
        <w:rPr/>
      </w:r>
      <w:r>
        <w:rPr>
          <w:b w:val="0"/>
          <w:bCs w:val="0"/>
          <w:color w:val="EAF1DD"/>
          <w:spacing w:val="13"/>
          <w:w w:val="100"/>
        </w:rPr>
        <w:t>AP</w:t>
      </w:r>
      <w:r>
        <w:rPr>
          <w:b w:val="0"/>
          <w:bCs w:val="0"/>
          <w:color w:val="EAF1DD"/>
          <w:spacing w:val="15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END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X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B</w:t>
      </w:r>
      <w:r>
        <w:rPr>
          <w:b w:val="0"/>
          <w:bCs w:val="0"/>
          <w:color w:val="EAF1DD"/>
          <w:spacing w:val="0"/>
          <w:w w:val="100"/>
        </w:rPr>
        <w:t>:</w:t>
      </w:r>
      <w:r>
        <w:rPr>
          <w:b w:val="0"/>
          <w:bCs w:val="0"/>
          <w:color w:val="EAF1DD"/>
          <w:spacing w:val="30"/>
          <w:w w:val="100"/>
        </w:rPr>
        <w:t> 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AB</w:t>
      </w:r>
      <w:r>
        <w:rPr>
          <w:b w:val="0"/>
          <w:bCs w:val="0"/>
          <w:color w:val="EAF1DD"/>
          <w:spacing w:val="14"/>
          <w:w w:val="100"/>
        </w:rPr>
        <w:t>L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F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R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PAR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2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–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5"/>
          <w:w w:val="100"/>
        </w:rPr>
        <w:t>G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6"/>
        <w:ind w:left="83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0.650002pt;margin-top:-27.696344pt;width:493.9pt;height:20.62pt;mso-position-horizontal-relative:page;mso-position-vertical-relative:paragraph;z-index:-15557" coordorigin="1013,-554" coordsize="9878,412">
            <v:group style="position:absolute;left:1104;top:-493;width:9696;height:290" coordorigin="1104,-493" coordsize="9696,290">
              <v:shape style="position:absolute;left:1104;top:-493;width:9696;height:290" coordorigin="1104,-493" coordsize="9696,290" path="m1104,-203l10800,-203,10800,-493,1104,-493,1104,-203xe" filled="t" fillcolor="#003865" stroked="f">
                <v:path arrowok="t"/>
                <v:fill type="solid"/>
              </v:shape>
            </v:group>
            <v:group style="position:absolute;left:1044;top:-523;width:9816;height:2" coordorigin="1044,-523" coordsize="9816,2">
              <v:shape style="position:absolute;left:1044;top:-523;width:9816;height:2" coordorigin="1044,-523" coordsize="9816,0" path="m1044,-523l10860,-523e" filled="f" stroked="t" strokeweight="3.1pt" strokecolor="#003865">
                <v:path arrowok="t"/>
              </v:shape>
            </v:group>
            <v:group style="position:absolute;left:1044;top:-173;width:9816;height:2" coordorigin="1044,-173" coordsize="9816,2">
              <v:shape style="position:absolute;left:1044;top:-173;width:9816;height:2" coordorigin="1044,-173" coordsize="9816,0" path="m1044,-173l10860,-173e" filled="f" stroked="t" strokeweight="3.1pt" strokecolor="#003865">
                <v:path arrowok="t"/>
              </v:shape>
            </v:group>
            <v:group style="position:absolute;left:1074;top:-493;width:2;height:290" coordorigin="1074,-493" coordsize="2,290">
              <v:shape style="position:absolute;left:1074;top:-493;width:2;height:290" coordorigin="1074,-493" coordsize="0,290" path="m1074,-493l1074,-203e" filled="f" stroked="t" strokeweight="3.1pt" strokecolor="#003865">
                <v:path arrowok="t"/>
              </v:shape>
            </v:group>
            <v:group style="position:absolute;left:10830;top:-493;width:2;height:290" coordorigin="10830,-493" coordsize="2,290">
              <v:shape style="position:absolute;left:10830;top:-493;width:2;height:290" coordorigin="10830,-493" coordsize="0,290" path="m10830,-493l10830,-203e" filled="f" stroked="t" strokeweight="3.1pt" strokecolor="#00386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199455pt;margin-top:28.323847pt;width:.397246pt;height:.1pt;mso-position-horizontal-relative:page;mso-position-vertical-relative:paragraph;z-index:-15556" coordorigin="1164,566" coordsize="8,2">
            <v:shape style="position:absolute;left:1164;top:566;width:8;height:2" coordorigin="1164,566" coordsize="8,0" path="m1164,566l1172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172623pt;margin-top:28.323847pt;width:.397644pt;height:.1pt;mso-position-horizontal-relative:page;mso-position-vertical-relative:paragraph;z-index:-15555" coordorigin="2603,566" coordsize="8,2">
            <v:shape style="position:absolute;left:2603;top:566;width:8;height:2" coordorigin="2603,566" coordsize="8,0" path="m2603,566l2611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6.696976pt;margin-top:28.323847pt;width:.397644pt;height:.1pt;mso-position-horizontal-relative:page;mso-position-vertical-relative:paragraph;z-index:-15554" coordorigin="3534,566" coordsize="8,2">
            <v:shape style="position:absolute;left:3534;top:566;width:8;height:2" coordorigin="3534,566" coordsize="8,0" path="m3534,566l3542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48206pt;margin-top:28.323847pt;width:.397644pt;height:.1pt;mso-position-horizontal-relative:page;mso-position-vertical-relative:paragraph;z-index:-15553" coordorigin="10787,566" coordsize="8,2">
            <v:shape style="position:absolute;left:10787;top:566;width:8;height:2" coordorigin="10787,566" coordsize="8,0" path="m10787,566l10795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138901pt;margin-top:28.323847pt;width:.397644pt;height:.1pt;mso-position-horizontal-relative:page;mso-position-vertical-relative:paragraph;z-index:-15552" coordorigin="4743,566" coordsize="8,2">
            <v:shape style="position:absolute;left:4743;top:566;width:8;height:2" coordorigin="4743,566" coordsize="8,0" path="m4743,566l4751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580811pt;margin-top:28.323847pt;width:.397644pt;height:.1pt;mso-position-horizontal-relative:page;mso-position-vertical-relative:paragraph;z-index:-15551" coordorigin="5952,566" coordsize="8,2">
            <v:shape style="position:absolute;left:5952;top:566;width:8;height:2" coordorigin="5952,566" coordsize="8,0" path="m5952,566l5960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022766pt;margin-top:28.323847pt;width:.397644pt;height:.1pt;mso-position-horizontal-relative:page;mso-position-vertical-relative:paragraph;z-index:-15550" coordorigin="7160,566" coordsize="8,2">
            <v:shape style="position:absolute;left:7160;top:566;width:8;height:2" coordorigin="7160,566" coordsize="8,0" path="m7160,566l7168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464294pt;margin-top:28.323847pt;width:.398042pt;height:.1pt;mso-position-horizontal-relative:page;mso-position-vertical-relative:paragraph;z-index:-15549" coordorigin="8369,566" coordsize="8,2">
            <v:shape style="position:absolute;left:8369;top:566;width:8;height:2" coordorigin="8369,566" coordsize="8,0" path="m8369,566l8377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8.90625pt;margin-top:28.323847pt;width:.397644pt;height:.1pt;mso-position-horizontal-relative:page;mso-position-vertical-relative:paragraph;z-index:-15548" coordorigin="9578,566" coordsize="8,2">
            <v:shape style="position:absolute;left:9578;top:566;width:8;height:2" coordorigin="9578,566" coordsize="8,0" path="m9578,566l9586,566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478882pt;margin-top:58.896996pt;width:.542309pt;height:.968744pt;mso-position-horizontal-relative:page;mso-position-vertical-relative:paragraph;z-index:-15547" coordorigin="10790,1178" coordsize="11,19">
            <v:group style="position:absolute;left:10795;top:1183;width:2;height:2" coordorigin="10795,1183" coordsize="2,2">
              <v:shape style="position:absolute;left:10795;top:1183;width:2;height:2" coordorigin="10795,1183" coordsize="0,0" path="m10795,1183l10795,1183e" filled="f" stroked="t" strokeweight="0pt" strokecolor="#D0D7E5">
                <v:path arrowok="t"/>
              </v:shape>
            </v:group>
            <v:group style="position:absolute;left:10795;top:1183;width:2;height:9" coordorigin="10795,1183" coordsize="2,9">
              <v:shape style="position:absolute;left:10795;top:1183;width:2;height:9" coordorigin="10795,1183" coordsize="0,9" path="m10795,1188l10795,1188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68.88755pt;width:.542309pt;height:.968744pt;mso-position-horizontal-relative:page;mso-position-vertical-relative:paragraph;z-index:-15546" coordorigin="10790,1378" coordsize="11,19">
            <v:group style="position:absolute;left:10795;top:1383;width:2;height:2" coordorigin="10795,1383" coordsize="2,2">
              <v:shape style="position:absolute;left:10795;top:1383;width:2;height:2" coordorigin="10795,1383" coordsize="0,0" path="m10795,1383l10795,1383e" filled="f" stroked="t" strokeweight="0pt" strokecolor="#D0D7E5">
                <v:path arrowok="t"/>
              </v:shape>
            </v:group>
            <v:group style="position:absolute;left:10795;top:1383;width:2;height:9" coordorigin="10795,1383" coordsize="2,9">
              <v:shape style="position:absolute;left:10795;top:1383;width:2;height:9" coordorigin="10795,1383" coordsize="0,9" path="m10795,1387l10795,1387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78.878105pt;width:.542309pt;height:.968744pt;mso-position-horizontal-relative:page;mso-position-vertical-relative:paragraph;z-index:-15545" coordorigin="10790,1578" coordsize="11,19">
            <v:group style="position:absolute;left:10795;top:1583;width:2;height:2" coordorigin="10795,1583" coordsize="2,2">
              <v:shape style="position:absolute;left:10795;top:1583;width:2;height:2" coordorigin="10795,1583" coordsize="0,0" path="m10795,1583l10795,1583e" filled="f" stroked="t" strokeweight="0pt" strokecolor="#D0D7E5">
                <v:path arrowok="t"/>
              </v:shape>
            </v:group>
            <v:group style="position:absolute;left:10795;top:1583;width:2;height:9" coordorigin="10795,1583" coordsize="2,9">
              <v:shape style="position:absolute;left:10795;top:1583;width:2;height:9" coordorigin="10795,1583" coordsize="0,9" path="m10795,1587l10795,1587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88.86866pt;width:.542309pt;height:.968744pt;mso-position-horizontal-relative:page;mso-position-vertical-relative:paragraph;z-index:-15544" coordorigin="10790,1777" coordsize="11,19">
            <v:group style="position:absolute;left:10795;top:1783;width:2;height:2" coordorigin="10795,1783" coordsize="2,2">
              <v:shape style="position:absolute;left:10795;top:1783;width:2;height:2" coordorigin="10795,1783" coordsize="0,0" path="m10795,1783l10795,1783e" filled="f" stroked="t" strokeweight="0pt" strokecolor="#D0D7E5">
                <v:path arrowok="t"/>
              </v:shape>
            </v:group>
            <v:group style="position:absolute;left:10795;top:1783;width:2;height:9" coordorigin="10795,1783" coordsize="2,9">
              <v:shape style="position:absolute;left:10795;top:1783;width:2;height:9" coordorigin="10795,1783" coordsize="0,9" path="m10795,1787l10795,1787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98.859207pt;width:.542309pt;height:.968744pt;mso-position-horizontal-relative:page;mso-position-vertical-relative:paragraph;z-index:-15543" coordorigin="10790,1977" coordsize="11,19">
            <v:group style="position:absolute;left:10795;top:1983;width:2;height:2" coordorigin="10795,1983" coordsize="2,2">
              <v:shape style="position:absolute;left:10795;top:1983;width:2;height:2" coordorigin="10795,1983" coordsize="0,0" path="m10795,1983l10795,1983e" filled="f" stroked="t" strokeweight="0pt" strokecolor="#D0D7E5">
                <v:path arrowok="t"/>
              </v:shape>
            </v:group>
            <v:group style="position:absolute;left:10795;top:1983;width:2;height:9" coordorigin="10795,1983" coordsize="2,9">
              <v:shape style="position:absolute;left:10795;top:1983;width:2;height:9" coordorigin="10795,1983" coordsize="0,9" path="m10795,1987l10795,1987e" filled="f" stroked="t" strokeweight=".534372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78882pt;margin-top:108.849762pt;width:.542309pt;height:.968744pt;mso-position-horizontal-relative:page;mso-position-vertical-relative:paragraph;z-index:-15542" coordorigin="10790,2177" coordsize="11,19">
            <v:group style="position:absolute;left:10795;top:2182;width:2;height:2" coordorigin="10795,2182" coordsize="2,2">
              <v:shape style="position:absolute;left:10795;top:2182;width:2;height:2" coordorigin="10795,2182" coordsize="0,0" path="m10795,2182l10795,2182e" filled="f" stroked="t" strokeweight="0pt" strokecolor="#D0D7E5">
                <v:path arrowok="t"/>
              </v:shape>
            </v:group>
            <v:group style="position:absolute;left:10795;top:2182;width:2;height:9" coordorigin="10795,2182" coordsize="2,9">
              <v:shape style="position:absolute;left:10795;top:2182;width:2;height:9" coordorigin="10795,2182" coordsize="0,9" path="m10795,2187l10795,2187e" filled="f" stroked="t" strokeweight=".534372pt" strokecolor="#D0D7E5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hildr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12</w:t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9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03" w:right="5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3"/>
              <w:ind w:left="2801" w:right="28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4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420" w:right="4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38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437" w:right="43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421" w:right="413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3"/>
              <w:ind w:left="445" w:right="45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03" w:hRule="exact"/>
        </w:trPr>
        <w:tc>
          <w:tcPr>
            <w:tcW w:w="143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1,326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1,285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2,425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98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6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4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4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4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664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4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050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665" w:right="2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9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10,314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3,656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5,215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3,777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712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67" w:lineRule="exact" w:before="22"/>
              <w:ind w:left="6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20,774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98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3,761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2,242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6,006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98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left="759" w:right="21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9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2,329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1,891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199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4,123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320" w:bottom="1080" w:left="1020" w:right="1000"/>
        </w:sectPr>
      </w:pPr>
    </w:p>
    <w:p>
      <w:pPr>
        <w:spacing w:line="90" w:lineRule="exact" w:before="4"/>
        <w:rPr>
          <w:sz w:val="9"/>
          <w:szCs w:val="9"/>
        </w:rPr>
      </w:pPr>
      <w:r>
        <w:rPr/>
        <w:pict>
          <v:group style="position:absolute;margin-left:58.199471pt;margin-top:56.690205pt;width:.397246pt;height:.1pt;mso-position-horizontal-relative:page;mso-position-vertical-relative:page;z-index:-15510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172638pt;margin-top:56.690205pt;width:.397644pt;height:.1pt;mso-position-horizontal-relative:page;mso-position-vertical-relative:page;z-index:-15509" coordorigin="2603,1134" coordsize="8,2">
            <v:shape style="position:absolute;left:2603;top:1134;width:8;height:2" coordorigin="2603,1134" coordsize="8,0" path="m2603,1134l2611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6.697021pt;margin-top:56.68996pt;width:.397644pt;height:.1pt;mso-position-horizontal-relative:page;mso-position-vertical-relative:page;z-index:-15508" coordorigin="3534,1134" coordsize="8,2">
            <v:shape style="position:absolute;left:3534;top:1134;width:8;height:2" coordorigin="3534,1134" coordsize="8,0" path="m3534,1134l354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48267pt;margin-top:56.689777pt;width:.397644pt;height:.1pt;mso-position-horizontal-relative:page;mso-position-vertical-relative:page;z-index:-15507" coordorigin="10787,1134" coordsize="8,2">
            <v:shape style="position:absolute;left:10787;top:1134;width:8;height:2" coordorigin="10787,1134" coordsize="8,0" path="m10787,1134l10795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138901pt;margin-top:56.68951pt;width:.397644pt;height:.1pt;mso-position-horizontal-relative:page;mso-position-vertical-relative:page;z-index:-15506" coordorigin="4743,1134" coordsize="8,2">
            <v:shape style="position:absolute;left:4743;top:1134;width:8;height:2" coordorigin="4743,1134" coordsize="8,0" path="m4743,1134l4751,1134,4743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580811pt;margin-top:56.68951pt;width:.397644pt;height:.1pt;mso-position-horizontal-relative:page;mso-position-vertical-relative:page;z-index:-15505" coordorigin="5952,1134" coordsize="8,2">
            <v:shape style="position:absolute;left:5952;top:1134;width:8;height:2" coordorigin="5952,1134" coordsize="8,0" path="m5952,1134l5960,1134,5952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022675pt;margin-top:56.68951pt;width:.397644pt;height:.1pt;mso-position-horizontal-relative:page;mso-position-vertical-relative:page;z-index:-15504" coordorigin="7160,1134" coordsize="8,2">
            <v:shape style="position:absolute;left:7160;top:1134;width:8;height:2" coordorigin="7160,1134" coordsize="8,0" path="m7160,1134l7168,1134,7160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464569pt;margin-top:56.68951pt;width:.397644pt;height:.1pt;mso-position-horizontal-relative:page;mso-position-vertical-relative:page;z-index:-15503" coordorigin="8369,1134" coordsize="8,2">
            <v:shape style="position:absolute;left:8369;top:1134;width:8;height:2" coordorigin="8369,1134" coordsize="8,0" path="m8369,1134l8377,1134,8369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8.906464pt;margin-top:56.68951pt;width:.397644pt;height:.1pt;mso-position-horizontal-relative:page;mso-position-vertical-relative:page;z-index:-15502" coordorigin="9578,1134" coordsize="8,2">
            <v:shape style="position:absolute;left:9578;top:1134;width:8;height:2" coordorigin="9578,1134" coordsize="8,0" path="m9578,1134l9586,1134,9578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747253pt;margin-top:77.270866pt;width:.1pt;height:.1pt;mso-position-horizontal-relative:page;mso-position-vertical-relative:page;z-index:-15501" coordorigin="10795,1545" coordsize="2,2">
            <v:shape style="position:absolute;left:10795;top:1545;width:2;height:2" coordorigin="10795,1545" coordsize="0,0" path="m10795,1545l10795,154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482788pt;margin-top:87.303291pt;width:.535748pt;height:.957971pt;mso-position-horizontal-relative:page;mso-position-vertical-relative:page;z-index:-15500" coordorigin="10790,1746" coordsize="11,19">
            <v:group style="position:absolute;left:10795;top:1751;width:2;height:2" coordorigin="10795,1751" coordsize="2,2">
              <v:shape style="position:absolute;left:10795;top:1751;width:2;height:2" coordorigin="10795,1751" coordsize="0,0" path="m10795,1751l10795,1751e" filled="f" stroked="t" strokeweight="0pt" strokecolor="#D0D7E5">
                <v:path arrowok="t"/>
              </v:shape>
            </v:group>
            <v:group style="position:absolute;left:10795;top:1751;width:2;height:9" coordorigin="10795,1751" coordsize="2,9">
              <v:shape style="position:absolute;left:10795;top:1751;width:2;height:9" coordorigin="10795,1751" coordsize="0,9" path="m10795,1756l10795,1756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97.598946pt;width:.535748pt;height:.957971pt;mso-position-horizontal-relative:page;mso-position-vertical-relative:page;z-index:-15499" coordorigin="10790,1952" coordsize="11,19">
            <v:group style="position:absolute;left:10795;top:1957;width:2;height:2" coordorigin="10795,1957" coordsize="2,2">
              <v:shape style="position:absolute;left:10795;top:1957;width:2;height:2" coordorigin="10795,1957" coordsize="0,0" path="m10795,1957l10795,1957e" filled="f" stroked="t" strokeweight="0pt" strokecolor="#D0D7E5">
                <v:path arrowok="t"/>
              </v:shape>
            </v:group>
            <v:group style="position:absolute;left:10795;top:1957;width:2;height:9" coordorigin="10795,1957" coordsize="2,9">
              <v:shape style="position:absolute;left:10795;top:1957;width:2;height:9" coordorigin="10795,1957" coordsize="0,9" path="m10795,1962l10795,1962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07.8946pt;width:.535748pt;height:.957971pt;mso-position-horizontal-relative:page;mso-position-vertical-relative:page;z-index:-15498" coordorigin="10790,2158" coordsize="11,19">
            <v:group style="position:absolute;left:10795;top:2163;width:2;height:2" coordorigin="10795,2163" coordsize="2,2">
              <v:shape style="position:absolute;left:10795;top:2163;width:2;height:2" coordorigin="10795,2163" coordsize="0,0" path="m10795,2163l10795,2163e" filled="f" stroked="t" strokeweight="0pt" strokecolor="#D0D7E5">
                <v:path arrowok="t"/>
              </v:shape>
            </v:group>
            <v:group style="position:absolute;left:10795;top:2163;width:2;height:9" coordorigin="10795,2163" coordsize="2,9">
              <v:shape style="position:absolute;left:10795;top:2163;width:2;height:9" coordorigin="10795,2163" coordsize="0,9" path="m10795,2167l10795,2167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18.190254pt;width:.535748pt;height:.957971pt;mso-position-horizontal-relative:page;mso-position-vertical-relative:page;z-index:-15497" coordorigin="10790,2364" coordsize="11,19">
            <v:group style="position:absolute;left:10795;top:2369;width:2;height:2" coordorigin="10795,2369" coordsize="2,2">
              <v:shape style="position:absolute;left:10795;top:2369;width:2;height:2" coordorigin="10795,2369" coordsize="0,0" path="m10795,2369l10795,2369e" filled="f" stroked="t" strokeweight="0pt" strokecolor="#D0D7E5">
                <v:path arrowok="t"/>
              </v:shape>
            </v:group>
            <v:group style="position:absolute;left:10795;top:2369;width:2;height:9" coordorigin="10795,2369" coordsize="2,9">
              <v:shape style="position:absolute;left:10795;top:2369;width:2;height:9" coordorigin="10795,2369" coordsize="0,9" path="m10795,2373l10795,2373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28.485916pt;width:.535748pt;height:.957971pt;mso-position-horizontal-relative:page;mso-position-vertical-relative:page;z-index:-15496" coordorigin="10790,2570" coordsize="11,19">
            <v:group style="position:absolute;left:10795;top:2575;width:2;height:2" coordorigin="10795,2575" coordsize="2,2">
              <v:shape style="position:absolute;left:10795;top:2575;width:2;height:2" coordorigin="10795,2575" coordsize="0,0" path="m10795,2575l10795,2575e" filled="f" stroked="t" strokeweight="0pt" strokecolor="#D0D7E5">
                <v:path arrowok="t"/>
              </v:shape>
            </v:group>
            <v:group style="position:absolute;left:10795;top:2575;width:2;height:9" coordorigin="10795,2575" coordsize="2,9">
              <v:shape style="position:absolute;left:10795;top:2575;width:2;height:9" coordorigin="10795,2575" coordsize="0,9" path="m10795,2579l10795,2579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38.781570pt;width:.535748pt;height:.957971pt;mso-position-horizontal-relative:page;mso-position-vertical-relative:page;z-index:-15495" coordorigin="10790,2776" coordsize="11,19">
            <v:group style="position:absolute;left:10795;top:2781;width:2;height:2" coordorigin="10795,2781" coordsize="2,2">
              <v:shape style="position:absolute;left:10795;top:2781;width:2;height:2" coordorigin="10795,2781" coordsize="0,0" path="m10795,2781l10795,2781e" filled="f" stroked="t" strokeweight="0pt" strokecolor="#D0D7E5">
                <v:path arrowok="t"/>
              </v:shape>
            </v:group>
            <v:group style="position:absolute;left:10795;top:2781;width:2;height:9" coordorigin="10795,2781" coordsize="2,9">
              <v:shape style="position:absolute;left:10795;top:2781;width:2;height:9" coordorigin="10795,2781" coordsize="0,9" path="m10795,2785l10795,2785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49.077225pt;width:.535748pt;height:.957971pt;mso-position-horizontal-relative:page;mso-position-vertical-relative:page;z-index:-15494" coordorigin="10790,2982" coordsize="11,19">
            <v:group style="position:absolute;left:10795;top:2987;width:2;height:2" coordorigin="10795,2987" coordsize="2,2">
              <v:shape style="position:absolute;left:10795;top:2987;width:2;height:2" coordorigin="10795,2987" coordsize="0,0" path="m10795,2987l10795,2987e" filled="f" stroked="t" strokeweight="0pt" strokecolor="#D0D7E5">
                <v:path arrowok="t"/>
              </v:shape>
            </v:group>
            <v:group style="position:absolute;left:10795;top:2987;width:2;height:9" coordorigin="10795,2987" coordsize="2,9">
              <v:shape style="position:absolute;left:10795;top:2987;width:2;height:9" coordorigin="10795,2987" coordsize="0,9" path="m10795,2991l10795,2991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482788pt;margin-top:159.372879pt;width:.535748pt;height:.957971pt;mso-position-horizontal-relative:page;mso-position-vertical-relative:page;z-index:-15493" coordorigin="10790,3187" coordsize="11,19">
            <v:group style="position:absolute;left:10795;top:3193;width:2;height:2" coordorigin="10795,3193" coordsize="2,2">
              <v:shape style="position:absolute;left:10795;top:3193;width:2;height:2" coordorigin="10795,3193" coordsize="0,0" path="m10795,3193l10795,3193e" filled="f" stroked="t" strokeweight="0pt" strokecolor="#D0D7E5">
                <v:path arrowok="t"/>
              </v:shape>
            </v:group>
            <v:group style="position:absolute;left:10795;top:3193;width:2;height:9" coordorigin="10795,3193" coordsize="2,9">
              <v:shape style="position:absolute;left:10795;top:3193;width:2;height:9" coordorigin="10795,3193" coordsize="0,9" path="m10795,3197l10795,3197e" filled="f" stroked="t" strokeweight=".528986pt" strokecolor="#D0D7E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747375pt;margin-top:169.930664pt;width:.1pt;height:.1pt;mso-position-horizontal-relative:page;mso-position-vertical-relative:page;z-index:-15492" coordorigin="10795,3399" coordsize="2,2">
            <v:shape style="position:absolute;left:10795;top:3399;width:2;height:2" coordorigin="10795,3399" coordsize="0,0" path="m10795,3399l10795,339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375pt;margin-top:180.226196pt;width:.1pt;height:.1pt;mso-position-horizontal-relative:page;mso-position-vertical-relative:page;z-index:-15491" coordorigin="10795,3605" coordsize="2,2">
            <v:shape style="position:absolute;left:10795;top:3605;width:2;height:2" coordorigin="10795,3605" coordsize="0,0" path="m10795,3605l10795,360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37pt;margin-top:190.092743pt;width:.1pt;height:.1pt;mso-position-horizontal-relative:page;mso-position-vertical-relative:page;z-index:-15490" coordorigin="10795,3802" coordsize="2,2">
            <v:shape style="position:absolute;left:10795;top:3802;width:2;height:2" coordorigin="10795,3802" coordsize="0,0" path="m10795,3802l10795,380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37pt;margin-top:199.95929pt;width:.1pt;height:.1pt;mso-position-horizontal-relative:page;mso-position-vertical-relative:page;z-index:-15489" coordorigin="10795,3999" coordsize="2,2">
            <v:shape style="position:absolute;left:10795;top:3999;width:2;height:2" coordorigin="10795,3999" coordsize="0,0" path="m10795,3999l10795,399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37pt;margin-top:209.825836pt;width:.1pt;height:.1pt;mso-position-horizontal-relative:page;mso-position-vertical-relative:page;z-index:-15488" coordorigin="10795,4197" coordsize="2,2">
            <v:shape style="position:absolute;left:10795;top:4197;width:2;height:2" coordorigin="10795,4197" coordsize="0,0" path="m10795,4197l10795,419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37pt;margin-top:219.692383pt;width:.1pt;height:.1pt;mso-position-horizontal-relative:page;mso-position-vertical-relative:page;z-index:-15487" coordorigin="10795,4394" coordsize="2,2">
            <v:shape style="position:absolute;left:10795;top:4394;width:2;height:2" coordorigin="10795,4394" coordsize="0,0" path="m10795,4394l10795,439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98pt;margin-top:229.558929pt;width:.1pt;height:.1pt;mso-position-horizontal-relative:page;mso-position-vertical-relative:page;z-index:-15486" coordorigin="10795,4591" coordsize="2,2">
            <v:shape style="position:absolute;left:10795;top:4591;width:2;height:2" coordorigin="10795,4591" coordsize="0,0" path="m10795,4591l10795,459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98pt;margin-top:239.425476pt;width:.1pt;height:.1pt;mso-position-horizontal-relative:page;mso-position-vertical-relative:page;z-index:-15485" coordorigin="10795,4789" coordsize="2,2">
            <v:shape style="position:absolute;left:10795;top:4789;width:2;height:2" coordorigin="10795,4789" coordsize="0,0" path="m10795,4789l10795,478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98pt;margin-top:249.292023pt;width:.1pt;height:.1pt;mso-position-horizontal-relative:page;mso-position-vertical-relative:page;z-index:-15484" coordorigin="10795,4986" coordsize="2,2">
            <v:shape style="position:absolute;left:10795;top:4986;width:2;height:2" coordorigin="10795,4986" coordsize="0,0" path="m10795,4986l10795,498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498pt;margin-top:259.158569pt;width:.1pt;height:.1pt;mso-position-horizontal-relative:page;mso-position-vertical-relative:page;z-index:-15483" coordorigin="10795,5183" coordsize="2,2">
            <v:shape style="position:absolute;left:10795;top:5183;width:2;height:2" coordorigin="10795,5183" coordsize="0,0" path="m10795,5183l10795,518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559pt;margin-top:269.025116pt;width:.1pt;height:.1pt;mso-position-horizontal-relative:page;mso-position-vertical-relative:page;z-index:-15482" coordorigin="10795,5381" coordsize="2,2">
            <v:shape style="position:absolute;left:10795;top:5381;width:2;height:2" coordorigin="10795,5381" coordsize="0,0" path="m10795,5381l10795,538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559pt;margin-top:278.891663pt;width:.1pt;height:.1pt;mso-position-horizontal-relative:page;mso-position-vertical-relative:page;z-index:-15481" coordorigin="10795,5578" coordsize="2,2">
            <v:shape style="position:absolute;left:10795;top:5578;width:2;height:2" coordorigin="10795,5578" coordsize="0,0" path="m10795,5578l10795,5578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559pt;margin-top:288.758209pt;width:.1pt;height:.1pt;mso-position-horizontal-relative:page;mso-position-vertical-relative:page;z-index:-15480" coordorigin="10795,5775" coordsize="2,2">
            <v:shape style="position:absolute;left:10795;top:5775;width:2;height:2" coordorigin="10795,5775" coordsize="0,0" path="m10795,5775l10795,577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559pt;margin-top:298.624756pt;width:.1pt;height:.1pt;mso-position-horizontal-relative:page;mso-position-vertical-relative:page;z-index:-15479" coordorigin="10795,5972" coordsize="2,2">
            <v:shape style="position:absolute;left:10795;top:5972;width:2;height:2" coordorigin="10795,5972" coordsize="0,0" path="m10795,5972l10795,597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2pt;margin-top:308.491302pt;width:.1pt;height:.1pt;mso-position-horizontal-relative:page;mso-position-vertical-relative:page;z-index:-15478" coordorigin="10795,6170" coordsize="2,2">
            <v:shape style="position:absolute;left:10795;top:6170;width:2;height:2" coordorigin="10795,6170" coordsize="0,0" path="m10795,6170l10795,617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2pt;margin-top:318.357849pt;width:.1pt;height:.1pt;mso-position-horizontal-relative:page;mso-position-vertical-relative:page;z-index:-15477" coordorigin="10795,6367" coordsize="2,2">
            <v:shape style="position:absolute;left:10795;top:6367;width:2;height:2" coordorigin="10795,6367" coordsize="0,0" path="m10795,6367l10795,636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2pt;margin-top:328.224396pt;width:.1pt;height:.1pt;mso-position-horizontal-relative:page;mso-position-vertical-relative:page;z-index:-15476" coordorigin="10795,6564" coordsize="2,2">
            <v:shape style="position:absolute;left:10795;top:6564;width:2;height:2" coordorigin="10795,6564" coordsize="0,0" path="m10795,6564l10795,656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2pt;margin-top:338.090942pt;width:.1pt;height:.1pt;mso-position-horizontal-relative:page;mso-position-vertical-relative:page;z-index:-15475" coordorigin="10795,6762" coordsize="2,2">
            <v:shape style="position:absolute;left:10795;top:6762;width:2;height:2" coordorigin="10795,6762" coordsize="0,0" path="m10795,6762l10795,676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81pt;margin-top:347.957489pt;width:.1pt;height:.1pt;mso-position-horizontal-relative:page;mso-position-vertical-relative:page;z-index:-15474" coordorigin="10795,6959" coordsize="2,2">
            <v:shape style="position:absolute;left:10795;top:6959;width:2;height:2" coordorigin="10795,6959" coordsize="0,0" path="m10795,6959l10795,695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81pt;margin-top:357.824036pt;width:.1pt;height:.1pt;mso-position-horizontal-relative:page;mso-position-vertical-relative:page;z-index:-15473" coordorigin="10795,7156" coordsize="2,2">
            <v:shape style="position:absolute;left:10795;top:7156;width:2;height:2" coordorigin="10795,7156" coordsize="0,0" path="m10795,7156l10795,715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81pt;margin-top:367.690582pt;width:.1pt;height:.1pt;mso-position-horizontal-relative:page;mso-position-vertical-relative:page;z-index:-15472" coordorigin="10795,7354" coordsize="2,2">
            <v:shape style="position:absolute;left:10795;top:7354;width:2;height:2" coordorigin="10795,7354" coordsize="0,0" path="m10795,7354l10795,735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681pt;margin-top:377.557129pt;width:.1pt;height:.1pt;mso-position-horizontal-relative:page;mso-position-vertical-relative:page;z-index:-15471" coordorigin="10795,7551" coordsize="2,2">
            <v:shape style="position:absolute;left:10795;top:7551;width:2;height:2" coordorigin="10795,7551" coordsize="0,0" path="m10795,7551l10795,75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742pt;margin-top:397.290222pt;width:.1pt;height:.1pt;mso-position-horizontal-relative:page;mso-position-vertical-relative:page;z-index:-15470" coordorigin="10795,7946" coordsize="2,2">
            <v:shape style="position:absolute;left:10795;top:7946;width:2;height:2" coordorigin="10795,7946" coordsize="0,0" path="m10795,7946l10795,794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742pt;margin-top:407.156769pt;width:.1pt;height:.1pt;mso-position-horizontal-relative:page;mso-position-vertical-relative:page;z-index:-15469" coordorigin="10795,8143" coordsize="2,2">
            <v:shape style="position:absolute;left:10795;top:8143;width:2;height:2" coordorigin="10795,8143" coordsize="0,0" path="m10795,8143l10795,814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742pt;margin-top:417.023315pt;width:.1pt;height:.1pt;mso-position-horizontal-relative:page;mso-position-vertical-relative:page;z-index:-15468" coordorigin="10795,8340" coordsize="2,2">
            <v:shape style="position:absolute;left:10795;top:8340;width:2;height:2" coordorigin="10795,8340" coordsize="0,0" path="m10795,8340l10795,834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03pt;margin-top:426.889862pt;width:.1pt;height:.1pt;mso-position-horizontal-relative:page;mso-position-vertical-relative:page;z-index:-15467" coordorigin="10795,8538" coordsize="2,2">
            <v:shape style="position:absolute;left:10795;top:8538;width:2;height:2" coordorigin="10795,8538" coordsize="0,0" path="m10795,8538l10795,8538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03pt;margin-top:436.756409pt;width:.1pt;height:.1pt;mso-position-horizontal-relative:page;mso-position-vertical-relative:page;z-index:-15466" coordorigin="10795,8735" coordsize="2,2">
            <v:shape style="position:absolute;left:10795;top:8735;width:2;height:2" coordorigin="10795,8735" coordsize="0,0" path="m10795,8735l10795,873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03pt;margin-top:446.622955pt;width:.1pt;height:.1pt;mso-position-horizontal-relative:page;mso-position-vertical-relative:page;z-index:-15465" coordorigin="10795,8932" coordsize="2,2">
            <v:shape style="position:absolute;left:10795;top:8932;width:2;height:2" coordorigin="10795,8932" coordsize="0,0" path="m10795,8932l10795,893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03pt;margin-top:456.489502pt;width:.1pt;height:.1pt;mso-position-horizontal-relative:page;mso-position-vertical-relative:page;z-index:-15464" coordorigin="10795,9130" coordsize="2,2">
            <v:shape style="position:absolute;left:10795;top:9130;width:2;height:2" coordorigin="10795,9130" coordsize="0,0" path="m10795,9130l10795,913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64pt;margin-top:466.356049pt;width:.1pt;height:.1pt;mso-position-horizontal-relative:page;mso-position-vertical-relative:page;z-index:-15463" coordorigin="10795,9327" coordsize="2,2">
            <v:shape style="position:absolute;left:10795;top:9327;width:2;height:2" coordorigin="10795,9327" coordsize="0,0" path="m10795,9327l10795,932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64pt;margin-top:476.222595pt;width:.1pt;height:.1pt;mso-position-horizontal-relative:page;mso-position-vertical-relative:page;z-index:-15462" coordorigin="10795,9524" coordsize="2,2">
            <v:shape style="position:absolute;left:10795;top:9524;width:2;height:2" coordorigin="10795,9524" coordsize="0,0" path="m10795,9524l10795,952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64pt;margin-top:486.089142pt;width:.1pt;height:.1pt;mso-position-horizontal-relative:page;mso-position-vertical-relative:page;z-index:-15461" coordorigin="10795,9722" coordsize="2,2">
            <v:shape style="position:absolute;left:10795;top:9722;width:2;height:2" coordorigin="10795,9722" coordsize="0,0" path="m10795,9722l10795,97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864pt;margin-top:495.955688pt;width:.1pt;height:.1pt;mso-position-horizontal-relative:page;mso-position-vertical-relative:page;z-index:-15460" coordorigin="10795,9919" coordsize="2,2">
            <v:shape style="position:absolute;left:10795;top:9919;width:2;height:2" coordorigin="10795,9919" coordsize="0,0" path="m10795,9919l10795,991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7925pt;margin-top:515.688782pt;width:.1pt;height:.1pt;mso-position-horizontal-relative:page;mso-position-vertical-relative:page;z-index:-15459" coordorigin="10795,10314" coordsize="2,2">
            <v:shape style="position:absolute;left:10795;top:10314;width:2;height:2" coordorigin="10795,10314" coordsize="0,0" path="m10795,10314l10795,10314e" filled="f" stroked="t" strokeweight="0pt" strokecolor="#D0D7E5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6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03" w:right="5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1"/>
              <w:ind w:left="2801" w:right="28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420" w:right="4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38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6" w:right="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8" w:right="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1"/>
              <w:ind w:left="445" w:right="45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58" w:hRule="exact"/>
        </w:trPr>
        <w:tc>
          <w:tcPr>
            <w:tcW w:w="143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6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20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5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30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7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6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20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798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3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3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1,438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919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2,309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3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1,210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1,580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71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6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12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left="761" w:right="22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2,060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1,071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1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3,042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897" w:top="1020" w:bottom="1080" w:left="1060" w:right="1000"/>
        </w:sectPr>
      </w:pPr>
    </w:p>
    <w:p>
      <w:pPr>
        <w:spacing w:line="90" w:lineRule="exact" w:before="4"/>
        <w:rPr>
          <w:sz w:val="9"/>
          <w:szCs w:val="9"/>
        </w:rPr>
      </w:pPr>
      <w:r>
        <w:rPr/>
        <w:pict>
          <v:group style="position:absolute;margin-left:58.199455pt;margin-top:56.68951pt;width:.397246pt;height:.1pt;mso-position-horizontal-relative:page;mso-position-vertical-relative:page;z-index:-15458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172623pt;margin-top:56.68951pt;width:.397644pt;height:.1pt;mso-position-horizontal-relative:page;mso-position-vertical-relative:page;z-index:-15457" coordorigin="2603,1134" coordsize="8,2">
            <v:shape style="position:absolute;left:2603;top:1134;width:8;height:2" coordorigin="2603,1134" coordsize="8,0" path="m2603,1134l2611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6.69696pt;margin-top:56.68951pt;width:.397644pt;height:.1pt;mso-position-horizontal-relative:page;mso-position-vertical-relative:page;z-index:-15456" coordorigin="3534,1134" coordsize="8,2">
            <v:shape style="position:absolute;left:3534;top:1134;width:8;height:2" coordorigin="3534,1134" coordsize="8,0" path="m3534,1134l354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48145pt;margin-top:56.68951pt;width:.397644pt;height:.1pt;mso-position-horizontal-relative:page;mso-position-vertical-relative:page;z-index:-15455" coordorigin="10787,1134" coordsize="8,2">
            <v:shape style="position:absolute;left:10787;top:1134;width:8;height:2" coordorigin="10787,1134" coordsize="8,0" path="m10787,1134l10795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138855pt;margin-top:56.68951pt;width:.397644pt;height:.1pt;mso-position-horizontal-relative:page;mso-position-vertical-relative:page;z-index:-15454" coordorigin="4743,1134" coordsize="8,2">
            <v:shape style="position:absolute;left:4743;top:1134;width:8;height:2" coordorigin="4743,1134" coordsize="8,0" path="m4743,1134l4751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58078pt;margin-top:56.68951pt;width:.397644pt;height:.1pt;mso-position-horizontal-relative:page;mso-position-vertical-relative:page;z-index:-15453" coordorigin="5952,1134" coordsize="8,2">
            <v:shape style="position:absolute;left:5952;top:1134;width:8;height:2" coordorigin="5952,1134" coordsize="8,0" path="m5952,1134l5960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022705pt;margin-top:56.68951pt;width:.397644pt;height:.1pt;mso-position-horizontal-relative:page;mso-position-vertical-relative:page;z-index:-15452" coordorigin="7160,1134" coordsize="8,2">
            <v:shape style="position:absolute;left:7160;top:1134;width:8;height:2" coordorigin="7160,1134" coordsize="8,0" path="m7160,1134l7168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464233pt;margin-top:56.68951pt;width:.398042pt;height:.1pt;mso-position-horizontal-relative:page;mso-position-vertical-relative:page;z-index:-15451" coordorigin="8369,1134" coordsize="8,2">
            <v:shape style="position:absolute;left:8369;top:1134;width:8;height:2" coordorigin="8369,1134" coordsize="8,0" path="m8369,1134l8377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8.906189pt;margin-top:56.68951pt;width:.397644pt;height:.1pt;mso-position-horizontal-relative:page;mso-position-vertical-relative:page;z-index:-15450" coordorigin="9578,1134" coordsize="8,2">
            <v:shape style="position:absolute;left:9578;top:1134;width:8;height:2" coordorigin="9578,1134" coordsize="8,0" path="m9578,1134l9586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745422pt;margin-top:86.734764pt;width:.1pt;height:.1pt;mso-position-horizontal-relative:page;mso-position-vertical-relative:page;z-index:-15449" coordorigin="10795,1735" coordsize="2,2">
            <v:shape style="position:absolute;left:10795;top:1735;width:2;height:2" coordorigin="10795,1735" coordsize="0,0" path="m10795,1735l10795,173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422pt;margin-top:96.46772pt;width:.1pt;height:.1pt;mso-position-horizontal-relative:page;mso-position-vertical-relative:page;z-index:-15448" coordorigin="10795,1929" coordsize="2,2">
            <v:shape style="position:absolute;left:10795;top:1929;width:2;height:2" coordorigin="10795,1929" coordsize="0,0" path="m10795,1929l10795,192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422pt;margin-top:106.200676pt;width:.1pt;height:.1pt;mso-position-horizontal-relative:page;mso-position-vertical-relative:page;z-index:-15447" coordorigin="10795,2124" coordsize="2,2">
            <v:shape style="position:absolute;left:10795;top:2124;width:2;height:2" coordorigin="10795,2124" coordsize="0,0" path="m10795,2124l10795,212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422pt;margin-top:115.933632pt;width:.1pt;height:.1pt;mso-position-horizontal-relative:page;mso-position-vertical-relative:page;z-index:-15446" coordorigin="10795,2319" coordsize="2,2">
            <v:shape style="position:absolute;left:10795;top:2319;width:2;height:2" coordorigin="10795,2319" coordsize="0,0" path="m10795,2319l10795,231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25.666588pt;width:.1pt;height:.1pt;mso-position-horizontal-relative:page;mso-position-vertical-relative:page;z-index:-15445" coordorigin="10795,2513" coordsize="2,2">
            <v:shape style="position:absolute;left:10795;top:2513;width:2;height:2" coordorigin="10795,2513" coordsize="0,0" path="m10795,2513l10795,251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35.399551pt;width:.1pt;height:.1pt;mso-position-horizontal-relative:page;mso-position-vertical-relative:page;z-index:-15444" coordorigin="10795,2708" coordsize="2,2">
            <v:shape style="position:absolute;left:10795;top:2708;width:2;height:2" coordorigin="10795,2708" coordsize="0,0" path="m10795,2708l10795,2708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45.132507pt;width:.1pt;height:.1pt;mso-position-horizontal-relative:page;mso-position-vertical-relative:page;z-index:-15443" coordorigin="10795,2903" coordsize="2,2">
            <v:shape style="position:absolute;left:10795;top:2903;width:2;height:2" coordorigin="10795,2903" coordsize="0,0" path="m10795,2903l10795,290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54.865463pt;width:.1pt;height:.1pt;mso-position-horizontal-relative:page;mso-position-vertical-relative:page;z-index:-15442" coordorigin="10795,3097" coordsize="2,2">
            <v:shape style="position:absolute;left:10795;top:3097;width:2;height:2" coordorigin="10795,3097" coordsize="0,0" path="m10795,3097l10795,309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64.598419pt;width:.1pt;height:.1pt;mso-position-horizontal-relative:page;mso-position-vertical-relative:page;z-index:-15441" coordorigin="10795,3292" coordsize="2,2">
            <v:shape style="position:absolute;left:10795;top:3292;width:2;height:2" coordorigin="10795,3292" coordsize="0,0" path="m10795,3292l10795,329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61pt;margin-top:174.331375pt;width:.1pt;height:.1pt;mso-position-horizontal-relative:page;mso-position-vertical-relative:page;z-index:-15440" coordorigin="10795,3487" coordsize="2,2">
            <v:shape style="position:absolute;left:10795;top:3487;width:2;height:2" coordorigin="10795,3487" coordsize="0,0" path="m10795,3487l10795,348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03.530243pt;width:.1pt;height:.1pt;mso-position-horizontal-relative:page;mso-position-vertical-relative:page;z-index:-15439" coordorigin="10795,4071" coordsize="2,2">
            <v:shape style="position:absolute;left:10795;top:4071;width:2;height:2" coordorigin="10795,4071" coordsize="0,0" path="m10795,4071l10795,407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13.263199pt;width:.1pt;height:.1pt;mso-position-horizontal-relative:page;mso-position-vertical-relative:page;z-index:-15438" coordorigin="10795,4265" coordsize="2,2">
            <v:shape style="position:absolute;left:10795;top:4265;width:2;height:2" coordorigin="10795,4265" coordsize="0,0" path="m10795,4265l10795,426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22.996155pt;width:.1pt;height:.1pt;mso-position-horizontal-relative:page;mso-position-vertical-relative:page;z-index:-15437" coordorigin="10795,4460" coordsize="2,2">
            <v:shape style="position:absolute;left:10795;top:4460;width:2;height:2" coordorigin="10795,4460" coordsize="0,0" path="m10795,4460l10795,446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32.729111pt;width:.1pt;height:.1pt;mso-position-horizontal-relative:page;mso-position-vertical-relative:page;z-index:-15436" coordorigin="10795,4655" coordsize="2,2">
            <v:shape style="position:absolute;left:10795;top:4655;width:2;height:2" coordorigin="10795,4655" coordsize="0,0" path="m10795,4655l10795,465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42.462067pt;width:.1pt;height:.1pt;mso-position-horizontal-relative:page;mso-position-vertical-relative:page;z-index:-15435" coordorigin="10795,4849" coordsize="2,2">
            <v:shape style="position:absolute;left:10795;top:4849;width:2;height:2" coordorigin="10795,4849" coordsize="0,0" path="m10795,4849l10795,484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52.195023pt;width:.1pt;height:.1pt;mso-position-horizontal-relative:page;mso-position-vertical-relative:page;z-index:-15434" coordorigin="10795,5044" coordsize="2,2">
            <v:shape style="position:absolute;left:10795;top:5044;width:2;height:2" coordorigin="10795,5044" coordsize="0,0" path="m10795,5044l10795,504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61.927979pt;width:.1pt;height:.1pt;mso-position-horizontal-relative:page;mso-position-vertical-relative:page;z-index:-15433" coordorigin="10795,5239" coordsize="2,2">
            <v:shape style="position:absolute;left:10795;top:5239;width:2;height:2" coordorigin="10795,5239" coordsize="0,0" path="m10795,5239l10795,523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3pt;margin-top:271.660919pt;width:.1pt;height:.1pt;mso-position-horizontal-relative:page;mso-position-vertical-relative:page;z-index:-15432" coordorigin="10795,5433" coordsize="2,2">
            <v:shape style="position:absolute;left:10795;top:5433;width:2;height:2" coordorigin="10795,5433" coordsize="0,0" path="m10795,5433l10795,543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281.39389pt;width:.1pt;height:.1pt;mso-position-horizontal-relative:page;mso-position-vertical-relative:page;z-index:-15431" coordorigin="10795,5628" coordsize="2,2">
            <v:shape style="position:absolute;left:10795;top:5628;width:2;height:2" coordorigin="10795,5628" coordsize="0,0" path="m10795,5628l10795,5628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291.126831pt;width:.1pt;height:.1pt;mso-position-horizontal-relative:page;mso-position-vertical-relative:page;z-index:-15430" coordorigin="10795,5823" coordsize="2,2">
            <v:shape style="position:absolute;left:10795;top:5823;width:2;height:2" coordorigin="10795,5823" coordsize="0,0" path="m10795,5823l10795,58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320.325714pt;width:.1pt;height:.1pt;mso-position-horizontal-relative:page;mso-position-vertical-relative:page;z-index:-15429" coordorigin="10795,6407" coordsize="2,2">
            <v:shape style="position:absolute;left:10795;top:6407;width:2;height:2" coordorigin="10795,6407" coordsize="0,0" path="m10795,6407l10795,6407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330.058655pt;width:.1pt;height:.1pt;mso-position-horizontal-relative:page;mso-position-vertical-relative:page;z-index:-15428" coordorigin="10795,6601" coordsize="2,2">
            <v:shape style="position:absolute;left:10795;top:6601;width:2;height:2" coordorigin="10795,6601" coordsize="0,0" path="m10795,6601l10795,660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339.791626pt;width:.1pt;height:.1pt;mso-position-horizontal-relative:page;mso-position-vertical-relative:page;z-index:-15427" coordorigin="10795,6796" coordsize="2,2">
            <v:shape style="position:absolute;left:10795;top:6796;width:2;height:2" coordorigin="10795,6796" coordsize="0,0" path="m10795,6796l10795,6796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239pt;margin-top:349.524567pt;width:.1pt;height:.1pt;mso-position-horizontal-relative:page;mso-position-vertical-relative:page;z-index:-15426" coordorigin="10795,6990" coordsize="2,2">
            <v:shape style="position:absolute;left:10795;top:6990;width:2;height:2" coordorigin="10795,6990" coordsize="0,0" path="m10795,6990l10795,699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178pt;margin-top:359.257538pt;width:.1pt;height:.1pt;mso-position-horizontal-relative:page;mso-position-vertical-relative:page;z-index:-15425" coordorigin="10795,7185" coordsize="2,2">
            <v:shape style="position:absolute;left:10795;top:7185;width:2;height:2" coordorigin="10795,7185" coordsize="0,0" path="m10795,7185l10795,7185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178pt;margin-top:368.990479pt;width:.1pt;height:.1pt;mso-position-horizontal-relative:page;mso-position-vertical-relative:page;z-index:-15424" coordorigin="10795,7380" coordsize="2,2">
            <v:shape style="position:absolute;left:10795;top:7380;width:2;height:2" coordorigin="10795,7380" coordsize="0,0" path="m10795,7380l10795,7380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178pt;margin-top:378.72345pt;width:.1pt;height:.1pt;mso-position-horizontal-relative:page;mso-position-vertical-relative:page;z-index:-15423" coordorigin="10795,7574" coordsize="2,2">
            <v:shape style="position:absolute;left:10795;top:7574;width:2;height:2" coordorigin="10795,7574" coordsize="0,0" path="m10795,7574l10795,7574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178pt;margin-top:388.45639pt;width:.1pt;height:.1pt;mso-position-horizontal-relative:page;mso-position-vertical-relative:page;z-index:-15422" coordorigin="10795,7769" coordsize="2,2">
            <v:shape style="position:absolute;left:10795;top:7769;width:2;height:2" coordorigin="10795,7769" coordsize="0,0" path="m10795,7769l10795,7769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745178pt;margin-top:398.189362pt;width:.1pt;height:.1pt;mso-position-horizontal-relative:page;mso-position-vertical-relative:page;z-index:-15421" coordorigin="10795,7964" coordsize="2,2">
            <v:shape style="position:absolute;left:10795;top:7964;width:2;height:2" coordorigin="10795,7964" coordsize="0,0" path="m10795,7964l10795,7964e" filled="f" stroked="t" strokeweight="0pt" strokecolor="#D0D7E5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3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03" w:right="5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9"/>
              <w:ind w:left="2801" w:right="28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9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420" w:right="41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38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437" w:right="43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421" w:right="413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9"/>
              <w:ind w:right="1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4" w:hRule="exact"/>
        </w:trPr>
        <w:tc>
          <w:tcPr>
            <w:tcW w:w="143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9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0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89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3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0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4,375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1,384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883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6,355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0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8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89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0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5,763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906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6,863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0" w:hRule="exact"/>
        </w:trPr>
        <w:tc>
          <w:tcPr>
            <w:tcW w:w="143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th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9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9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4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99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0" w:hRule="exact"/>
        </w:trPr>
        <w:tc>
          <w:tcPr>
            <w:tcW w:w="143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690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739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5" w:hRule="exact"/>
        </w:trPr>
        <w:tc>
          <w:tcPr>
            <w:tcW w:w="143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4,953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891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77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9"/>
              <w:ind w:left="6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5,744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897" w:top="1020" w:bottom="1080" w:left="1060" w:right="1000"/>
        </w:sectPr>
      </w:pPr>
    </w:p>
    <w:p>
      <w:pPr>
        <w:pStyle w:val="BodyText"/>
        <w:spacing w:before="54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8.200523pt;margin-top:28.227364pt;width:.396668pt;height:.1pt;mso-position-horizontal-relative:page;mso-position-vertical-relative:paragraph;z-index:-15420" coordorigin="1164,565" coordsize="8,2">
            <v:shape style="position:absolute;left:1164;top:565;width:8;height:2" coordorigin="1164,565" coordsize="8,0" path="m1164,565l1172,565,116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187347pt;margin-top:28.227364pt;width:.396668pt;height:.1pt;mso-position-horizontal-relative:page;mso-position-vertical-relative:paragraph;z-index:-15419" coordorigin="2624,565" coordsize="8,2">
            <v:shape style="position:absolute;left:2624;top:565;width:8;height:2" coordorigin="2624,565" coordsize="8,0" path="m2624,565l2632,565,262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7.597443pt;margin-top:28.227364pt;width:.396668pt;height:.1pt;mso-position-horizontal-relative:page;mso-position-vertical-relative:paragraph;z-index:-15418" coordorigin="3552,565" coordsize="8,2">
            <v:shape style="position:absolute;left:3552;top:565;width:8;height:2" coordorigin="3552,565" coordsize="8,0" path="m3552,565l3560,565,3552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58154pt;margin-top:28.227364pt;width:.396668pt;height:.1pt;mso-position-horizontal-relative:page;mso-position-vertical-relative:paragraph;z-index:-15417" coordorigin="10787,565" coordsize="8,2">
            <v:shape style="position:absolute;left:10787;top:565;width:8;height:2" coordorigin="10787,565" coordsize="8,0" path="m10787,565l10795,565,10787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8909pt;margin-top:28.227364pt;width:.396668pt;height:.1pt;mso-position-horizontal-relative:page;mso-position-vertical-relative:paragraph;z-index:-15416" coordorigin="4758,565" coordsize="8,2">
            <v:shape style="position:absolute;left:4758;top:565;width:8;height:2" coordorigin="4758,565" coordsize="8,0" path="m4758,565l4766,565,4758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8.184357pt;margin-top:28.227364pt;width:.396668pt;height:.1pt;mso-position-horizontal-relative:page;mso-position-vertical-relative:paragraph;z-index:-15415" coordorigin="5964,565" coordsize="8,2">
            <v:shape style="position:absolute;left:5964;top:565;width:8;height:2" coordorigin="5964,565" coordsize="8,0" path="m5964,565l5972,565,596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477814pt;margin-top:28.227364pt;width:.396668pt;height:.1pt;mso-position-horizontal-relative:page;mso-position-vertical-relative:paragraph;z-index:-15414" coordorigin="7170,565" coordsize="8,2">
            <v:shape style="position:absolute;left:7170;top:565;width:8;height:2" coordorigin="7170,565" coordsize="8,0" path="m7170,565l7177,565,7170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77124pt;margin-top:28.227364pt;width:.396668pt;height:.1pt;mso-position-horizontal-relative:page;mso-position-vertical-relative:paragraph;z-index:-15413" coordorigin="8375,565" coordsize="8,2">
            <v:shape style="position:absolute;left:8375;top:565;width:8;height:2" coordorigin="8375,565" coordsize="8,0" path="m8375,565l8383,565,8375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9.064697pt;margin-top:28.227364pt;width:.396668pt;height:.1pt;mso-position-horizontal-relative:page;mso-position-vertical-relative:paragraph;z-index:-15412" coordorigin="9581,565" coordsize="8,2">
            <v:shape style="position:absolute;left:9581;top:565;width:8;height:2" coordorigin="9581,565" coordsize="8,0" path="m9581,565l9589,565,9581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187347pt;margin-top:551.117371pt;width:.1pt;height:.1pt;mso-position-horizontal-relative:page;mso-position-vertical-relative:page;z-index:-15411" coordorigin="2624,11022" coordsize="2,2">
            <v:shape style="position:absolute;left:2624;top:11022;width:2;height:2" coordorigin="2624,11022" coordsize="0,0" path="m2624,11022l2624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177.597443pt;margin-top:551.117371pt;width:.1pt;height:.1pt;mso-position-horizontal-relative:page;mso-position-vertical-relative:page;z-index:-15410" coordorigin="3552,11022" coordsize="2,2">
            <v:shape style="position:absolute;left:3552;top:11022;width:2;height:2" coordorigin="3552,11022" coordsize="0,0" path="m3552,11022l3552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37.8909pt;margin-top:551.117371pt;width:.1pt;height:.1pt;mso-position-horizontal-relative:page;mso-position-vertical-relative:page;z-index:-15409" coordorigin="4758,11022" coordsize="2,2">
            <v:shape style="position:absolute;left:4758;top:11022;width:2;height:2" coordorigin="4758,11022" coordsize="0,0" path="m4758,11022l4758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98.184357pt;margin-top:551.117371pt;width:.1pt;height:.1pt;mso-position-horizontal-relative:page;mso-position-vertical-relative:page;z-index:-15408" coordorigin="5964,11022" coordsize="2,2">
            <v:shape style="position:absolute;left:5964;top:11022;width:2;height:2" coordorigin="5964,11022" coordsize="0,0" path="m5964,11022l5964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58.477814pt;margin-top:551.117371pt;width:.1pt;height:.1pt;mso-position-horizontal-relative:page;mso-position-vertical-relative:page;z-index:-15407" coordorigin="7170,11022" coordsize="2,2">
            <v:shape style="position:absolute;left:7170;top:11022;width:2;height:2" coordorigin="7170,11022" coordsize="0,0" path="m7170,11022l7170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18.77124pt;margin-top:551.117371pt;width:.1pt;height:.1pt;mso-position-horizontal-relative:page;mso-position-vertical-relative:page;z-index:-15406" coordorigin="8375,11022" coordsize="2,2">
            <v:shape style="position:absolute;left:8375;top:11022;width:2;height:2" coordorigin="8375,11022" coordsize="0,0" path="m8375,11022l8375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79.064697pt;margin-top:551.117371pt;width:.1pt;height:.1pt;mso-position-horizontal-relative:page;mso-position-vertical-relative:page;z-index:-15405" coordorigin="9581,11022" coordsize="2,2">
            <v:shape style="position:absolute;left:9581;top:11022;width:2;height:2" coordorigin="9581,11022" coordsize="0,0" path="m9581,11022l9581,11022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358154pt;margin-top:551.117371pt;width:.1pt;height:.1pt;mso-position-horizontal-relative:page;mso-position-vertical-relative:page;z-index:-15404" coordorigin="10787,11022" coordsize="2,2">
            <v:shape style="position:absolute;left:10787;top:11022;width:2;height:2" coordorigin="10787,11022" coordsize="0,0" path="m10787,11022l10787,11022e" filled="f" stroked="t" strokeweight="0pt" strokecolor="#D0D7E5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ipa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9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17" w:right="5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3"/>
              <w:ind w:left="2791" w:right="2806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4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419" w:right="4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38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ika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435" w:right="42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8" w:right="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3"/>
              <w:ind w:left="443" w:right="454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00" w:hRule="exact"/>
        </w:trPr>
        <w:tc>
          <w:tcPr>
            <w:tcW w:w="145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202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67" w:lineRule="exact" w:before="22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69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794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1,424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96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8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30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30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30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30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30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67" w:lineRule="exact" w:before="30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306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95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2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7" w:lineRule="exact" w:before="28"/>
              <w:ind w:right="237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3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228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3"/>
              <w:ind w:left="7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060" w:bottom="1080" w:left="1060" w:right="1000"/>
        </w:sectPr>
      </w:pPr>
    </w:p>
    <w:p>
      <w:pPr>
        <w:spacing w:line="90" w:lineRule="exact" w:before="5"/>
        <w:rPr>
          <w:sz w:val="9"/>
          <w:szCs w:val="9"/>
        </w:rPr>
      </w:pPr>
      <w:r>
        <w:rPr/>
        <w:pict>
          <v:group style="position:absolute;margin-left:58.200775pt;margin-top:56.710228pt;width:.396271pt;height:.1pt;mso-position-horizontal-relative:page;mso-position-vertical-relative:page;z-index:-15403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187439pt;margin-top:56.710228pt;width:.396668pt;height:.1pt;mso-position-horizontal-relative:page;mso-position-vertical-relative:page;z-index:-15402" coordorigin="2624,1134" coordsize="8,2">
            <v:shape style="position:absolute;left:2624;top:1134;width:8;height:2" coordorigin="2624,1134" coordsize="8,0" path="m2624,1134l263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7.597549pt;margin-top:56.710228pt;width:.396668pt;height:.1pt;mso-position-horizontal-relative:page;mso-position-vertical-relative:page;z-index:-15401" coordorigin="3552,1134" coordsize="8,2">
            <v:shape style="position:absolute;left:3552;top:1134;width:8;height:2" coordorigin="3552,1134" coordsize="8,0" path="m3552,1134l3560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58215pt;margin-top:56.710228pt;width:.396271pt;height:.1pt;mso-position-horizontal-relative:page;mso-position-vertical-relative:page;z-index:-15400" coordorigin="10787,1134" coordsize="8,2">
            <v:shape style="position:absolute;left:10787;top:1134;width:8;height:2" coordorigin="10787,1134" coordsize="8,0" path="m10787,1134l10795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891083pt;margin-top:56.710228pt;width:.396668pt;height:.1pt;mso-position-horizontal-relative:page;mso-position-vertical-relative:page;z-index:-15399" coordorigin="4758,1134" coordsize="8,2">
            <v:shape style="position:absolute;left:4758;top:1134;width:8;height:2" coordorigin="4758,1134" coordsize="8,0" path="m4758,1134l4766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8.18457pt;margin-top:56.710228pt;width:.396668pt;height:.1pt;mso-position-horizontal-relative:page;mso-position-vertical-relative:page;z-index:-15398" coordorigin="5964,1134" coordsize="8,2">
            <v:shape style="position:absolute;left:5964;top:1134;width:8;height:2" coordorigin="5964,1134" coordsize="8,0" path="m5964,1134l59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477722pt;margin-top:56.710228pt;width:.397064pt;height:.1pt;mso-position-horizontal-relative:page;mso-position-vertical-relative:page;z-index:-15397" coordorigin="7170,1134" coordsize="8,2">
            <v:shape style="position:absolute;left:7170;top:1134;width:8;height:2" coordorigin="7170,1134" coordsize="8,0" path="m7170,1134l7177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77121pt;margin-top:56.710228pt;width:.396668pt;height:.1pt;mso-position-horizontal-relative:page;mso-position-vertical-relative:page;z-index:-15396" coordorigin="8375,1134" coordsize="8,2">
            <v:shape style="position:absolute;left:8375;top:1134;width:8;height:2" coordorigin="8375,1134" coordsize="8,0" path="m8375,1134l8383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9.064728pt;margin-top:56.710228pt;width:.396668pt;height:.1pt;mso-position-horizontal-relative:page;mso-position-vertical-relative:page;z-index:-15395" coordorigin="9581,1134" coordsize="8,2">
            <v:shape style="position:absolute;left:9581;top:1134;width:8;height:2" coordorigin="9581,1134" coordsize="8,0" path="m9581,1134l9589,1134e" filled="t" fillcolor="#D0D7E5" stroked="f">
              <v:path arrowok="t"/>
              <v:fill type="solid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0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6"/>
              <w:ind w:left="517" w:right="5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96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5"/>
              <w:ind w:left="2791" w:right="2806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4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vMerge/>
            <w:tcBorders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419" w:right="4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38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435" w:right="42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420" w:right="412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5"/>
              <w:ind w:right="7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712" w:hRule="exact"/>
        </w:trPr>
        <w:tc>
          <w:tcPr>
            <w:tcW w:w="1456" w:type="dxa"/>
            <w:vMerge w:val="restart"/>
            <w:tcBorders>
              <w:top w:val="single" w:sz="7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6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8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6" w:lineRule="exact"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97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3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6" w:lineRule="exact"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97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7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6" w:lineRule="exact"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87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9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3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line="156" w:lineRule="exact" w:before="31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6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 w:before="23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6" w:lineRule="exact" w:before="23"/>
              <w:ind w:left="77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spacing w:after="0" w:line="156" w:lineRule="exact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897" w:top="1020" w:bottom="1080" w:left="1060" w:right="1000"/>
        </w:sectPr>
      </w:pPr>
    </w:p>
    <w:p>
      <w:pPr>
        <w:spacing w:line="90" w:lineRule="exact" w:before="5"/>
        <w:rPr>
          <w:sz w:val="9"/>
          <w:szCs w:val="9"/>
        </w:rPr>
      </w:pPr>
      <w:r>
        <w:rPr/>
        <w:pict>
          <v:group style="position:absolute;margin-left:58.200775pt;margin-top:56.696987pt;width:.396271pt;height:.1pt;mso-position-horizontal-relative:page;mso-position-vertical-relative:page;z-index:-15394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187439pt;margin-top:56.696926pt;width:.396668pt;height:.1pt;mso-position-horizontal-relative:page;mso-position-vertical-relative:page;z-index:-15393" coordorigin="2624,1134" coordsize="8,2">
            <v:shape style="position:absolute;left:2624;top:1134;width:8;height:2" coordorigin="2624,1134" coordsize="8,0" path="m2624,1134l2632,1134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9.358215pt;margin-top:56.696457pt;width:.396668pt;height:.1pt;mso-position-horizontal-relative:page;mso-position-vertical-relative:page;z-index:-15392" coordorigin="10787,1134" coordsize="8,2">
            <v:shape style="position:absolute;left:10787;top:1134;width:8;height:2" coordorigin="10787,1134" coordsize="8,0" path="m10787,1134l10795,1134,10787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890945pt;margin-top:56.696274pt;width:.396668pt;height:.1pt;mso-position-horizontal-relative:page;mso-position-vertical-relative:page;z-index:-15391" coordorigin="4758,1134" coordsize="8,2">
            <v:shape style="position:absolute;left:4758;top:1134;width:8;height:2" coordorigin="4758,1134" coordsize="8,0" path="m4758,1134l4766,1134,4758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8.184418pt;margin-top:56.696274pt;width:.396668pt;height:.1pt;mso-position-horizontal-relative:page;mso-position-vertical-relative:page;z-index:-15390" coordorigin="5964,1134" coordsize="8,2">
            <v:shape style="position:absolute;left:5964;top:1134;width:8;height:2" coordorigin="5964,1134" coordsize="8,0" path="m5964,1134l5972,1134,5964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8.477875pt;margin-top:56.696274pt;width:.396668pt;height:.1pt;mso-position-horizontal-relative:page;mso-position-vertical-relative:page;z-index:-15389" coordorigin="7170,1134" coordsize="8,2">
            <v:shape style="position:absolute;left:7170;top:1134;width:8;height:2" coordorigin="7170,1134" coordsize="8,0" path="m7170,1134l7177,1134,7170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771301pt;margin-top:56.696274pt;width:.396668pt;height:.1pt;mso-position-horizontal-relative:page;mso-position-vertical-relative:page;z-index:-15388" coordorigin="8375,1134" coordsize="8,2">
            <v:shape style="position:absolute;left:8375;top:1134;width:8;height:2" coordorigin="8375,1134" coordsize="8,0" path="m8375,1134l8383,1134,8375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9.064758pt;margin-top:56.696274pt;width:.396668pt;height:.1pt;mso-position-horizontal-relative:page;mso-position-vertical-relative:page;z-index:-15387" coordorigin="9581,1134" coordsize="8,2">
            <v:shape style="position:absolute;left:9581;top:1134;width:8;height:2" coordorigin="9581,1134" coordsize="8,0" path="m9581,1134l9589,1134,9581,1134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974121pt;margin-top:420.95871pt;width:.823959pt;height:.431565pt;mso-position-horizontal-relative:page;mso-position-vertical-relative:page;z-index:-15386" coordorigin="2619,8419" coordsize="16,9">
            <v:group style="position:absolute;left:2624;top:8424;width:2;height:2" coordorigin="2624,8424" coordsize="2,2">
              <v:shape style="position:absolute;left:2624;top:8424;width:2;height:2" coordorigin="2624,8424" coordsize="0,0" path="m2624,8424l2624,8424e" filled="f" stroked="t" strokeweight="0pt" strokecolor="#D0D7E5">
                <v:path arrowok="t"/>
              </v:shape>
            </v:group>
            <v:group style="position:absolute;left:2624;top:8423;width:8;height:2" coordorigin="2624,8423" coordsize="8,2">
              <v:shape style="position:absolute;left:2624;top:8423;width:8;height:2" coordorigin="2624,8423" coordsize="8,0" path="m2632,8424l2624,8424,2632,8424xe" filled="t" fillcolor="#D0D7E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77.597763pt;margin-top:421.174988pt;width:.1pt;height:.1pt;mso-position-horizontal-relative:page;mso-position-vertical-relative:page;z-index:-15385" coordorigin="3552,8423" coordsize="2,2">
            <v:shape style="position:absolute;left:3552;top:8423;width:2;height:2" coordorigin="3552,8423" coordsize="0,0" path="m3552,8423l3552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37.89122pt;margin-top:421.174927pt;width:.1pt;height:.1pt;mso-position-horizontal-relative:page;mso-position-vertical-relative:page;z-index:-15384" coordorigin="4758,8423" coordsize="2,2">
            <v:shape style="position:absolute;left:4758;top:8423;width:2;height:2" coordorigin="4758,8423" coordsize="0,0" path="m4758,8423l4758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98.184692pt;margin-top:421.174866pt;width:.1pt;height:.1pt;mso-position-horizontal-relative:page;mso-position-vertical-relative:page;z-index:-15383" coordorigin="5964,8423" coordsize="2,2">
            <v:shape style="position:absolute;left:5964;top:8423;width:2;height:2" coordorigin="5964,8423" coordsize="0,0" path="m5964,8423l5964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58.478149pt;margin-top:421.174805pt;width:.1pt;height:.1pt;mso-position-horizontal-relative:page;mso-position-vertical-relative:page;z-index:-15382" coordorigin="7170,8423" coordsize="2,2">
            <v:shape style="position:absolute;left:7170;top:8423;width:2;height:2" coordorigin="7170,8423" coordsize="0,0" path="m7170,8423l7170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18.771606pt;margin-top:421.174744pt;width:.1pt;height:.1pt;mso-position-horizontal-relative:page;mso-position-vertical-relative:page;z-index:-15381" coordorigin="8375,8423" coordsize="2,2">
            <v:shape style="position:absolute;left:8375;top:8423;width:2;height:2" coordorigin="8375,8423" coordsize="0,0" path="m8375,8423l8375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79.065063pt;margin-top:421.174683pt;width:.1pt;height:.1pt;mso-position-horizontal-relative:page;mso-position-vertical-relative:page;z-index:-15380" coordorigin="9581,8423" coordsize="2,2">
            <v:shape style="position:absolute;left:9581;top:8423;width:2;height:2" coordorigin="9581,8423" coordsize="0,0" path="m9581,8423l9581,8423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358521pt;margin-top:421.174622pt;width:.1pt;height:.1pt;mso-position-horizontal-relative:page;mso-position-vertical-relative:page;z-index:-15379" coordorigin="10787,8423" coordsize="2,2">
            <v:shape style="position:absolute;left:10787;top:8423;width:2;height:2" coordorigin="10787,8423" coordsize="0,0" path="m10787,8423l10787,8423e" filled="f" stroked="t" strokeweight="0pt" strokecolor="#D0D7E5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7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17" w:right="5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2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1"/>
              <w:ind w:left="2791" w:right="2806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1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/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419" w:right="40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38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435" w:right="42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420" w:right="412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11"/>
              <w:ind w:left="443" w:right="454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9" w:hRule="exact"/>
        </w:trPr>
        <w:tc>
          <w:tcPr>
            <w:tcW w:w="145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0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93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78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7" w:lineRule="exact"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7" w:lineRule="exact" w:before="29"/>
              <w:ind w:left="77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5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9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93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5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8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78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Un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4"/>
                <w:szCs w:val="14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4"/>
                <w:szCs w:val="14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7" w:lineRule="exact"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0"/>
              <w:ind w:left="77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15" w:hRule="exact"/>
        </w:trPr>
        <w:tc>
          <w:tcPr>
            <w:tcW w:w="145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80" w:lineRule="exact" w:befor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th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95"/>
                <w:sz w:val="14"/>
                <w:szCs w:val="1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5"/>
                <w:sz w:val="14"/>
                <w:szCs w:val="1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5"/>
                <w:sz w:val="14"/>
                <w:szCs w:val="1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2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1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2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0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3"/>
                <w:szCs w:val="13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78" w:hRule="exact"/>
        </w:trPr>
        <w:tc>
          <w:tcPr>
            <w:tcW w:w="145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16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7" w:lineRule="exact" w:before="16"/>
              <w:ind w:right="237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45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1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5"/>
                <w:sz w:val="14"/>
                <w:szCs w:val="1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5"/>
                <w:sz w:val="14"/>
                <w:szCs w:val="1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left="77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9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 w:before="29"/>
              <w:ind w:right="22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57" w:lineRule="exact" w:before="29"/>
              <w:ind w:left="77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13"/>
                <w:szCs w:val="13"/>
              </w:rPr>
              <w:t>131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spacing w:after="0" w:line="157" w:lineRule="exact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897" w:top="1020" w:bottom="1080" w:left="1060" w:right="1000"/>
        </w:sectPr>
      </w:pPr>
    </w:p>
    <w:p>
      <w:pPr>
        <w:pStyle w:val="BodyText"/>
        <w:spacing w:before="54"/>
        <w:ind w:left="79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8.199753pt;margin-top:28.227348pt;width:.407837pt;height:.1pt;mso-position-horizontal-relative:page;mso-position-vertical-relative:paragraph;z-index:-15378" coordorigin="1164,565" coordsize="8,2">
            <v:shape style="position:absolute;left:1164;top:565;width:8;height:2" coordorigin="1164,565" coordsize="8,0" path="m1164,565l1172,565,1164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2.426071pt;margin-top:28.227348pt;width:.407837pt;height:.1pt;mso-position-horizontal-relative:page;mso-position-vertical-relative:paragraph;z-index:-15377" coordorigin="2649,565" coordsize="8,2">
            <v:shape style="position:absolute;left:2649;top:565;width:8;height:2" coordorigin="2649,565" coordsize="8,0" path="m2649,565l2657,565,2649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7.256149pt;margin-top:28.227348pt;width:.407837pt;height:.1pt;mso-position-horizontal-relative:page;mso-position-vertical-relative:paragraph;z-index:-15376" coordorigin="4345,565" coordsize="8,2">
            <v:shape style="position:absolute;left:4345;top:565;width:8;height:2" coordorigin="4345,565" coordsize="8,0" path="m4345,565l4353,565,4345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3.553635pt;margin-top:28.227348pt;width:.407837pt;height:.1pt;mso-position-horizontal-relative:page;mso-position-vertical-relative:paragraph;z-index:-15375" coordorigin="5071,565" coordsize="8,2">
            <v:shape style="position:absolute;left:5071;top:565;width:8;height:2" coordorigin="5071,565" coordsize="8,0" path="m5071,565l5079,565,5071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9.851105pt;margin-top:28.227348pt;width:.407837pt;height:.1pt;mso-position-horizontal-relative:page;mso-position-vertical-relative:paragraph;z-index:-15374" coordorigin="5797,565" coordsize="8,2">
            <v:shape style="position:absolute;left:5797;top:565;width:8;height:2" coordorigin="5797,565" coordsize="8,0" path="m5797,565l5805,565,5797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6.14859pt;margin-top:28.227348pt;width:.407837pt;height:.1pt;mso-position-horizontal-relative:page;mso-position-vertical-relative:paragraph;z-index:-15373" coordorigin="6523,565" coordsize="8,2">
            <v:shape style="position:absolute;left:6523;top:565;width:8;height:2" coordorigin="6523,565" coordsize="8,0" path="m6523,565l6531,565,6523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2.446075pt;margin-top:28.227348pt;width:.407837pt;height:.1pt;mso-position-horizontal-relative:page;mso-position-vertical-relative:paragraph;z-index:-15372" coordorigin="7249,565" coordsize="8,2">
            <v:shape style="position:absolute;left:7249;top:565;width:8;height:2" coordorigin="7249,565" coordsize="8,0" path="m7249,565l7257,565,7249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743561pt;margin-top:28.227348pt;width:.407837pt;height:.1pt;mso-position-horizontal-relative:page;mso-position-vertical-relative:paragraph;z-index:-15371" coordorigin="7975,565" coordsize="8,2">
            <v:shape style="position:absolute;left:7975;top:565;width:8;height:2" coordorigin="7975,565" coordsize="8,0" path="m7975,565l7983,565,7975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5.041046pt;margin-top:28.227348pt;width:.407837pt;height:.1pt;mso-position-horizontal-relative:page;mso-position-vertical-relative:paragraph;z-index:-15370" coordorigin="8701,565" coordsize="8,2">
            <v:shape style="position:absolute;left:8701;top:565;width:8;height:2" coordorigin="8701,565" coordsize="8,0" path="m8701,565l8709,565,8701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1.338531pt;margin-top:28.227348pt;width:.407837pt;height:.1pt;mso-position-horizontal-relative:page;mso-position-vertical-relative:paragraph;z-index:-15369" coordorigin="9427,565" coordsize="8,2">
            <v:shape style="position:absolute;left:9427;top:565;width:8;height:2" coordorigin="9427,565" coordsize="8,0" path="m9427,565l9435,565,9427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636017pt;margin-top:28.227348pt;width:.407837pt;height:.1pt;mso-position-horizontal-relative:page;mso-position-vertical-relative:paragraph;z-index:-15368" coordorigin="10153,565" coordsize="8,2">
            <v:shape style="position:absolute;left:10153;top:565;width:8;height:2" coordorigin="10153,565" coordsize="8,0" path="m10153,565l10161,565,10153,565x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3.933472pt;margin-top:28.227348pt;width:.407837pt;height:.1pt;mso-position-horizontal-relative:page;mso-position-vertical-relative:paragraph;z-index:-15367" coordorigin="10879,565" coordsize="8,2">
            <v:shape style="position:absolute;left:10879;top:565;width:8;height:2" coordorigin="10879,565" coordsize="8,0" path="m10879,565l10887,565,10879,565xe" filled="t" fillcolor="#D0D7E5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abl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ces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12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0" w:hRule="exact"/>
        </w:trPr>
        <w:tc>
          <w:tcPr>
            <w:tcW w:w="1480" w:type="dxa"/>
            <w:tcBorders>
              <w:top w:val="single" w:sz="4" w:space="0" w:color="000000"/>
              <w:left w:val="nil" w:sz="6" w:space="0" w:color="auto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1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48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6"/>
              <w:ind w:left="21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7" w:hRule="exact"/>
        </w:trPr>
        <w:tc>
          <w:tcPr>
            <w:tcW w:w="1480" w:type="dxa"/>
            <w:vMerge w:val="restart"/>
            <w:tcBorders>
              <w:top w:val="single" w:sz="7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43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7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7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81" w:lineRule="auto"/>
              <w:ind w:left="170" w:right="802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6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4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0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4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0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4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0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  <w:p>
            <w:pPr>
              <w:pStyle w:val="TableParagraph"/>
              <w:spacing w:before="27"/>
              <w:ind w:right="162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173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3" w:hRule="exact"/>
        </w:trPr>
        <w:tc>
          <w:tcPr>
            <w:tcW w:w="1480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8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7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pi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949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980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996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1,019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1,025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1,044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1,072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2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1,186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3" w:hRule="exact"/>
        </w:trPr>
        <w:tc>
          <w:tcPr>
            <w:tcW w:w="1480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89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4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4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374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432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3" w:hRule="exact"/>
        </w:trPr>
        <w:tc>
          <w:tcPr>
            <w:tcW w:w="1480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4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3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0"/>
              <w:ind w:left="3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364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3" w:hRule="exact"/>
        </w:trPr>
        <w:tc>
          <w:tcPr>
            <w:tcW w:w="1480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64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3"/>
                <w:szCs w:val="13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</w:tr>
      <w:tr>
        <w:trPr>
          <w:trHeight w:val="18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2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4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5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5</w:t>
            </w:r>
          </w:p>
        </w:tc>
      </w:tr>
      <w:tr>
        <w:trPr>
          <w:trHeight w:val="190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4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8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7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2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pi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71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03" w:hRule="exact"/>
        </w:trPr>
        <w:tc>
          <w:tcPr>
            <w:tcW w:w="1480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7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3"/>
                <w:szCs w:val="13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3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72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4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42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</w:p>
        </w:tc>
      </w:tr>
      <w:tr>
        <w:trPr>
          <w:trHeight w:val="168" w:hRule="exact"/>
        </w:trPr>
        <w:tc>
          <w:tcPr>
            <w:tcW w:w="1480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3"/>
                <w:szCs w:val="13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pi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3"/>
                <w:szCs w:val="13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8"/>
              <w:ind w:right="161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0</w:t>
            </w:r>
          </w:p>
        </w:tc>
      </w:tr>
      <w:tr>
        <w:trPr>
          <w:trHeight w:val="186" w:hRule="exact"/>
        </w:trPr>
        <w:tc>
          <w:tcPr>
            <w:tcW w:w="1480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12"/>
              <w:ind w:left="1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3"/>
                <w:szCs w:val="13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3"/>
                <w:szCs w:val="13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189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195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203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21"/>
              <w:ind w:left="3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3"/>
                <w:szCs w:val="13"/>
              </w:rPr>
              <w:t>215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spacing w:after="0" w:line="155" w:lineRule="exact"/>
        <w:jc w:val="left"/>
        <w:rPr>
          <w:rFonts w:ascii="Calibri" w:hAnsi="Calibri" w:cs="Calibri" w:eastAsia="Calibri"/>
          <w:sz w:val="13"/>
          <w:szCs w:val="13"/>
        </w:rPr>
        <w:sectPr>
          <w:pgSz w:w="11907" w:h="16840"/>
          <w:pgMar w:header="0" w:footer="897" w:top="1060" w:bottom="1080" w:left="1060" w:right="920"/>
        </w:sectPr>
      </w:pPr>
    </w:p>
    <w:p>
      <w:pPr>
        <w:spacing w:line="90" w:lineRule="exact" w:before="4"/>
        <w:rPr>
          <w:sz w:val="9"/>
          <w:szCs w:val="9"/>
        </w:rPr>
      </w:pPr>
      <w:r>
        <w:rPr/>
        <w:pict>
          <v:group style="position:absolute;margin-left:58.199856pt;margin-top:56.690414pt;width:.403572pt;height:.1pt;mso-position-horizontal-relative:page;mso-position-vertical-relative:page;z-index:-15366" coordorigin="1164,1134" coordsize="8,2">
            <v:shape style="position:absolute;left:1164;top:1134;width:8;height:2" coordorigin="1164,1134" coordsize="8,0" path="m1164,1134l1172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723114pt;margin-top:56.690414pt;width:.403976pt;height:.1pt;mso-position-horizontal-relative:page;mso-position-vertical-relative:page;z-index:-15365" coordorigin="2634,1134" coordsize="8,2">
            <v:shape style="position:absolute;left:2634;top:1134;width:8;height:2" coordorigin="2634,1134" coordsize="8,0" path="m2634,1134l2643,113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722519pt;margin-top:412.525299pt;width:.1pt;height:.1pt;mso-position-horizontal-relative:page;mso-position-vertical-relative:page;z-index:-15364" coordorigin="2634,8251" coordsize="2,2">
            <v:shape style="position:absolute;left:2634;top:8251;width:2;height:2" coordorigin="2634,8251" coordsize="0,0" path="m2634,8251l2634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15.749603pt;margin-top:412.525299pt;width:.1pt;height:.1pt;mso-position-horizontal-relative:page;mso-position-vertical-relative:page;z-index:-15363" coordorigin="4315,8251" coordsize="2,2">
            <v:shape style="position:absolute;left:4315;top:8251;width:2;height:2" coordorigin="4315,8251" coordsize="0,0" path="m4315,8251l4315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51.703491pt;margin-top:412.525299pt;width:.1pt;height:.1pt;mso-position-horizontal-relative:page;mso-position-vertical-relative:page;z-index:-15362" coordorigin="5034,8251" coordsize="2,2">
            <v:shape style="position:absolute;left:5034;top:8251;width:2;height:2" coordorigin="5034,8251" coordsize="0,0" path="m5034,8251l5034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287.657379pt;margin-top:412.525299pt;width:.1pt;height:.1pt;mso-position-horizontal-relative:page;mso-position-vertical-relative:page;z-index:-15361" coordorigin="5753,8251" coordsize="2,2">
            <v:shape style="position:absolute;left:5753;top:8251;width:2;height:2" coordorigin="5753,8251" coordsize="0,0" path="m5753,8251l5753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23.611267pt;margin-top:412.525299pt;width:.1pt;height:.1pt;mso-position-horizontal-relative:page;mso-position-vertical-relative:page;z-index:-15360" coordorigin="6472,8251" coordsize="2,2">
            <v:shape style="position:absolute;left:6472;top:8251;width:2;height:2" coordorigin="6472,8251" coordsize="0,0" path="m6472,8251l6472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59.565125pt;margin-top:412.525299pt;width:.1pt;height:.1pt;mso-position-horizontal-relative:page;mso-position-vertical-relative:page;z-index:-15359" coordorigin="7191,8251" coordsize="2,2">
            <v:shape style="position:absolute;left:7191;top:8251;width:2;height:2" coordorigin="7191,8251" coordsize="0,0" path="m7191,8251l7191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395.519012pt;margin-top:412.525299pt;width:.1pt;height:.1pt;mso-position-horizontal-relative:page;mso-position-vertical-relative:page;z-index:-15358" coordorigin="7910,8251" coordsize="2,2">
            <v:shape style="position:absolute;left:7910;top:8251;width:2;height:2" coordorigin="7910,8251" coordsize="0,0" path="m7910,8251l7910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31.472961pt;margin-top:412.525299pt;width:.1pt;height:.1pt;mso-position-horizontal-relative:page;mso-position-vertical-relative:page;z-index:-15357" coordorigin="8629,8251" coordsize="2,2">
            <v:shape style="position:absolute;left:8629;top:8251;width:2;height:2" coordorigin="8629,8251" coordsize="0,0" path="m8629,8251l8629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467.426819pt;margin-top:412.525299pt;width:.1pt;height:.1pt;mso-position-horizontal-relative:page;mso-position-vertical-relative:page;z-index:-15356" coordorigin="9349,8251" coordsize="2,2">
            <v:shape style="position:absolute;left:9349;top:8251;width:2;height:2" coordorigin="9349,8251" coordsize="0,0" path="m9349,8251l9349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03.380707pt;margin-top:412.525299pt;width:.1pt;height:.1pt;mso-position-horizontal-relative:page;mso-position-vertical-relative:page;z-index:-15355" coordorigin="10068,8251" coordsize="2,2">
            <v:shape style="position:absolute;left:10068;top:8251;width:2;height:2" coordorigin="10068,8251" coordsize="0,0" path="m10068,8251l10068,8251e" filled="f" stroked="t" strokeweight="0pt" strokecolor="#D0D7E5">
              <v:path arrowok="t"/>
            </v:shape>
            <w10:wrap type="none"/>
          </v:group>
        </w:pict>
      </w:r>
      <w:r>
        <w:rPr/>
        <w:pict>
          <v:group style="position:absolute;margin-left:539.334595pt;margin-top:412.525299pt;width:.1pt;height:.1pt;mso-position-horizontal-relative:page;mso-position-vertical-relative:page;z-index:-15354" coordorigin="10787,8251" coordsize="2,2">
            <v:shape style="position:absolute;left:10787;top:8251;width:2;height:2" coordorigin="10787,8251" coordsize="0,0" path="m10787,8251l10787,8251e" filled="f" stroked="t" strokeweight="0pt" strokecolor="#D0D7E5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0" w:hRule="exact"/>
        </w:trPr>
        <w:tc>
          <w:tcPr>
            <w:tcW w:w="1466" w:type="dxa"/>
            <w:tcBorders>
              <w:top w:val="single" w:sz="4" w:space="0" w:color="000000"/>
              <w:left w:val="nil" w:sz="6" w:space="0" w:color="auto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1"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483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2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9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9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9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9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31"/>
              <w:ind w:left="20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2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25" w:hRule="exact"/>
        </w:trPr>
        <w:tc>
          <w:tcPr>
            <w:tcW w:w="1466" w:type="dxa"/>
            <w:vMerge w:val="restart"/>
            <w:tcBorders>
              <w:top w:val="single" w:sz="8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76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0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18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0"/>
              <w:ind w:right="160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101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0" w:hRule="exact"/>
        </w:trPr>
        <w:tc>
          <w:tcPr>
            <w:tcW w:w="146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0"/>
                <w:sz w:val="15"/>
                <w:szCs w:val="15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7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6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9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254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0" w:hRule="exact"/>
        </w:trPr>
        <w:tc>
          <w:tcPr>
            <w:tcW w:w="146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4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95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7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6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9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417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444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459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463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0" w:hRule="exact"/>
        </w:trPr>
        <w:tc>
          <w:tcPr>
            <w:tcW w:w="146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5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7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6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9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366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391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409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0" w:hRule="exact"/>
        </w:trPr>
        <w:tc>
          <w:tcPr>
            <w:tcW w:w="1466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th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90"/>
                <w:sz w:val="15"/>
                <w:szCs w:val="15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136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149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157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194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ind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7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0"/>
                <w:sz w:val="15"/>
                <w:szCs w:val="15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33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6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9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77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ōh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nga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90"/>
                <w:sz w:val="15"/>
                <w:szCs w:val="15"/>
              </w:rPr>
              <w:t>eo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21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4"/>
                <w:szCs w:val="14"/>
              </w:rPr>
              <w:t>18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1466" w:type="dxa"/>
            <w:vMerge/>
            <w:tcBorders>
              <w:left w:val="nil" w:sz="6" w:space="0" w:color="auto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line="175" w:lineRule="exact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90"/>
                <w:sz w:val="15"/>
                <w:szCs w:val="15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du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ion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&amp;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0"/>
                <w:sz w:val="15"/>
                <w:szCs w:val="15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0"/>
                <w:sz w:val="15"/>
                <w:szCs w:val="15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5"/>
                <w:szCs w:val="15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0"/>
              <w:ind w:right="15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4"/>
                <w:szCs w:val="14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02" w:hRule="exact"/>
        </w:trPr>
        <w:tc>
          <w:tcPr>
            <w:tcW w:w="1466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CE3"/>
          </w:tcPr>
          <w:p>
            <w:pPr>
              <w:pStyle w:val="TableParagraph"/>
              <w:spacing w:before="5"/>
              <w:ind w:left="168"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90"/>
                <w:sz w:val="15"/>
                <w:szCs w:val="15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90"/>
                <w:sz w:val="15"/>
                <w:szCs w:val="15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0"/>
                <w:sz w:val="15"/>
                <w:szCs w:val="15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356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358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361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362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367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370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388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23"/>
              <w:ind w:left="35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90"/>
                <w:sz w:val="14"/>
                <w:szCs w:val="14"/>
              </w:rPr>
              <w:t>411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after="0" w:line="167" w:lineRule="exact"/>
        <w:jc w:val="left"/>
        <w:rPr>
          <w:rFonts w:ascii="Calibri" w:hAnsi="Calibri" w:cs="Calibri" w:eastAsia="Calibri"/>
          <w:sz w:val="14"/>
          <w:szCs w:val="14"/>
        </w:rPr>
        <w:sectPr>
          <w:pgSz w:w="11907" w:h="16840"/>
          <w:pgMar w:header="0" w:footer="897" w:top="1020" w:bottom="1080" w:left="1060" w:right="1000"/>
        </w:sectPr>
      </w:pPr>
    </w:p>
    <w:p>
      <w:pPr>
        <w:pStyle w:val="BodyText"/>
        <w:spacing w:line="275" w:lineRule="auto" w:before="80"/>
        <w:ind w:right="210"/>
        <w:jc w:val="left"/>
      </w:pPr>
      <w:r>
        <w:rPr/>
        <w:pict>
          <v:group style="position:absolute;margin-left:55.200001pt;margin-top:57.419983pt;width:484.8pt;height:.1pt;mso-position-horizontal-relative:page;mso-position-vertical-relative:page;z-index:-15353" coordorigin="1104,1148" coordsize="9696,2">
            <v:shape style="position:absolute;left:1104;top:1148;width:9696;height:2" coordorigin="1104,1148" coordsize="9696,0" path="m1104,1148l10800,1148e" filled="f" stroked="t" strokeweight="1.42pt" strokecolor="#003865">
              <v:path arrowok="t"/>
            </v:shape>
            <w10:wrap type="none"/>
          </v:group>
        </w:pict>
      </w:r>
      <w:r>
        <w:rPr/>
        <w:pict>
          <v:group style="position:absolute;margin-left:50.650002pt;margin-top:67.989983pt;width:493.9pt;height:35.14pt;mso-position-horizontal-relative:page;mso-position-vertical-relative:page;z-index:-15352" coordorigin="1013,1360" coordsize="9878,703">
            <v:group style="position:absolute;left:1104;top:1421;width:9696;height:290" coordorigin="1104,1421" coordsize="9696,290">
              <v:shape style="position:absolute;left:1104;top:1421;width:9696;height:290" coordorigin="1104,1421" coordsize="9696,290" path="m1104,1711l10800,1711,10800,1421,1104,1421,1104,1711xe" filled="t" fillcolor="#003865" stroked="f">
                <v:path arrowok="t"/>
                <v:fill type="solid"/>
              </v:shape>
            </v:group>
            <v:group style="position:absolute;left:1044;top:1391;width:9816;height:2" coordorigin="1044,1391" coordsize="9816,2">
              <v:shape style="position:absolute;left:1044;top:1391;width:9816;height:2" coordorigin="1044,1391" coordsize="9816,0" path="m1044,1391l10860,1391e" filled="f" stroked="t" strokeweight="3.1pt" strokecolor="#003865">
                <v:path arrowok="t"/>
              </v:shape>
            </v:group>
            <v:group style="position:absolute;left:1074;top:1421;width:2;height:581" coordorigin="1074,1421" coordsize="2,581">
              <v:shape style="position:absolute;left:1074;top:1421;width:2;height:581" coordorigin="1074,1421" coordsize="0,581" path="m1074,1421l1074,2002e" filled="f" stroked="t" strokeweight="3.1pt" strokecolor="#003865">
                <v:path arrowok="t"/>
              </v:shape>
            </v:group>
            <v:group style="position:absolute;left:10830;top:1421;width:2;height:581" coordorigin="10830,1421" coordsize="2,581">
              <v:shape style="position:absolute;left:10830;top:1421;width:2;height:581" coordorigin="10830,1421" coordsize="0,581" path="m10830,1421l10830,2002e" filled="f" stroked="t" strokeweight="3.1pt" strokecolor="#003865">
                <v:path arrowok="t"/>
              </v:shape>
            </v:group>
            <v:group style="position:absolute;left:1104;top:1711;width:9696;height:290" coordorigin="1104,1711" coordsize="9696,290">
              <v:shape style="position:absolute;left:1104;top:1711;width:9696;height:290" coordorigin="1104,1711" coordsize="9696,290" path="m1104,2002l10800,2002,10800,1711,1104,1711,1104,2002xe" filled="t" fillcolor="#003865" stroked="f">
                <v:path arrowok="t"/>
                <v:fill type="solid"/>
              </v:shape>
            </v:group>
            <v:group style="position:absolute;left:1044;top:2032;width:9816;height:2" coordorigin="1044,2032" coordsize="9816,2">
              <v:shape style="position:absolute;left:1044;top:2032;width:9816;height:2" coordorigin="1044,2032" coordsize="9816,0" path="m1044,2032l10860,2032e" filled="f" stroked="t" strokeweight="3.1pt" strokecolor="#00386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9.955841pt;margin-top:58.90884pt;width:316.412598pt;height:632.727448pt;mso-position-horizontal-relative:page;mso-position-vertical-relative:paragraph;z-index:-15351" coordorigin="3199,1178" coordsize="6328,12655">
            <v:shape style="position:absolute;left:3199;top:1178;width:6328;height:12655" coordorigin="3199,1178" coordsize="6328,12655" path="m3199,1178l9527,1178,9527,13833,3199,13833,3199,1178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4.201141pt;margin-top:46.190681pt;width:.56145pt;height:.1pt;mso-position-horizontal-relative:page;mso-position-vertical-relative:paragraph;z-index:-15350" coordorigin="1884,924" coordsize="11,2">
            <v:shape style="position:absolute;left:1884;top:924;width:11;height:2" coordorigin="1884,924" coordsize="11,0" path="m1884,924l1895,92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9.956009pt;margin-top:46.190681pt;width:.562012pt;height:.1pt;mso-position-horizontal-relative:page;mso-position-vertical-relative:paragraph;z-index:-15349" coordorigin="3199,924" coordsize="11,2">
            <v:shape style="position:absolute;left:3199;top:924;width:11;height:2" coordorigin="3199,924" coordsize="11,0" path="m3199,924l3210,92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1.001907pt;margin-top:46.190681pt;width:.562012pt;height:.1pt;mso-position-horizontal-relative:page;mso-position-vertical-relative:paragraph;z-index:-15348" coordorigin="5020,924" coordsize="11,2">
            <v:shape style="position:absolute;left:5020;top:924;width:11;height:2" coordorigin="5020,924" coordsize="11,0" path="m5020,924l5031,92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5.768677pt;margin-top:46.190681pt;width:.562012pt;height:.1pt;mso-position-horizontal-relative:page;mso-position-vertical-relative:paragraph;z-index:-15347" coordorigin="7515,924" coordsize="11,2">
            <v:shape style="position:absolute;left:7515;top:924;width:11;height:2" coordorigin="7515,924" coordsize="11,0" path="m7515,924l7527,924e" filled="t" fillcolor="#D0D7E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5.806366pt;margin-top:46.190681pt;width:.562012pt;height:.1pt;mso-position-horizontal-relative:page;mso-position-vertical-relative:paragraph;z-index:-15346" coordorigin="9516,924" coordsize="11,2">
            <v:shape style="position:absolute;left:9516;top:924;width:11;height:2" coordorigin="9516,924" coordsize="11,0" path="m9516,924l9527,924e" filled="t" fillcolor="#D0D7E5" stroked="f">
              <v:path arrowok="t"/>
              <v:fill type="solid"/>
            </v:shape>
            <w10:wrap type="none"/>
          </v:group>
        </w:pict>
      </w:r>
      <w:bookmarkStart w:name="Appendix C: List of the five percent of " w:id="117"/>
      <w:bookmarkEnd w:id="117"/>
      <w:r>
        <w:rPr/>
      </w:r>
      <w:bookmarkStart w:name="_bookmark71" w:id="118"/>
      <w:bookmarkEnd w:id="118"/>
      <w:r>
        <w:rPr/>
      </w:r>
      <w:r>
        <w:rPr>
          <w:b w:val="0"/>
          <w:bCs w:val="0"/>
          <w:color w:val="EAF1DD"/>
          <w:spacing w:val="13"/>
          <w:w w:val="100"/>
        </w:rPr>
        <w:t>AP</w:t>
      </w:r>
      <w:r>
        <w:rPr>
          <w:b w:val="0"/>
          <w:bCs w:val="0"/>
          <w:color w:val="EAF1DD"/>
          <w:spacing w:val="15"/>
          <w:w w:val="100"/>
        </w:rPr>
        <w:t>P</w:t>
      </w:r>
      <w:r>
        <w:rPr>
          <w:b w:val="0"/>
          <w:bCs w:val="0"/>
          <w:color w:val="EAF1DD"/>
          <w:spacing w:val="13"/>
          <w:w w:val="100"/>
        </w:rPr>
        <w:t>END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0"/>
          <w:w w:val="100"/>
        </w:rPr>
        <w:t>X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0"/>
          <w:w w:val="100"/>
        </w:rPr>
        <w:t>:</w:t>
      </w:r>
      <w:r>
        <w:rPr>
          <w:b w:val="0"/>
          <w:bCs w:val="0"/>
          <w:color w:val="EAF1DD"/>
          <w:spacing w:val="30"/>
          <w:w w:val="100"/>
        </w:rPr>
        <w:t> </w:t>
      </w:r>
      <w:r>
        <w:rPr>
          <w:b w:val="0"/>
          <w:bCs w:val="0"/>
          <w:color w:val="EAF1DD"/>
          <w:spacing w:val="14"/>
          <w:w w:val="100"/>
        </w:rPr>
        <w:t>L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S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F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F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V</w:t>
      </w:r>
      <w:r>
        <w:rPr>
          <w:b w:val="0"/>
          <w:bCs w:val="0"/>
          <w:color w:val="EAF1DD"/>
          <w:spacing w:val="0"/>
          <w:w w:val="100"/>
        </w:rPr>
        <w:t>E</w:t>
      </w:r>
      <w:r>
        <w:rPr>
          <w:b w:val="0"/>
          <w:bCs w:val="0"/>
          <w:color w:val="EAF1DD"/>
          <w:spacing w:val="28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P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5"/>
          <w:w w:val="100"/>
        </w:rPr>
        <w:t>E</w:t>
      </w:r>
      <w:r>
        <w:rPr>
          <w:b w:val="0"/>
          <w:bCs w:val="0"/>
          <w:color w:val="EAF1DD"/>
          <w:spacing w:val="15"/>
          <w:w w:val="100"/>
        </w:rPr>
        <w:t>N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F</w:t>
      </w:r>
      <w:r>
        <w:rPr>
          <w:b w:val="0"/>
          <w:bCs w:val="0"/>
          <w:color w:val="EAF1DD"/>
          <w:spacing w:val="27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S</w:t>
      </w:r>
      <w:r>
        <w:rPr>
          <w:b w:val="0"/>
          <w:bCs w:val="0"/>
          <w:color w:val="EAF1DD"/>
          <w:spacing w:val="13"/>
          <w:w w:val="100"/>
        </w:rPr>
        <w:t>U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9"/>
          <w:w w:val="100"/>
        </w:rPr>
        <w:t> </w:t>
      </w:r>
      <w:r>
        <w:rPr>
          <w:b w:val="0"/>
          <w:bCs w:val="0"/>
          <w:color w:val="EAF1DD"/>
          <w:spacing w:val="15"/>
          <w:w w:val="100"/>
        </w:rPr>
        <w:t>A</w:t>
      </w:r>
      <w:r>
        <w:rPr>
          <w:b w:val="0"/>
          <w:bCs w:val="0"/>
          <w:color w:val="EAF1DD"/>
          <w:spacing w:val="13"/>
          <w:w w:val="100"/>
        </w:rPr>
        <w:t>R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0"/>
          <w:w w:val="100"/>
        </w:rPr>
        <w:t>A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U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0"/>
          <w:w w:val="100"/>
        </w:rPr>
        <w:t>S</w:t>
      </w:r>
      <w:r>
        <w:rPr>
          <w:b w:val="0"/>
          <w:bCs w:val="0"/>
          <w:color w:val="EAF1DD"/>
          <w:spacing w:val="23"/>
          <w:w w:val="100"/>
        </w:rPr>
        <w:t> </w:t>
      </w:r>
      <w:r>
        <w:rPr>
          <w:b w:val="0"/>
          <w:bCs w:val="0"/>
          <w:color w:val="EAF1DD"/>
          <w:spacing w:val="0"/>
          <w:w w:val="100"/>
        </w:rPr>
        <w:t>W</w:t>
      </w:r>
      <w:r>
        <w:rPr>
          <w:b w:val="0"/>
          <w:bCs w:val="0"/>
          <w:color w:val="EAF1DD"/>
          <w:spacing w:val="-40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I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0"/>
          <w:w w:val="100"/>
        </w:rPr>
        <w:t>H</w:t>
      </w:r>
      <w:r>
        <w:rPr>
          <w:b w:val="0"/>
          <w:bCs w:val="0"/>
          <w:color w:val="EAF1DD"/>
          <w:spacing w:val="0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5"/>
          <w:w w:val="100"/>
        </w:rPr>
        <w:t>G</w:t>
      </w:r>
      <w:r>
        <w:rPr>
          <w:b w:val="0"/>
          <w:bCs w:val="0"/>
          <w:color w:val="EAF1DD"/>
          <w:spacing w:val="13"/>
          <w:w w:val="100"/>
        </w:rPr>
        <w:t>H</w:t>
      </w:r>
      <w:r>
        <w:rPr>
          <w:b w:val="0"/>
          <w:bCs w:val="0"/>
          <w:color w:val="EAF1DD"/>
          <w:spacing w:val="13"/>
          <w:w w:val="100"/>
        </w:rPr>
        <w:t>E</w:t>
      </w:r>
      <w:r>
        <w:rPr>
          <w:b w:val="0"/>
          <w:bCs w:val="0"/>
          <w:color w:val="EAF1DD"/>
          <w:spacing w:val="13"/>
          <w:w w:val="100"/>
        </w:rPr>
        <w:t>S</w:t>
      </w:r>
      <w:r>
        <w:rPr>
          <w:b w:val="0"/>
          <w:bCs w:val="0"/>
          <w:color w:val="EAF1DD"/>
          <w:spacing w:val="0"/>
          <w:w w:val="100"/>
        </w:rPr>
        <w:t>T</w:t>
      </w:r>
      <w:r>
        <w:rPr>
          <w:b w:val="0"/>
          <w:bCs w:val="0"/>
          <w:color w:val="EAF1DD"/>
          <w:spacing w:val="31"/>
          <w:w w:val="100"/>
        </w:rPr>
        <w:t> 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13"/>
          <w:w w:val="100"/>
        </w:rPr>
        <w:t>N</w:t>
      </w:r>
      <w:r>
        <w:rPr>
          <w:b w:val="0"/>
          <w:bCs w:val="0"/>
          <w:color w:val="EAF1DD"/>
          <w:spacing w:val="15"/>
          <w:w w:val="100"/>
        </w:rPr>
        <w:t>-</w:t>
      </w:r>
      <w:r>
        <w:rPr>
          <w:b w:val="0"/>
          <w:bCs w:val="0"/>
          <w:color w:val="EAF1DD"/>
          <w:spacing w:val="13"/>
          <w:w w:val="100"/>
        </w:rPr>
        <w:t>PAR</w:t>
      </w:r>
      <w:r>
        <w:rPr>
          <w:b w:val="0"/>
          <w:bCs w:val="0"/>
          <w:color w:val="EAF1DD"/>
          <w:spacing w:val="18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C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3"/>
          <w:w w:val="100"/>
        </w:rPr>
        <w:t>PA</w:t>
      </w:r>
      <w:r>
        <w:rPr>
          <w:b w:val="0"/>
          <w:bCs w:val="0"/>
          <w:color w:val="EAF1DD"/>
          <w:spacing w:val="16"/>
          <w:w w:val="100"/>
        </w:rPr>
        <w:t>T</w:t>
      </w:r>
      <w:r>
        <w:rPr>
          <w:b w:val="0"/>
          <w:bCs w:val="0"/>
          <w:color w:val="EAF1DD"/>
          <w:spacing w:val="15"/>
          <w:w w:val="100"/>
        </w:rPr>
        <w:t>I</w:t>
      </w:r>
      <w:r>
        <w:rPr>
          <w:b w:val="0"/>
          <w:bCs w:val="0"/>
          <w:color w:val="EAF1DD"/>
          <w:spacing w:val="15"/>
          <w:w w:val="100"/>
        </w:rPr>
        <w:t>O</w:t>
      </w:r>
      <w:r>
        <w:rPr>
          <w:b w:val="0"/>
          <w:bCs w:val="0"/>
          <w:color w:val="EAF1DD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8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9" w:hRule="exact"/>
        </w:trPr>
        <w:tc>
          <w:tcPr>
            <w:tcW w:w="1309" w:type="dxa"/>
            <w:tcBorders>
              <w:top w:val="single" w:sz="5" w:space="0" w:color="000000"/>
              <w:left w:val="nil" w:sz="6" w:space="0" w:color="auto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left="37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right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9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before="8"/>
              <w:ind w:right="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8"/>
                <w:szCs w:val="18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before="8"/>
              <w:ind w:left="31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913" w:hRule="exact"/>
        </w:trPr>
        <w:tc>
          <w:tcPr>
            <w:tcW w:w="1309" w:type="dxa"/>
            <w:tcBorders>
              <w:top w:val="single" w:sz="9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5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45" w:lineRule="auto" w:before="4"/>
              <w:ind w:left="223" w:right="208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45" w:lineRule="auto" w:before="4"/>
              <w:ind w:left="223" w:right="1029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nb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nb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Ba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45" w:lineRule="auto" w:before="4"/>
              <w:ind w:left="223" w:right="577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6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pun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45" w:lineRule="auto"/>
              <w:ind w:left="223" w:right="306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1309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2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bour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ale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Sunn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ond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445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5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5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ount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5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huh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huh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309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198" w:hRule="exact"/>
        </w:trPr>
        <w:tc>
          <w:tcPr>
            <w:tcW w:w="1309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2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7"/>
                <w:szCs w:val="17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7"/>
                <w:szCs w:val="17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5"/>
                <w:sz w:val="17"/>
                <w:szCs w:val="17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7"/>
                <w:szCs w:val="17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7"/>
                <w:szCs w:val="17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00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22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7"/>
                <w:szCs w:val="17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7"/>
                <w:szCs w:val="17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7"/>
                <w:szCs w:val="17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7"/>
                <w:szCs w:val="17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after="0" w:line="192" w:lineRule="exact"/>
        <w:jc w:val="left"/>
        <w:rPr>
          <w:rFonts w:ascii="Calibri" w:hAnsi="Calibri" w:cs="Calibri" w:eastAsia="Calibri"/>
          <w:sz w:val="17"/>
          <w:szCs w:val="17"/>
        </w:rPr>
        <w:sectPr>
          <w:pgSz w:w="11907" w:h="16840"/>
          <w:pgMar w:header="0" w:footer="897" w:top="1320" w:bottom="1080" w:left="1020" w:right="1020"/>
        </w:sectPr>
      </w:pPr>
    </w:p>
    <w:p>
      <w:pPr>
        <w:spacing w:line="90" w:lineRule="exact" w:before="5"/>
        <w:rPr>
          <w:sz w:val="9"/>
          <w:szCs w:val="9"/>
        </w:rPr>
      </w:pPr>
      <w:r>
        <w:rPr/>
        <w:pict>
          <v:group style="position:absolute;margin-left:124.396477pt;margin-top:68.386848pt;width:318.533901pt;height:364.459686pt;mso-position-horizontal-relative:page;mso-position-vertical-relative:page;z-index:-15345" coordorigin="2488,1368" coordsize="6371,7289">
            <v:shape style="position:absolute;left:2488;top:1368;width:6371;height:7289" coordorigin="2488,1368" coordsize="6371,7289" path="m2488,1368l8859,1368,8859,8657,2488,8657,2488,1368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4.396652pt;margin-top:56.702164pt;width:.565781pt;height:.1pt;mso-position-horizontal-relative:page;mso-position-vertical-relative:page;z-index:-15344" coordorigin="2488,1134" coordsize="11,2">
            <v:shape style="position:absolute;left:2488;top:1134;width:11;height:2" coordorigin="2488,1134" coordsize="11,0" path="m2488,1134l2499,1134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053116pt;margin-top:56.702164pt;width:.565781pt;height:.1pt;mso-position-horizontal-relative:page;mso-position-vertical-relative:page;z-index:-15343" coordorigin="4321,1134" coordsize="11,2">
            <v:shape style="position:absolute;left:4321;top:1134;width:11;height:2" coordorigin="4321,1134" coordsize="11,0" path="m4321,1134l4332,1134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1.656067pt;margin-top:56.702164pt;width:.565781pt;height:.1pt;mso-position-horizontal-relative:page;mso-position-vertical-relative:page;z-index:-15342" coordorigin="6833,1134" coordsize="11,2">
            <v:shape style="position:absolute;left:6833;top:1134;width:11;height:2" coordorigin="6833,1134" coordsize="11,0" path="m6833,1134l6844,1134e" filled="t" fillcolor="#000000" stroked="f">
              <v:path arrowok="t"/>
              <v:fill type="solid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28" w:hRule="exact"/>
        </w:trPr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2" w:lineRule="exact" w:before="7"/>
              <w:ind w:left="373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2" w:lineRule="exact" w:before="7"/>
              <w:ind w:right="1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2" w:lineRule="exact" w:before="7"/>
              <w:ind w:right="10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 w:sz="6" w:space="0" w:color="auto"/>
            </w:tcBorders>
            <w:shd w:val="clear" w:color="auto" w:fill="E2ECE3"/>
          </w:tcPr>
          <w:p>
            <w:pPr>
              <w:pStyle w:val="TableParagraph"/>
              <w:spacing w:line="202" w:lineRule="exact" w:before="7"/>
              <w:ind w:left="31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2" w:hRule="exact"/>
        </w:trPr>
        <w:tc>
          <w:tcPr>
            <w:tcW w:w="1318" w:type="dxa"/>
            <w:vMerge w:val="restart"/>
            <w:tcBorders>
              <w:top w:val="single" w:sz="10" w:space="0" w:color="000000"/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9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single" w:sz="10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k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</w:p>
        </w:tc>
      </w:tr>
      <w:tr>
        <w:trPr>
          <w:trHeight w:val="22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nd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</w:tc>
      </w:tr>
      <w:tr>
        <w:trPr>
          <w:trHeight w:val="23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2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8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8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</w:p>
        </w:tc>
      </w:tr>
      <w:tr>
        <w:trPr>
          <w:trHeight w:val="23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ale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out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</w:tc>
      </w:tr>
      <w:tr>
        <w:trPr>
          <w:trHeight w:val="234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</w:tc>
      </w:tr>
      <w:tr>
        <w:trPr>
          <w:trHeight w:val="211" w:hRule="exact"/>
        </w:trPr>
        <w:tc>
          <w:tcPr>
            <w:tcW w:w="131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</w:tc>
      </w:tr>
      <w:tr>
        <w:trPr>
          <w:trHeight w:val="1168" w:hRule="exact"/>
        </w:trPr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2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Wa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k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 w:before="6"/>
              <w:ind w:left="225" w:right="34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il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8"/>
                <w:szCs w:val="18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 w:before="6"/>
              <w:ind w:left="225" w:right="8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  <w:p>
            <w:pPr>
              <w:pStyle w:val="TableParagraph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  <w:p>
            <w:pPr>
              <w:pStyle w:val="TableParagraph"/>
              <w:spacing w:line="214" w:lineRule="exact" w:before="14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5" w:lineRule="auto" w:before="6"/>
              <w:ind w:left="225" w:right="81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</w:p>
          <w:p>
            <w:pPr>
              <w:pStyle w:val="TableParagraph"/>
              <w:spacing w:line="255" w:lineRule="auto"/>
              <w:ind w:left="225" w:right="123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</w:p>
        </w:tc>
      </w:tr>
      <w:tr>
        <w:trPr>
          <w:trHeight w:val="467" w:hRule="exact"/>
        </w:trPr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5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 w:before="7"/>
              <w:ind w:left="225" w:right="38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  <w:p>
            <w:pPr>
              <w:pStyle w:val="TableParagraph"/>
              <w:spacing w:line="214" w:lineRule="exact" w:before="14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5" w:lineRule="auto" w:before="7"/>
              <w:ind w:left="225" w:right="56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67" w:hRule="exact"/>
        </w:trPr>
        <w:tc>
          <w:tcPr>
            <w:tcW w:w="13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94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 w:before="7"/>
              <w:ind w:left="225" w:right="35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5" w:lineRule="auto" w:before="7"/>
              <w:ind w:left="225" w:right="117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5" w:lineRule="auto" w:before="7"/>
              <w:ind w:left="225" w:right="58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58" w:hRule="exact"/>
        </w:trPr>
        <w:tc>
          <w:tcPr>
            <w:tcW w:w="1318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26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W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</w:tr>
      <w:tr>
        <w:trPr>
          <w:trHeight w:val="479" w:hRule="exact"/>
        </w:trPr>
        <w:tc>
          <w:tcPr>
            <w:tcW w:w="1318" w:type="dxa"/>
            <w:vMerge/>
            <w:tcBorders>
              <w:left w:val="nil" w:sz="6" w:space="0" w:color="auto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  <w:p>
            <w:pPr>
              <w:pStyle w:val="TableParagraph"/>
              <w:spacing w:before="2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  <w:p>
            <w:pPr>
              <w:pStyle w:val="TableParagraph"/>
              <w:spacing w:before="2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nnon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eek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  <w:p>
            <w:pPr>
              <w:pStyle w:val="TableParagraph"/>
              <w:spacing w:before="25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nnon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eek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</w:p>
        </w:tc>
      </w:tr>
      <w:tr>
        <w:trPr>
          <w:trHeight w:val="210" w:hRule="exact"/>
        </w:trPr>
        <w:tc>
          <w:tcPr>
            <w:tcW w:w="131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E2ECE3"/>
          </w:tcPr>
          <w:p>
            <w:pPr/>
          </w:p>
        </w:tc>
        <w:tc>
          <w:tcPr>
            <w:tcW w:w="18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25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</w:p>
        </w:tc>
        <w:tc>
          <w:tcPr>
            <w:tcW w:w="20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</w:p>
        </w:tc>
      </w:tr>
    </w:tbl>
    <w:p>
      <w:pPr>
        <w:spacing w:after="0" w:line="203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1907" w:h="16840"/>
          <w:pgMar w:header="0" w:footer="897" w:top="1020" w:bottom="1080" w:left="1060" w:right="1020"/>
        </w:sectPr>
      </w:pPr>
    </w:p>
    <w:p>
      <w:pPr>
        <w:spacing w:before="19"/>
        <w:ind w:left="0" w:right="118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BACK Page" w:id="119"/>
      <w:bookmarkEnd w:id="119"/>
      <w:r>
        <w:rPr/>
      </w:r>
      <w:r>
        <w:rPr/>
        <w:pict>
          <v:shape style="width:583.035018pt;height:824.49750pt;mso-position-horizontal-relative:char;mso-position-vertical-relative:line" type="#_x0000_t75">
            <v:imagedata r:id="rId1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footerReference w:type="default" r:id="rId109"/>
      <w:pgSz w:w="11909" w:h="16860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6.440002pt;margin-top:785.085083pt;width:293.240961pt;height:10.040pt;mso-position-horizontal-relative:page;mso-position-vertical-relative:page;z-index:-15843" type="#_x0000_t202" filled="f" stroked="f">
          <v:textbox inset="0,0,0,0">
            <w:txbxContent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ion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hildho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io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id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oo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|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ge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72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246.440002pt;margin-top:785.085083pt;width:293.240961pt;height:10.040pt;mso-position-horizontal-relative:page;mso-position-vertical-relative:page;z-index:-15842" type="#_x0000_t202" filled="f" stroked="f">
          <v:textbox inset="0,0,0,0">
            <w:txbxContent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ion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hildho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io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id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oo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|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ge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16"/>
                    <w:szCs w:val="16"/>
                  </w:rPr>
                  <w:t>72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0.%1"/>
      <w:lvlJc w:val="left"/>
      <w:pPr>
        <w:ind w:hanging="564"/>
        <w:jc w:val="left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0.%1"/>
      <w:lvlJc w:val="left"/>
      <w:pPr>
        <w:ind w:hanging="564"/>
        <w:jc w:val="left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"/>
      <w:lvlJc w:val="left"/>
      <w:pPr>
        <w:ind w:hanging="428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111"/>
        <w:jc w:val="left"/>
      </w:pPr>
      <w:rPr>
        <w:rFonts w:hint="default" w:ascii="Calibri" w:hAnsi="Calibri" w:eastAsia="Calibri"/>
        <w:w w:val="99"/>
        <w:position w:val="10"/>
        <w:sz w:val="13"/>
        <w:szCs w:val="13"/>
      </w:rPr>
    </w:lvl>
    <w:lvl w:ilvl="1">
      <w:start w:val="1"/>
      <w:numFmt w:val="lowerLetter"/>
      <w:lvlText w:val="%2)"/>
      <w:lvlJc w:val="left"/>
      <w:pPr>
        <w:ind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245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w w:val="131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8"/>
      <w:ind w:left="112"/>
    </w:pPr>
    <w:rPr>
      <w:rFonts w:ascii="Arial" w:hAnsi="Arial" w:eastAsia="Arial"/>
      <w:sz w:val="22"/>
      <w:szCs w:val="22"/>
    </w:rPr>
  </w:style>
  <w:style w:styleId="TOC2" w:type="paragraph">
    <w:name w:val="TOC 2"/>
    <w:basedOn w:val="Normal"/>
    <w:uiPriority w:val="1"/>
    <w:qFormat/>
    <w:pPr>
      <w:spacing w:before="138"/>
      <w:ind w:left="333"/>
    </w:pPr>
    <w:rPr>
      <w:rFonts w:ascii="Arial" w:hAnsi="Arial" w:eastAsia="Arial"/>
      <w:sz w:val="22"/>
      <w:szCs w:val="22"/>
    </w:rPr>
  </w:style>
  <w:style w:styleId="TOC3" w:type="paragraph">
    <w:name w:val="TOC 3"/>
    <w:basedOn w:val="Normal"/>
    <w:uiPriority w:val="1"/>
    <w:qFormat/>
    <w:pPr>
      <w:spacing w:before="138"/>
      <w:ind w:left="551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2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g"/><Relationship Id="rId24" Type="http://schemas.openxmlformats.org/officeDocument/2006/relationships/image" Target="media/image19.png"/><Relationship Id="rId25" Type="http://schemas.openxmlformats.org/officeDocument/2006/relationships/footer" Target="footer2.xml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g"/><Relationship Id="rId58" Type="http://schemas.openxmlformats.org/officeDocument/2006/relationships/image" Target="media/image52.jp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jp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jpg"/><Relationship Id="rId78" Type="http://schemas.openxmlformats.org/officeDocument/2006/relationships/image" Target="media/image72.jp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jpg"/><Relationship Id="rId84" Type="http://schemas.openxmlformats.org/officeDocument/2006/relationships/image" Target="media/image78.jp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jpg"/><Relationship Id="rId90" Type="http://schemas.openxmlformats.org/officeDocument/2006/relationships/hyperlink" Target="http://www.msd.govt.nz/about-msd-and-our-work/publications-resources/journals-and-magazines/social-policy-journal/spj28/28-towards-coherent-care-and-education-support-policies-for-new-zealand-families-p46-76.html" TargetMode="External"/><Relationship Id="rId91" Type="http://schemas.openxmlformats.org/officeDocument/2006/relationships/hyperlink" Target="http://www.teara.govt.nz/en/taranaki-region" TargetMode="External"/><Relationship Id="rId92" Type="http://schemas.openxmlformats.org/officeDocument/2006/relationships/hyperlink" Target="http://www.TeAra.govt.nz/en/wellington-region.McClure" TargetMode="External"/><Relationship Id="rId93" Type="http://schemas.openxmlformats.org/officeDocument/2006/relationships/hyperlink" Target="http://www.teara.govt.nz/en/auckland-region" TargetMode="External"/><Relationship Id="rId94" Type="http://schemas.openxmlformats.org/officeDocument/2006/relationships/hyperlink" Target="http://www.teara.govt.nz/en/bay-of-plenty-region" TargetMode="External"/><Relationship Id="rId95" Type="http://schemas.openxmlformats.org/officeDocument/2006/relationships/hyperlink" Target="http://www.TeAra.govt.nz/en/manawatu-and-horowhenua-region" TargetMode="External"/><Relationship Id="rId96" Type="http://schemas.openxmlformats.org/officeDocument/2006/relationships/hyperlink" Target="http://search.msd.govt.nz/search?q=Monitoring%2Bthe%2Bimpact%2Bof%2Bsocial%2Bpolicy%2C%2B1980-2001&amp;amp;output=xml_no_dtd&amp;amp;proxystylesheet=prod_spear&amp;amp;client=prod_spear&amp;amp;site=prod_spear" TargetMode="External"/><Relationship Id="rId97" Type="http://schemas.openxmlformats.org/officeDocument/2006/relationships/hyperlink" Target="http://www.mwa.govt.nz/news-and-pubs/publications/work-and-enterprise/copy_of_influence-of-maternal-employement.pdf" TargetMode="External"/><Relationship Id="rId98" Type="http://schemas.openxmlformats.org/officeDocument/2006/relationships/hyperlink" Target="http://www.mwa.govt.nz/news-and-pubs/publications/work-and-enterprise/copy_of_influence-of-" TargetMode="External"/><Relationship Id="rId99" Type="http://schemas.openxmlformats.org/officeDocument/2006/relationships/hyperlink" Target="http://edcounts.squiz.net.nz/__data/assets/pdf_file/0003/24456/885_Outcomes.pdf" TargetMode="External"/><Relationship Id="rId100" Type="http://schemas.openxmlformats.org/officeDocument/2006/relationships/hyperlink" Target="http://www.teara.govt.nz/en/northland-region" TargetMode="External"/><Relationship Id="rId101" Type="http://schemas.openxmlformats.org/officeDocument/2006/relationships/hyperlink" Target="http://www.oecd.org/dataoecd/37/0/47034256.pdf" TargetMode="External"/><Relationship Id="rId102" Type="http://schemas.openxmlformats.org/officeDocument/2006/relationships/hyperlink" Target="http://www.TeAra.govt.nz/en/hawkes-bay-region" TargetMode="External"/><Relationship Id="rId103" Type="http://schemas.openxmlformats.org/officeDocument/2006/relationships/hyperlink" Target="http://www.teara.govt.nz/en/east-coast-region" TargetMode="External"/><Relationship Id="rId104" Type="http://schemas.openxmlformats.org/officeDocument/2006/relationships/hyperlink" Target="http://www.stats.govt.nz/Census/2006CensusHomePage/QuickStats/AboutAPlace" TargetMode="External"/><Relationship Id="rId105" Type="http://schemas.openxmlformats.org/officeDocument/2006/relationships/hyperlink" Target="http://www.stats.govt.nz/browse_for_stats/people_and_communities/pacific_peoples/pacific-progress-education.aspx" TargetMode="External"/><Relationship Id="rId106" Type="http://schemas.openxmlformats.org/officeDocument/2006/relationships/hyperlink" Target="http://www.TeAra.govt.nz/en/waikato-region" TargetMode="External"/><Relationship Id="rId107" Type="http://schemas.openxmlformats.org/officeDocument/2006/relationships/hyperlink" Target="http://en.wikipedia.org/wiki/Regions_of_New_Zealand" TargetMode="External"/><Relationship Id="rId108" Type="http://schemas.openxmlformats.org/officeDocument/2006/relationships/hyperlink" Target="http://www.educationcounts.govt.nz/publications/ece/2567/35076/35079" TargetMode="External"/><Relationship Id="rId109" Type="http://schemas.openxmlformats.org/officeDocument/2006/relationships/footer" Target="footer3.xml"/><Relationship Id="rId110" Type="http://schemas.openxmlformats.org/officeDocument/2006/relationships/image" Target="media/image84.jp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2014-06-16T08:34:45Z</dcterms:created>
  <dcterms:modified xsi:type="dcterms:W3CDTF">2014-06-16T08:34:45Z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2012-12-12T00:00:00Z</vt:filetime>
  </property>
  <property fmtid="{D5CDD505-2E9C-101B-9397-08002B2CF9AE}" pid="3" name="LastSaved">
    <vt:filetime>2014-06-15T00:00:00Z</vt:filetime>
  </property>
</Properties>
</file>